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29F9" w:rsidRPr="005F70F9" w:rsidRDefault="00801845" w:rsidP="00801845">
      <w:pPr>
        <w:jc w:val="right"/>
        <w:rPr>
          <w:rFonts w:eastAsiaTheme="majorEastAsia" w:cstheme="minorHAnsi"/>
          <w:bCs/>
          <w:smallCaps/>
          <w:color w:val="000000" w:themeColor="text1"/>
          <w:sz w:val="16"/>
          <w:szCs w:val="16"/>
        </w:rPr>
      </w:pPr>
      <w:r w:rsidRPr="005F70F9">
        <w:rPr>
          <w:rFonts w:eastAsiaTheme="majorEastAsia" w:cstheme="minorHAnsi"/>
          <w:bCs/>
          <w:smallCaps/>
          <w:color w:val="000000" w:themeColor="text1"/>
          <w:sz w:val="16"/>
          <w:szCs w:val="16"/>
        </w:rPr>
        <w:t>v</w:t>
      </w:r>
      <w:r w:rsidR="00AA5389" w:rsidRPr="005F70F9">
        <w:rPr>
          <w:rFonts w:eastAsiaTheme="majorEastAsia" w:cstheme="minorHAnsi"/>
          <w:bCs/>
          <w:smallCaps/>
          <w:color w:val="000000" w:themeColor="text1"/>
          <w:sz w:val="16"/>
          <w:szCs w:val="16"/>
        </w:rPr>
        <w:t>.</w:t>
      </w:r>
      <w:r w:rsidR="00D361BE" w:rsidRPr="005F70F9">
        <w:rPr>
          <w:rFonts w:eastAsiaTheme="majorEastAsia" w:cstheme="minorHAnsi"/>
          <w:bCs/>
          <w:smallCaps/>
          <w:color w:val="000000" w:themeColor="text1"/>
          <w:sz w:val="16"/>
          <w:szCs w:val="16"/>
        </w:rPr>
        <w:t xml:space="preserve"> 3.0</w:t>
      </w:r>
    </w:p>
    <w:p w:rsidR="00611A53" w:rsidRPr="005F70F9" w:rsidRDefault="00611A53" w:rsidP="00611A53">
      <w:pPr>
        <w:pStyle w:val="Nzev"/>
        <w:jc w:val="center"/>
        <w:rPr>
          <w:sz w:val="72"/>
        </w:rPr>
      </w:pPr>
      <w:r w:rsidRPr="005F70F9">
        <w:rPr>
          <w:noProof/>
          <w:lang w:eastAsia="cs-CZ"/>
        </w:rPr>
        <w:drawing>
          <wp:inline distT="0" distB="0" distL="0" distR="0" wp14:anchorId="79D0C8C9" wp14:editId="59B3D0D0">
            <wp:extent cx="3943350" cy="2955683"/>
            <wp:effectExtent l="323850" t="323850" r="323850" b="321310"/>
            <wp:docPr id="5" name="Obraz 5" descr="C:\Users\Rafał\Desktop\TAURUS LOW L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ał\Desktop\TAURUS LOW LU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380" cy="29564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30AF" w:rsidRPr="005F70F9" w:rsidRDefault="000565CD" w:rsidP="007730AF">
      <w:pPr>
        <w:pStyle w:val="Nzev"/>
        <w:spacing w:line="276" w:lineRule="auto"/>
        <w:jc w:val="center"/>
        <w:rPr>
          <w:b/>
        </w:rPr>
      </w:pPr>
      <w:r w:rsidRPr="005F70F9">
        <w:rPr>
          <w:b/>
          <w:sz w:val="72"/>
        </w:rPr>
        <w:t>Návod k použití</w:t>
      </w:r>
    </w:p>
    <w:p w:rsidR="007730AF" w:rsidRPr="005F70F9" w:rsidRDefault="007730AF" w:rsidP="007730AF">
      <w:pPr>
        <w:pStyle w:val="Podnadpis"/>
        <w:spacing w:after="0" w:line="240" w:lineRule="auto"/>
        <w:jc w:val="center"/>
        <w:rPr>
          <w:sz w:val="24"/>
          <w:szCs w:val="24"/>
        </w:rPr>
      </w:pPr>
      <w:r w:rsidRPr="005F70F9">
        <w:rPr>
          <w:sz w:val="24"/>
        </w:rPr>
        <w:t>(</w:t>
      </w:r>
      <w:r w:rsidR="000565CD" w:rsidRPr="005F70F9">
        <w:rPr>
          <w:sz w:val="24"/>
          <w:szCs w:val="24"/>
        </w:rPr>
        <w:t>Návod k použití</w:t>
      </w:r>
      <w:r w:rsidRPr="005F70F9">
        <w:rPr>
          <w:sz w:val="24"/>
          <w:szCs w:val="24"/>
        </w:rPr>
        <w:t xml:space="preserve">, </w:t>
      </w:r>
      <w:r w:rsidR="000565CD" w:rsidRPr="005F70F9">
        <w:rPr>
          <w:sz w:val="24"/>
          <w:szCs w:val="24"/>
        </w:rPr>
        <w:t>montáži</w:t>
      </w:r>
      <w:r w:rsidRPr="005F70F9">
        <w:rPr>
          <w:sz w:val="24"/>
          <w:szCs w:val="24"/>
        </w:rPr>
        <w:t xml:space="preserve"> </w:t>
      </w:r>
      <w:r w:rsidR="000565CD" w:rsidRPr="005F70F9">
        <w:rPr>
          <w:sz w:val="24"/>
          <w:szCs w:val="24"/>
        </w:rPr>
        <w:t>a servisu</w:t>
      </w:r>
      <w:r w:rsidRPr="005F70F9">
        <w:rPr>
          <w:sz w:val="24"/>
          <w:szCs w:val="24"/>
        </w:rPr>
        <w:t>)</w:t>
      </w:r>
    </w:p>
    <w:p w:rsidR="000565CD" w:rsidRPr="005F70F9" w:rsidRDefault="000565CD" w:rsidP="000565CD"/>
    <w:p w:rsidR="000565CD" w:rsidRPr="005F70F9" w:rsidRDefault="00A86859" w:rsidP="000565CD">
      <w:pPr>
        <w:pStyle w:val="Podnadpis"/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POLOHOVACÍ</w:t>
      </w:r>
      <w:r w:rsidR="005826F2">
        <w:rPr>
          <w:sz w:val="24"/>
          <w:szCs w:val="24"/>
        </w:rPr>
        <w:t xml:space="preserve"> LŮŽKO S ELEKTRICKÝM OVL</w:t>
      </w:r>
      <w:r w:rsidR="000565CD" w:rsidRPr="005F70F9">
        <w:rPr>
          <w:sz w:val="24"/>
          <w:szCs w:val="24"/>
        </w:rPr>
        <w:t>ÁDÁNÍM:</w:t>
      </w:r>
    </w:p>
    <w:p w:rsidR="007730AF" w:rsidRPr="005F70F9" w:rsidRDefault="007730AF" w:rsidP="007730AF">
      <w:pPr>
        <w:pStyle w:val="Podnadpis"/>
        <w:spacing w:after="0" w:line="240" w:lineRule="auto"/>
        <w:jc w:val="center"/>
        <w:rPr>
          <w:sz w:val="24"/>
          <w:szCs w:val="24"/>
        </w:rPr>
      </w:pPr>
    </w:p>
    <w:p w:rsidR="007730AF" w:rsidRPr="005F70F9" w:rsidRDefault="007730AF" w:rsidP="007730AF">
      <w:pPr>
        <w:pStyle w:val="Podnadpis"/>
        <w:spacing w:after="0" w:line="240" w:lineRule="auto"/>
        <w:jc w:val="center"/>
        <w:rPr>
          <w:i/>
          <w:sz w:val="24"/>
        </w:rPr>
      </w:pPr>
      <w:r w:rsidRPr="005F70F9">
        <w:rPr>
          <w:i/>
          <w:sz w:val="24"/>
        </w:rPr>
        <w:t xml:space="preserve"> </w:t>
      </w:r>
    </w:p>
    <w:p w:rsidR="001E7182" w:rsidRPr="005F70F9" w:rsidRDefault="001170BE" w:rsidP="001E7182">
      <w:pPr>
        <w:pStyle w:val="Podnadpis"/>
        <w:spacing w:after="0" w:line="240" w:lineRule="auto"/>
        <w:jc w:val="center"/>
        <w:rPr>
          <w:b/>
          <w:sz w:val="44"/>
        </w:rPr>
        <w:sectPr w:rsidR="001E7182" w:rsidRPr="005F70F9" w:rsidSect="002529F9">
          <w:headerReference w:type="even" r:id="rId9"/>
          <w:headerReference w:type="default" r:id="rId10"/>
          <w:footerReference w:type="even" r:id="rId11"/>
          <w:footerReference w:type="default" r:id="rId12"/>
          <w:type w:val="continuous"/>
          <w:pgSz w:w="8391" w:h="11907" w:code="11"/>
          <w:pgMar w:top="720" w:right="720" w:bottom="720" w:left="720" w:header="708" w:footer="708" w:gutter="0"/>
          <w:pgNumType w:start="0"/>
          <w:cols w:space="708"/>
          <w:titlePg/>
          <w:docGrid w:linePitch="360"/>
        </w:sectPr>
      </w:pPr>
      <w:r w:rsidRPr="005F70F9">
        <w:rPr>
          <w:b/>
          <w:sz w:val="44"/>
        </w:rPr>
        <w:t xml:space="preserve">TAURUS </w:t>
      </w:r>
      <w:r w:rsidR="000565CD" w:rsidRPr="005F70F9">
        <w:rPr>
          <w:b/>
          <w:sz w:val="44"/>
        </w:rPr>
        <w:t>A</w:t>
      </w:r>
      <w:r w:rsidR="001E7182" w:rsidRPr="005F70F9">
        <w:rPr>
          <w:b/>
          <w:sz w:val="44"/>
        </w:rPr>
        <w:t xml:space="preserve"> BARIATRIC</w:t>
      </w:r>
    </w:p>
    <w:p w:rsidR="002D2EAA" w:rsidRPr="005F70F9" w:rsidRDefault="002D2EAA" w:rsidP="007B3518">
      <w:pPr>
        <w:pStyle w:val="Bezmezer"/>
        <w:rPr>
          <w:lang w:val="cs-CZ"/>
        </w:rPr>
      </w:pPr>
    </w:p>
    <w:p w:rsidR="00611A53" w:rsidRPr="005F70F9" w:rsidRDefault="00611A53" w:rsidP="007B3518">
      <w:pPr>
        <w:pStyle w:val="Bezmezer"/>
        <w:rPr>
          <w:lang w:val="cs-CZ"/>
        </w:rPr>
      </w:pPr>
    </w:p>
    <w:p w:rsidR="00C84083" w:rsidRPr="005F70F9" w:rsidRDefault="00C84083" w:rsidP="007B3518">
      <w:pPr>
        <w:pStyle w:val="Bezmezer"/>
        <w:rPr>
          <w:lang w:val="cs-CZ"/>
        </w:rPr>
      </w:pPr>
    </w:p>
    <w:p w:rsidR="001E7182" w:rsidRPr="005F70F9" w:rsidRDefault="001E7182" w:rsidP="007B3518">
      <w:pPr>
        <w:pStyle w:val="Bezmezer"/>
        <w:rPr>
          <w:lang w:val="cs-CZ"/>
        </w:rPr>
      </w:pPr>
    </w:p>
    <w:p w:rsidR="001E7182" w:rsidRPr="005F70F9" w:rsidRDefault="001E7182" w:rsidP="007B3518">
      <w:pPr>
        <w:pStyle w:val="Bezmezer"/>
        <w:rPr>
          <w:lang w:val="cs-CZ"/>
        </w:rPr>
      </w:pPr>
    </w:p>
    <w:p w:rsidR="008C11BF" w:rsidRPr="005F70F9" w:rsidRDefault="008C11BF" w:rsidP="007B3518">
      <w:pPr>
        <w:pStyle w:val="Bezmezer"/>
        <w:rPr>
          <w:lang w:val="cs-CZ"/>
        </w:rPr>
      </w:pPr>
    </w:p>
    <w:sdt>
      <w:sdtPr>
        <w:rPr>
          <w:rFonts w:eastAsiaTheme="minorHAnsi"/>
          <w:b/>
          <w:bCs/>
          <w:smallCaps/>
          <w:kern w:val="2"/>
          <w:sz w:val="22"/>
          <w:lang w:val="cs-CZ"/>
          <w14:ligatures w14:val="standard"/>
        </w:rPr>
        <w:id w:val="965540944"/>
        <w:docPartObj>
          <w:docPartGallery w:val="Table of Contents"/>
          <w:docPartUnique/>
        </w:docPartObj>
      </w:sdtPr>
      <w:sdtEndPr>
        <w:rPr>
          <w:rFonts w:eastAsiaTheme="minorEastAsia"/>
          <w:b w:val="0"/>
          <w:bCs w:val="0"/>
          <w:smallCaps w:val="0"/>
          <w:kern w:val="0"/>
          <w14:ligatures w14:val="none"/>
        </w:rPr>
      </w:sdtEndPr>
      <w:sdtContent>
        <w:p w:rsidR="006C4DB0" w:rsidRPr="005F70F9" w:rsidRDefault="000565CD" w:rsidP="00973257">
          <w:pPr>
            <w:pStyle w:val="Bezmezer"/>
            <w:rPr>
              <w:b/>
              <w:szCs w:val="20"/>
              <w:lang w:val="cs-CZ"/>
            </w:rPr>
          </w:pPr>
          <w:r w:rsidRPr="005F70F9">
            <w:rPr>
              <w:b/>
              <w:szCs w:val="20"/>
              <w:lang w:val="cs-CZ"/>
            </w:rPr>
            <w:t>OBSAH</w:t>
          </w:r>
        </w:p>
        <w:p w:rsidR="00E83DD3" w:rsidRPr="005F70F9" w:rsidRDefault="00E83DD3" w:rsidP="00973257">
          <w:pPr>
            <w:pStyle w:val="Bezmezer"/>
            <w:rPr>
              <w:szCs w:val="20"/>
              <w:lang w:val="cs-CZ"/>
            </w:rPr>
          </w:pPr>
        </w:p>
        <w:p w:rsidR="006A4002" w:rsidRDefault="006C4DB0">
          <w:pPr>
            <w:pStyle w:val="Obsah1"/>
            <w:tabs>
              <w:tab w:val="left" w:pos="440"/>
              <w:tab w:val="right" w:leader="dot" w:pos="6941"/>
            </w:tabs>
            <w:rPr>
              <w:noProof/>
              <w:lang w:eastAsia="cs-CZ"/>
            </w:rPr>
          </w:pPr>
          <w:r w:rsidRPr="005F70F9">
            <w:rPr>
              <w:sz w:val="18"/>
              <w:szCs w:val="20"/>
            </w:rPr>
            <w:fldChar w:fldCharType="begin"/>
          </w:r>
          <w:r w:rsidRPr="005F70F9">
            <w:rPr>
              <w:sz w:val="18"/>
              <w:szCs w:val="20"/>
            </w:rPr>
            <w:instrText xml:space="preserve"> TOC \o "1-3" \h \z \u </w:instrText>
          </w:r>
          <w:r w:rsidRPr="005F70F9">
            <w:rPr>
              <w:sz w:val="18"/>
              <w:szCs w:val="20"/>
            </w:rPr>
            <w:fldChar w:fldCharType="separate"/>
          </w:r>
          <w:hyperlink w:anchor="_Toc509995302" w:history="1">
            <w:r w:rsidR="006A4002" w:rsidRPr="005A5947">
              <w:rPr>
                <w:rStyle w:val="Hypertextovodkaz"/>
                <w:noProof/>
              </w:rPr>
              <w:t>1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PŘEDSTAVENÍ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_Toc509995302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3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2"/>
            <w:tabs>
              <w:tab w:val="left" w:pos="880"/>
              <w:tab w:val="right" w:leader="dot" w:pos="6941"/>
            </w:tabs>
            <w:rPr>
              <w:noProof/>
              <w:lang w:eastAsia="cs-CZ"/>
            </w:rPr>
          </w:pPr>
          <w:hyperlink w:anchor="_Toc509995303" w:history="1">
            <w:r w:rsidR="006A4002" w:rsidRPr="005A5947">
              <w:rPr>
                <w:rStyle w:val="Hypertextovodkaz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Pro jaké výrobky je manuál určen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_Toc509995303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3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2"/>
            <w:tabs>
              <w:tab w:val="left" w:pos="880"/>
              <w:tab w:val="right" w:leader="dot" w:pos="6941"/>
            </w:tabs>
            <w:rPr>
              <w:noProof/>
              <w:lang w:eastAsia="cs-CZ"/>
            </w:rPr>
          </w:pPr>
          <w:hyperlink w:anchor="_Toc509995304" w:history="1">
            <w:r w:rsidR="006A4002" w:rsidRPr="005A5947">
              <w:rPr>
                <w:rStyle w:val="Hypertextovodkaz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1.2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Vlastnosti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_Toc509995304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4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2"/>
            <w:tabs>
              <w:tab w:val="left" w:pos="880"/>
              <w:tab w:val="right" w:leader="dot" w:pos="6941"/>
            </w:tabs>
            <w:rPr>
              <w:noProof/>
              <w:lang w:eastAsia="cs-CZ"/>
            </w:rPr>
          </w:pPr>
          <w:hyperlink w:anchor="_Toc509995305" w:history="1">
            <w:r w:rsidR="006A4002" w:rsidRPr="005A5947">
              <w:rPr>
                <w:rStyle w:val="Hypertextovodkaz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1.3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Použití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_Toc509995305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4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1"/>
            <w:tabs>
              <w:tab w:val="left" w:pos="440"/>
              <w:tab w:val="right" w:leader="dot" w:pos="6941"/>
            </w:tabs>
            <w:rPr>
              <w:noProof/>
              <w:lang w:eastAsia="cs-CZ"/>
            </w:rPr>
          </w:pPr>
          <w:hyperlink w:anchor="_Toc509995306" w:history="1">
            <w:r w:rsidR="006A4002" w:rsidRPr="005A5947">
              <w:rPr>
                <w:rStyle w:val="Hypertextovodkaz"/>
                <w:noProof/>
              </w:rPr>
              <w:t>2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VAROVÁNÍ A VÝSTRAHY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_Toc509995306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4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2"/>
            <w:tabs>
              <w:tab w:val="left" w:pos="880"/>
              <w:tab w:val="right" w:leader="dot" w:pos="6941"/>
            </w:tabs>
            <w:rPr>
              <w:noProof/>
              <w:lang w:eastAsia="cs-CZ"/>
            </w:rPr>
          </w:pPr>
          <w:hyperlink w:anchor="_Toc509995307" w:history="1">
            <w:r w:rsidR="006A4002" w:rsidRPr="005A5947">
              <w:rPr>
                <w:rStyle w:val="Hypertextovodkaz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Obecná varování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_Toc509995307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5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1"/>
            <w:tabs>
              <w:tab w:val="left" w:pos="440"/>
              <w:tab w:val="right" w:leader="dot" w:pos="6941"/>
            </w:tabs>
            <w:rPr>
              <w:noProof/>
              <w:lang w:eastAsia="cs-CZ"/>
            </w:rPr>
          </w:pPr>
          <w:hyperlink w:anchor="_Toc509995308" w:history="1">
            <w:r w:rsidR="006A4002" w:rsidRPr="005A5947">
              <w:rPr>
                <w:rStyle w:val="Hypertextovodkaz"/>
                <w:noProof/>
              </w:rPr>
              <w:t>3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VYSVĚTLIVKY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_Toc509995308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7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1"/>
            <w:tabs>
              <w:tab w:val="left" w:pos="440"/>
              <w:tab w:val="right" w:leader="dot" w:pos="6941"/>
            </w:tabs>
            <w:rPr>
              <w:noProof/>
              <w:lang w:eastAsia="cs-CZ"/>
            </w:rPr>
          </w:pPr>
          <w:hyperlink w:anchor="_Toc509995309" w:history="1">
            <w:r w:rsidR="006A4002" w:rsidRPr="005A5947">
              <w:rPr>
                <w:rStyle w:val="Hypertextovodkaz"/>
                <w:noProof/>
              </w:rPr>
              <w:t>4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ČÁSTI LŮŽKA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_Toc509995309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8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2"/>
            <w:tabs>
              <w:tab w:val="left" w:pos="880"/>
              <w:tab w:val="right" w:leader="dot" w:pos="6941"/>
            </w:tabs>
            <w:rPr>
              <w:noProof/>
              <w:lang w:eastAsia="cs-CZ"/>
            </w:rPr>
          </w:pPr>
          <w:hyperlink w:anchor="_Toc509995310" w:history="1">
            <w:r w:rsidR="006A4002" w:rsidRPr="005A5947">
              <w:rPr>
                <w:rStyle w:val="Hypertextovodkaz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Popis částí lůžka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_Toc509995310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8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2"/>
            <w:tabs>
              <w:tab w:val="left" w:pos="880"/>
              <w:tab w:val="right" w:leader="dot" w:pos="6941"/>
            </w:tabs>
            <w:rPr>
              <w:noProof/>
              <w:lang w:eastAsia="cs-CZ"/>
            </w:rPr>
          </w:pPr>
          <w:hyperlink w:anchor="_Toc509995311" w:history="1">
            <w:r w:rsidR="006A4002" w:rsidRPr="005A5947">
              <w:rPr>
                <w:rStyle w:val="Hypertextovodkaz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4.2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Volitelné příslušenství: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_Toc509995311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10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1"/>
            <w:tabs>
              <w:tab w:val="left" w:pos="440"/>
              <w:tab w:val="right" w:leader="dot" w:pos="6941"/>
            </w:tabs>
            <w:rPr>
              <w:noProof/>
              <w:lang w:eastAsia="cs-CZ"/>
            </w:rPr>
          </w:pPr>
          <w:hyperlink w:anchor="_Toc509995312" w:history="1">
            <w:r w:rsidR="006A4002" w:rsidRPr="005A5947">
              <w:rPr>
                <w:rStyle w:val="Hypertextovodkaz"/>
                <w:noProof/>
              </w:rPr>
              <w:t>5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SESTAVENÍ LŮŽKA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_Toc509995312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10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2"/>
            <w:tabs>
              <w:tab w:val="left" w:pos="880"/>
              <w:tab w:val="right" w:leader="dot" w:pos="6941"/>
            </w:tabs>
            <w:rPr>
              <w:noProof/>
              <w:lang w:eastAsia="cs-CZ"/>
            </w:rPr>
          </w:pPr>
          <w:hyperlink w:anchor="_Toc509995313" w:history="1">
            <w:r w:rsidR="006A4002" w:rsidRPr="005A5947">
              <w:rPr>
                <w:rStyle w:val="Hypertextovodkaz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5.1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Sejmutí lůžka z transportního stojanu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_Toc509995313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10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2"/>
            <w:tabs>
              <w:tab w:val="left" w:pos="880"/>
              <w:tab w:val="right" w:leader="dot" w:pos="6941"/>
            </w:tabs>
            <w:rPr>
              <w:noProof/>
              <w:lang w:eastAsia="cs-CZ"/>
            </w:rPr>
          </w:pPr>
          <w:hyperlink w:anchor="_Toc509995314" w:history="1">
            <w:r w:rsidR="006A4002" w:rsidRPr="005A5947">
              <w:rPr>
                <w:rStyle w:val="Hypertextovodkaz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5.2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 xml:space="preserve"> Před sestavením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_Toc509995314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12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2"/>
            <w:tabs>
              <w:tab w:val="left" w:pos="880"/>
              <w:tab w:val="right" w:leader="dot" w:pos="6941"/>
            </w:tabs>
            <w:rPr>
              <w:noProof/>
              <w:lang w:eastAsia="cs-CZ"/>
            </w:rPr>
          </w:pPr>
          <w:hyperlink w:anchor="_Toc509995315" w:history="1">
            <w:r w:rsidR="006A4002" w:rsidRPr="005A5947">
              <w:rPr>
                <w:rStyle w:val="Hypertextovodkaz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5.3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Sestavení dřevěných bočnic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_Toc509995315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13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2"/>
            <w:tabs>
              <w:tab w:val="left" w:pos="880"/>
              <w:tab w:val="right" w:leader="dot" w:pos="6941"/>
            </w:tabs>
            <w:rPr>
              <w:noProof/>
              <w:lang w:eastAsia="cs-CZ"/>
            </w:rPr>
          </w:pPr>
          <w:hyperlink w:anchor="_Toc509995316" w:history="1">
            <w:r w:rsidR="006A4002" w:rsidRPr="005A5947">
              <w:rPr>
                <w:rStyle w:val="Hypertextovodkaz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5.4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Sestavení kovových bočnic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_Toc509995316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13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2"/>
            <w:tabs>
              <w:tab w:val="left" w:pos="880"/>
              <w:tab w:val="right" w:leader="dot" w:pos="6941"/>
            </w:tabs>
            <w:rPr>
              <w:noProof/>
              <w:lang w:eastAsia="cs-CZ"/>
            </w:rPr>
          </w:pPr>
          <w:hyperlink w:anchor="_Toc509995317" w:history="1">
            <w:r w:rsidR="006A4002" w:rsidRPr="005A5947">
              <w:rPr>
                <w:rStyle w:val="Hypertextovodkaz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5.5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Instalace elektrických součástí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_Toc509995317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14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2"/>
            <w:tabs>
              <w:tab w:val="left" w:pos="880"/>
              <w:tab w:val="right" w:leader="dot" w:pos="6941"/>
            </w:tabs>
            <w:rPr>
              <w:noProof/>
              <w:lang w:eastAsia="cs-CZ"/>
            </w:rPr>
          </w:pPr>
          <w:hyperlink w:anchor="_Toc509995318" w:history="1">
            <w:r w:rsidR="006A4002" w:rsidRPr="005A5947">
              <w:rPr>
                <w:rStyle w:val="Hypertextovodkaz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5.6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Rozmístění držáků kabelů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_Toc509995318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15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2"/>
            <w:tabs>
              <w:tab w:val="left" w:pos="880"/>
              <w:tab w:val="right" w:leader="dot" w:pos="6941"/>
            </w:tabs>
            <w:rPr>
              <w:noProof/>
              <w:lang w:eastAsia="cs-CZ"/>
            </w:rPr>
          </w:pPr>
          <w:hyperlink w:anchor="_Toc509995319" w:history="1">
            <w:r w:rsidR="006A4002" w:rsidRPr="005A5947">
              <w:rPr>
                <w:rStyle w:val="Hypertextovodkaz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5.7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Kontrola lůžka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_Toc509995319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16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1"/>
            <w:tabs>
              <w:tab w:val="left" w:pos="440"/>
              <w:tab w:val="right" w:leader="dot" w:pos="6941"/>
            </w:tabs>
            <w:rPr>
              <w:noProof/>
              <w:lang w:eastAsia="cs-CZ"/>
            </w:rPr>
          </w:pPr>
          <w:hyperlink w:anchor="_Toc509995320" w:history="1">
            <w:r w:rsidR="006A4002" w:rsidRPr="005A5947">
              <w:rPr>
                <w:rStyle w:val="Hypertextovodkaz"/>
                <w:noProof/>
              </w:rPr>
              <w:t>6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PRVNÍ POUŽITÍ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_Toc509995320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16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2"/>
            <w:tabs>
              <w:tab w:val="left" w:pos="880"/>
              <w:tab w:val="right" w:leader="dot" w:pos="6941"/>
            </w:tabs>
            <w:rPr>
              <w:noProof/>
              <w:lang w:eastAsia="cs-CZ"/>
            </w:rPr>
          </w:pPr>
          <w:hyperlink w:anchor="_Toc509995321" w:history="1">
            <w:r w:rsidR="006A4002" w:rsidRPr="005A5947">
              <w:rPr>
                <w:rStyle w:val="Hypertextovodkaz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6.1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Obecná bezpečnostní opatření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_Toc509995321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16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2"/>
            <w:tabs>
              <w:tab w:val="left" w:pos="880"/>
              <w:tab w:val="right" w:leader="dot" w:pos="6941"/>
            </w:tabs>
            <w:rPr>
              <w:noProof/>
              <w:lang w:eastAsia="cs-CZ"/>
            </w:rPr>
          </w:pPr>
          <w:hyperlink w:anchor="_Toc509995322" w:history="1">
            <w:r w:rsidR="006A4002" w:rsidRPr="005A5947">
              <w:rPr>
                <w:rStyle w:val="Hypertextovodkaz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6.2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Přípravy před použitím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_Toc509995322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17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2"/>
            <w:tabs>
              <w:tab w:val="left" w:pos="880"/>
              <w:tab w:val="right" w:leader="dot" w:pos="6941"/>
            </w:tabs>
            <w:rPr>
              <w:noProof/>
              <w:lang w:eastAsia="cs-CZ"/>
            </w:rPr>
          </w:pPr>
          <w:hyperlink w:anchor="_Toc509995323" w:history="1">
            <w:r w:rsidR="006A4002" w:rsidRPr="005A5947">
              <w:rPr>
                <w:rStyle w:val="Hypertextovodkaz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6.3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 xml:space="preserve"> Brzdy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_Toc509995323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17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2"/>
            <w:tabs>
              <w:tab w:val="left" w:pos="880"/>
              <w:tab w:val="right" w:leader="dot" w:pos="6941"/>
            </w:tabs>
            <w:rPr>
              <w:noProof/>
              <w:lang w:eastAsia="cs-CZ"/>
            </w:rPr>
          </w:pPr>
          <w:hyperlink w:anchor="_Toc509995324" w:history="1">
            <w:r w:rsidR="006A4002" w:rsidRPr="005A5947">
              <w:rPr>
                <w:rStyle w:val="Hypertextovodkaz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6.4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Bočnice a matrace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_Toc509995324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18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3"/>
            <w:tabs>
              <w:tab w:val="left" w:pos="1320"/>
              <w:tab w:val="right" w:leader="dot" w:pos="6941"/>
            </w:tabs>
            <w:rPr>
              <w:noProof/>
              <w:lang w:eastAsia="cs-CZ"/>
            </w:rPr>
          </w:pPr>
          <w:hyperlink w:anchor="_Toc509995325" w:history="1">
            <w:r w:rsidR="006A4002" w:rsidRPr="005A5947">
              <w:rPr>
                <w:rStyle w:val="Hypertextovodkaz"/>
                <w:noProof/>
              </w:rPr>
              <w:t>6.4.1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Tloušťka matrace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_Toc509995325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18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3"/>
            <w:tabs>
              <w:tab w:val="left" w:pos="1320"/>
              <w:tab w:val="right" w:leader="dot" w:pos="6941"/>
            </w:tabs>
            <w:rPr>
              <w:noProof/>
              <w:lang w:eastAsia="cs-CZ"/>
            </w:rPr>
          </w:pPr>
          <w:hyperlink w:anchor="_Toc509995326" w:history="1">
            <w:r w:rsidR="006A4002" w:rsidRPr="005A5947">
              <w:rPr>
                <w:rStyle w:val="Hypertextovodkaz"/>
                <w:noProof/>
              </w:rPr>
              <w:t>6.4.2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Používání dřevěných bočnic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_Toc509995326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18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3"/>
            <w:tabs>
              <w:tab w:val="left" w:pos="1320"/>
              <w:tab w:val="right" w:leader="dot" w:pos="6941"/>
            </w:tabs>
            <w:rPr>
              <w:noProof/>
              <w:lang w:eastAsia="cs-CZ"/>
            </w:rPr>
          </w:pPr>
          <w:hyperlink w:anchor="_Toc509995327" w:history="1">
            <w:r w:rsidR="006A4002" w:rsidRPr="005A5947">
              <w:rPr>
                <w:rStyle w:val="Hypertextovodkaz"/>
                <w:noProof/>
              </w:rPr>
              <w:t>6.4.3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Používání kovových bočnic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_Toc509995327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19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2"/>
            <w:tabs>
              <w:tab w:val="left" w:pos="880"/>
              <w:tab w:val="right" w:leader="dot" w:pos="6941"/>
            </w:tabs>
            <w:rPr>
              <w:noProof/>
              <w:lang w:eastAsia="cs-CZ"/>
            </w:rPr>
          </w:pPr>
          <w:hyperlink w:anchor="_Toc509995328" w:history="1">
            <w:r w:rsidR="006A4002" w:rsidRPr="005A5947">
              <w:rPr>
                <w:rStyle w:val="Hypertextovodkaz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6.5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Nouzové vysunutí čela lůžka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_Toc509995328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20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2"/>
            <w:tabs>
              <w:tab w:val="left" w:pos="880"/>
              <w:tab w:val="right" w:leader="dot" w:pos="6941"/>
            </w:tabs>
            <w:rPr>
              <w:noProof/>
              <w:lang w:eastAsia="cs-CZ"/>
            </w:rPr>
          </w:pPr>
          <w:hyperlink w:anchor="_Toc509995329" w:history="1">
            <w:r w:rsidR="006A4002" w:rsidRPr="005A5947">
              <w:rPr>
                <w:rStyle w:val="Hypertextovodkaz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6.6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Eletkrické ovládání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_Toc509995329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20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3"/>
            <w:tabs>
              <w:tab w:val="left" w:pos="1320"/>
              <w:tab w:val="right" w:leader="dot" w:pos="6941"/>
            </w:tabs>
            <w:rPr>
              <w:noProof/>
              <w:lang w:eastAsia="cs-CZ"/>
            </w:rPr>
          </w:pPr>
          <w:hyperlink w:anchor="_Toc509995330" w:history="1">
            <w:r w:rsidR="006A4002" w:rsidRPr="005A5947">
              <w:rPr>
                <w:rStyle w:val="Hypertextovodkaz"/>
                <w:noProof/>
              </w:rPr>
              <w:t>6.6.1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Schéma 9-ti a 10-ti tlačítkového ovladače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_Toc509995330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21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3"/>
            <w:tabs>
              <w:tab w:val="left" w:pos="1320"/>
              <w:tab w:val="right" w:leader="dot" w:pos="6941"/>
            </w:tabs>
            <w:rPr>
              <w:noProof/>
              <w:lang w:eastAsia="cs-CZ"/>
            </w:rPr>
          </w:pPr>
          <w:hyperlink w:anchor="_Toc509995331" w:history="1">
            <w:r w:rsidR="006A4002" w:rsidRPr="005A5947">
              <w:rPr>
                <w:rStyle w:val="Hypertextovodkaz"/>
                <w:noProof/>
              </w:rPr>
              <w:t>6.6.2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Zámek dálkového ovládání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_Toc509995331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21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2"/>
            <w:tabs>
              <w:tab w:val="left" w:pos="880"/>
              <w:tab w:val="right" w:leader="dot" w:pos="6941"/>
            </w:tabs>
            <w:rPr>
              <w:noProof/>
              <w:lang w:eastAsia="cs-CZ"/>
            </w:rPr>
          </w:pPr>
          <w:hyperlink w:anchor="_Toc509995332" w:history="1">
            <w:r w:rsidR="006A4002" w:rsidRPr="005A5947">
              <w:rPr>
                <w:rStyle w:val="Hypertextovodkaz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6.7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Sekce nohou a kolen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_Toc509995332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22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1"/>
            <w:tabs>
              <w:tab w:val="left" w:pos="440"/>
              <w:tab w:val="right" w:leader="dot" w:pos="6941"/>
            </w:tabs>
            <w:rPr>
              <w:noProof/>
              <w:lang w:eastAsia="cs-CZ"/>
            </w:rPr>
          </w:pPr>
          <w:hyperlink w:anchor="_Toc509995333" w:history="1">
            <w:r w:rsidR="006A4002" w:rsidRPr="005A5947">
              <w:rPr>
                <w:rStyle w:val="Hypertextovodkaz"/>
                <w:noProof/>
              </w:rPr>
              <w:t>7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SLOŽENÍ LŮŽKA PRO PŘESUN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_Toc509995333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23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2"/>
            <w:tabs>
              <w:tab w:val="left" w:pos="880"/>
              <w:tab w:val="right" w:leader="dot" w:pos="6941"/>
            </w:tabs>
            <w:rPr>
              <w:noProof/>
              <w:lang w:eastAsia="cs-CZ"/>
            </w:rPr>
          </w:pPr>
          <w:hyperlink w:anchor="_Toc509995334" w:history="1">
            <w:r w:rsidR="006A4002" w:rsidRPr="005A5947">
              <w:rPr>
                <w:rStyle w:val="Hypertextovodkaz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7.1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Dřevěné bočnice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_Toc509995334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23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2"/>
            <w:tabs>
              <w:tab w:val="left" w:pos="880"/>
              <w:tab w:val="right" w:leader="dot" w:pos="6941"/>
            </w:tabs>
            <w:rPr>
              <w:noProof/>
              <w:lang w:eastAsia="cs-CZ"/>
            </w:rPr>
          </w:pPr>
          <w:hyperlink w:anchor="_Toc509995335" w:history="1">
            <w:r w:rsidR="006A4002" w:rsidRPr="005A5947">
              <w:rPr>
                <w:rStyle w:val="Hypertextovodkaz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7.2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Kovové bočnice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_Toc509995335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23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2"/>
            <w:tabs>
              <w:tab w:val="left" w:pos="880"/>
              <w:tab w:val="right" w:leader="dot" w:pos="6941"/>
            </w:tabs>
            <w:rPr>
              <w:noProof/>
              <w:lang w:eastAsia="cs-CZ"/>
            </w:rPr>
          </w:pPr>
          <w:hyperlink w:anchor="_Toc509995336" w:history="1">
            <w:r w:rsidR="006A4002" w:rsidRPr="005A5947">
              <w:rPr>
                <w:rStyle w:val="Hypertextovodkaz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7.3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Elektronické součásti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_Toc509995336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23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2"/>
            <w:tabs>
              <w:tab w:val="left" w:pos="880"/>
              <w:tab w:val="right" w:leader="dot" w:pos="6941"/>
            </w:tabs>
            <w:rPr>
              <w:noProof/>
              <w:lang w:eastAsia="cs-CZ"/>
            </w:rPr>
          </w:pPr>
          <w:hyperlink w:anchor="_Toc509995337" w:history="1">
            <w:r w:rsidR="006A4002" w:rsidRPr="005A5947">
              <w:rPr>
                <w:rStyle w:val="Hypertextovodkaz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7.4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Čelo postele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_Toc509995337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24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2"/>
            <w:tabs>
              <w:tab w:val="left" w:pos="880"/>
              <w:tab w:val="right" w:leader="dot" w:pos="6941"/>
            </w:tabs>
            <w:rPr>
              <w:noProof/>
              <w:lang w:eastAsia="cs-CZ"/>
            </w:rPr>
          </w:pPr>
          <w:hyperlink w:anchor="_Toc509995338" w:history="1">
            <w:r w:rsidR="006A4002" w:rsidRPr="005A5947">
              <w:rPr>
                <w:rStyle w:val="Hypertextovodkaz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7.5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Uložení lůžka na transportní stojan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_Toc509995338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24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1"/>
            <w:tabs>
              <w:tab w:val="left" w:pos="440"/>
              <w:tab w:val="right" w:leader="dot" w:pos="6941"/>
            </w:tabs>
            <w:rPr>
              <w:noProof/>
              <w:lang w:eastAsia="cs-CZ"/>
            </w:rPr>
          </w:pPr>
          <w:hyperlink w:anchor="_Toc509995339" w:history="1">
            <w:r w:rsidR="006A4002" w:rsidRPr="005A5947">
              <w:rPr>
                <w:rStyle w:val="Hypertextovodkaz"/>
                <w:noProof/>
              </w:rPr>
              <w:t>8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VÝPADKY ELEKTŘINY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_Toc509995339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25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2"/>
            <w:tabs>
              <w:tab w:val="left" w:pos="880"/>
              <w:tab w:val="right" w:leader="dot" w:pos="6941"/>
            </w:tabs>
            <w:rPr>
              <w:noProof/>
              <w:lang w:eastAsia="cs-CZ"/>
            </w:rPr>
          </w:pPr>
          <w:hyperlink w:anchor="_Toc509995340" w:history="1">
            <w:r w:rsidR="006A4002" w:rsidRPr="005A5947">
              <w:rPr>
                <w:rStyle w:val="Hypertextovodkaz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8.1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Nouzové snížení sekce zad a nohou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_Toc509995340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25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1"/>
            <w:tabs>
              <w:tab w:val="left" w:pos="440"/>
              <w:tab w:val="right" w:leader="dot" w:pos="6941"/>
            </w:tabs>
            <w:rPr>
              <w:noProof/>
              <w:lang w:eastAsia="cs-CZ"/>
            </w:rPr>
          </w:pPr>
          <w:hyperlink w:anchor="_Toc509995341" w:history="1">
            <w:r w:rsidR="006A4002" w:rsidRPr="005A5947">
              <w:rPr>
                <w:rStyle w:val="Hypertextovodkaz"/>
                <w:noProof/>
              </w:rPr>
              <w:t>9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ČIŠTĚNÍ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_Toc509995341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26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1"/>
            <w:tabs>
              <w:tab w:val="left" w:pos="660"/>
              <w:tab w:val="right" w:leader="dot" w:pos="6941"/>
            </w:tabs>
            <w:rPr>
              <w:noProof/>
              <w:lang w:eastAsia="cs-CZ"/>
            </w:rPr>
          </w:pPr>
          <w:hyperlink w:anchor="_Toc509995342" w:history="1">
            <w:r w:rsidR="006A4002" w:rsidRPr="005A5947">
              <w:rPr>
                <w:rStyle w:val="Hypertextovodkaz"/>
                <w:noProof/>
              </w:rPr>
              <w:t>10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ÚDRŽBA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_Toc509995342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27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2"/>
            <w:tabs>
              <w:tab w:val="left" w:pos="880"/>
              <w:tab w:val="right" w:leader="dot" w:pos="6941"/>
            </w:tabs>
            <w:rPr>
              <w:noProof/>
              <w:lang w:eastAsia="cs-CZ"/>
            </w:rPr>
          </w:pPr>
          <w:hyperlink w:anchor="_Toc509995343" w:history="1">
            <w:r w:rsidR="006A4002" w:rsidRPr="005A5947">
              <w:rPr>
                <w:rStyle w:val="Hypertextovodkaz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10.1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Obecná údržba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_Toc509995343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28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2"/>
            <w:tabs>
              <w:tab w:val="left" w:pos="880"/>
              <w:tab w:val="right" w:leader="dot" w:pos="6941"/>
            </w:tabs>
            <w:rPr>
              <w:noProof/>
              <w:lang w:eastAsia="cs-CZ"/>
            </w:rPr>
          </w:pPr>
          <w:hyperlink w:anchor="_Toc509995344" w:history="1">
            <w:r w:rsidR="006A4002" w:rsidRPr="005A5947">
              <w:rPr>
                <w:rStyle w:val="Hypertextovodkaz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10.2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Řešení závad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_Toc509995344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28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2"/>
            <w:tabs>
              <w:tab w:val="left" w:pos="880"/>
              <w:tab w:val="right" w:leader="dot" w:pos="6941"/>
            </w:tabs>
            <w:rPr>
              <w:noProof/>
              <w:lang w:eastAsia="cs-CZ"/>
            </w:rPr>
          </w:pPr>
          <w:hyperlink w:anchor="_Toc509995345" w:history="1">
            <w:r w:rsidR="006A4002" w:rsidRPr="005A5947">
              <w:rPr>
                <w:rStyle w:val="Hypertextovodkaz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10.3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Likvidace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_Toc509995345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30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1"/>
            <w:tabs>
              <w:tab w:val="left" w:pos="660"/>
              <w:tab w:val="right" w:leader="dot" w:pos="6941"/>
            </w:tabs>
            <w:rPr>
              <w:noProof/>
              <w:lang w:eastAsia="cs-CZ"/>
            </w:rPr>
          </w:pPr>
          <w:hyperlink w:anchor="_Toc509995346" w:history="1">
            <w:r w:rsidR="006A4002" w:rsidRPr="005A5947">
              <w:rPr>
                <w:rStyle w:val="Hypertextovodkaz"/>
                <w:noProof/>
                <w:lang w:eastAsia="pl-PL"/>
              </w:rPr>
              <w:t>11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  <w:lang w:eastAsia="pl-PL"/>
              </w:rPr>
              <w:t>ZÁRUKA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_Toc509995346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30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1"/>
            <w:tabs>
              <w:tab w:val="left" w:pos="660"/>
              <w:tab w:val="right" w:leader="dot" w:pos="6941"/>
            </w:tabs>
            <w:rPr>
              <w:noProof/>
              <w:lang w:eastAsia="cs-CZ"/>
            </w:rPr>
          </w:pPr>
          <w:hyperlink w:anchor="_Toc509995347" w:history="1">
            <w:r w:rsidR="006A4002" w:rsidRPr="005A5947">
              <w:rPr>
                <w:rStyle w:val="Hypertextovodkaz"/>
                <w:noProof/>
              </w:rPr>
              <w:t>12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TECHNICKÉ ÚDAJE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_Toc509995347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30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2"/>
            <w:tabs>
              <w:tab w:val="left" w:pos="880"/>
              <w:tab w:val="right" w:leader="dot" w:pos="6941"/>
            </w:tabs>
            <w:rPr>
              <w:noProof/>
              <w:lang w:eastAsia="cs-CZ"/>
            </w:rPr>
          </w:pPr>
          <w:hyperlink w:anchor="_Toc509995348" w:history="1">
            <w:r w:rsidR="006A4002" w:rsidRPr="005A5947">
              <w:rPr>
                <w:rStyle w:val="Hypertextovodkaz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12.1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Specifikace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_Toc509995348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30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2"/>
            <w:tabs>
              <w:tab w:val="left" w:pos="880"/>
              <w:tab w:val="right" w:leader="dot" w:pos="6941"/>
            </w:tabs>
            <w:rPr>
              <w:noProof/>
              <w:lang w:eastAsia="cs-CZ"/>
            </w:rPr>
          </w:pPr>
          <w:hyperlink w:anchor="_Toc509995349" w:history="1">
            <w:r w:rsidR="006A4002" w:rsidRPr="005A5947">
              <w:rPr>
                <w:rStyle w:val="Hypertextovodkaz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12.2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Maximální zatížení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_Toc509995349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32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2"/>
            <w:tabs>
              <w:tab w:val="left" w:pos="880"/>
              <w:tab w:val="right" w:leader="dot" w:pos="6941"/>
            </w:tabs>
            <w:rPr>
              <w:noProof/>
              <w:lang w:eastAsia="cs-CZ"/>
            </w:rPr>
          </w:pPr>
          <w:hyperlink w:anchor="_Toc509995350" w:history="1">
            <w:r w:rsidR="006A4002" w:rsidRPr="005A5947">
              <w:rPr>
                <w:rStyle w:val="Hypertextovodkaz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12.3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Elektrické součásti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_Toc509995350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32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1"/>
            <w:tabs>
              <w:tab w:val="left" w:pos="660"/>
              <w:tab w:val="right" w:leader="dot" w:pos="6941"/>
            </w:tabs>
            <w:rPr>
              <w:noProof/>
              <w:lang w:eastAsia="cs-CZ"/>
            </w:rPr>
          </w:pPr>
          <w:hyperlink w:anchor="_Toc509995351" w:history="1">
            <w:r w:rsidR="006A4002" w:rsidRPr="005A5947">
              <w:rPr>
                <w:rStyle w:val="Hypertextovodkaz"/>
                <w:noProof/>
              </w:rPr>
              <w:t>13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ZÁZNAMY ÚDRŽBY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_Toc509995351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33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A4002" w:rsidRDefault="00896A38">
          <w:pPr>
            <w:pStyle w:val="Obsah1"/>
            <w:tabs>
              <w:tab w:val="left" w:pos="660"/>
              <w:tab w:val="right" w:leader="dot" w:pos="6941"/>
            </w:tabs>
            <w:rPr>
              <w:noProof/>
              <w:lang w:eastAsia="cs-CZ"/>
            </w:rPr>
          </w:pPr>
          <w:hyperlink w:anchor="_Toc509995352" w:history="1">
            <w:r w:rsidR="006A4002" w:rsidRPr="005A5947">
              <w:rPr>
                <w:rStyle w:val="Hypertextovodkaz"/>
                <w:noProof/>
              </w:rPr>
              <w:t>14</w:t>
            </w:r>
            <w:r w:rsidR="006A4002">
              <w:rPr>
                <w:noProof/>
                <w:lang w:eastAsia="cs-CZ"/>
              </w:rPr>
              <w:tab/>
            </w:r>
            <w:r w:rsidR="006A4002" w:rsidRPr="005A5947">
              <w:rPr>
                <w:rStyle w:val="Hypertextovodkaz"/>
                <w:noProof/>
              </w:rPr>
              <w:t>OPRAVY A SERVIS</w:t>
            </w:r>
            <w:r w:rsidR="006A4002">
              <w:rPr>
                <w:noProof/>
                <w:webHidden/>
              </w:rPr>
              <w:tab/>
            </w:r>
            <w:r w:rsidR="006A4002">
              <w:rPr>
                <w:noProof/>
                <w:webHidden/>
              </w:rPr>
              <w:fldChar w:fldCharType="begin"/>
            </w:r>
            <w:r w:rsidR="006A4002">
              <w:rPr>
                <w:noProof/>
                <w:webHidden/>
              </w:rPr>
              <w:instrText xml:space="preserve"> PAGEREF _Toc509995352 \h </w:instrText>
            </w:r>
            <w:r w:rsidR="006A4002">
              <w:rPr>
                <w:noProof/>
                <w:webHidden/>
              </w:rPr>
            </w:r>
            <w:r w:rsidR="006A4002">
              <w:rPr>
                <w:noProof/>
                <w:webHidden/>
              </w:rPr>
              <w:fldChar w:fldCharType="separate"/>
            </w:r>
            <w:r w:rsidR="009D67FC">
              <w:rPr>
                <w:noProof/>
                <w:webHidden/>
              </w:rPr>
              <w:t>33</w:t>
            </w:r>
            <w:r w:rsidR="006A4002">
              <w:rPr>
                <w:noProof/>
                <w:webHidden/>
              </w:rPr>
              <w:fldChar w:fldCharType="end"/>
            </w:r>
          </w:hyperlink>
        </w:p>
        <w:p w:rsidR="006C4DB0" w:rsidRPr="005F70F9" w:rsidRDefault="006C4DB0">
          <w:r w:rsidRPr="005F70F9">
            <w:rPr>
              <w:b/>
              <w:bCs/>
              <w:sz w:val="18"/>
              <w:szCs w:val="20"/>
            </w:rPr>
            <w:fldChar w:fldCharType="end"/>
          </w:r>
        </w:p>
      </w:sdtContent>
    </w:sdt>
    <w:p w:rsidR="006C4DB0" w:rsidRPr="005F70F9" w:rsidRDefault="006C4DB0" w:rsidP="007B3518">
      <w:pPr>
        <w:pStyle w:val="Bezmezer"/>
        <w:rPr>
          <w:lang w:val="cs-CZ"/>
        </w:rPr>
      </w:pPr>
    </w:p>
    <w:p w:rsidR="007B09BF" w:rsidRPr="005F70F9" w:rsidRDefault="000565CD" w:rsidP="00770B0D">
      <w:pPr>
        <w:pStyle w:val="Nadpis1"/>
        <w:keepLines w:val="0"/>
        <w:numPr>
          <w:ilvl w:val="0"/>
          <w:numId w:val="40"/>
        </w:numPr>
        <w:pBdr>
          <w:bottom w:val="single" w:sz="4" w:space="1" w:color="595959"/>
        </w:pBdr>
        <w:suppressAutoHyphens/>
        <w:autoSpaceDN w:val="0"/>
        <w:textAlignment w:val="baseline"/>
      </w:pPr>
      <w:bookmarkStart w:id="0" w:name="_Toc509995302"/>
      <w:bookmarkStart w:id="1" w:name="_Toc341877762"/>
      <w:r w:rsidRPr="005F70F9">
        <w:t>PŘEDSTAVENÍ</w:t>
      </w:r>
      <w:bookmarkEnd w:id="0"/>
    </w:p>
    <w:p w:rsidR="007B09BF" w:rsidRPr="005F70F9" w:rsidRDefault="005F70F9" w:rsidP="007E29B7">
      <w:pPr>
        <w:pStyle w:val="Bezmezer"/>
        <w:rPr>
          <w:lang w:val="cs-CZ"/>
        </w:rPr>
      </w:pPr>
      <w:r w:rsidRPr="005F70F9">
        <w:rPr>
          <w:lang w:val="cs-CZ"/>
        </w:rPr>
        <w:t>Děkujeme</w:t>
      </w:r>
      <w:r w:rsidR="00F4537B" w:rsidRPr="005F70F9">
        <w:rPr>
          <w:lang w:val="cs-CZ"/>
        </w:rPr>
        <w:t xml:space="preserve"> Vám za důvěru a za nákup našeho výrobku. </w:t>
      </w:r>
      <w:r w:rsidRPr="005F70F9">
        <w:rPr>
          <w:lang w:val="cs-CZ"/>
        </w:rPr>
        <w:t>Každý</w:t>
      </w:r>
      <w:r w:rsidR="00F4537B" w:rsidRPr="005F70F9">
        <w:rPr>
          <w:lang w:val="cs-CZ"/>
        </w:rPr>
        <w:t xml:space="preserve"> uživatel by si měl pečlivě přečíst tento název k obsluze před tím, než bude výrobek používat. Ujistěte se prosím, že rozumíte všem instrukcím</w:t>
      </w:r>
      <w:r w:rsidR="00007C3A">
        <w:rPr>
          <w:lang w:val="cs-CZ"/>
        </w:rPr>
        <w:t>.</w:t>
      </w:r>
      <w:r w:rsidR="00F4537B" w:rsidRPr="005F70F9">
        <w:rPr>
          <w:lang w:val="cs-CZ"/>
        </w:rPr>
        <w:t xml:space="preserve"> V případě jaký</w:t>
      </w:r>
      <w:r w:rsidR="00007C3A">
        <w:rPr>
          <w:lang w:val="cs-CZ"/>
        </w:rPr>
        <w:t>chkoli</w:t>
      </w:r>
      <w:r w:rsidR="00B472DC">
        <w:rPr>
          <w:lang w:val="cs-CZ"/>
        </w:rPr>
        <w:t>v</w:t>
      </w:r>
      <w:r w:rsidR="00007C3A">
        <w:rPr>
          <w:lang w:val="cs-CZ"/>
        </w:rPr>
        <w:t xml:space="preserve"> dotazů se prosím obraťt</w:t>
      </w:r>
      <w:r w:rsidR="00F4537B" w:rsidRPr="005F70F9">
        <w:rPr>
          <w:lang w:val="cs-CZ"/>
        </w:rPr>
        <w:t>e na Vašeho prodejce.</w:t>
      </w:r>
    </w:p>
    <w:p w:rsidR="007B09BF" w:rsidRPr="005F70F9" w:rsidRDefault="00F4537B" w:rsidP="00737E5E">
      <w:pPr>
        <w:pStyle w:val="Nadpis2"/>
      </w:pPr>
      <w:bookmarkStart w:id="2" w:name="_Toc391621116"/>
      <w:bookmarkStart w:id="3" w:name="_Toc509995303"/>
      <w:r w:rsidRPr="005F70F9">
        <w:t>Pro jaké výrobky je manuál určen</w:t>
      </w:r>
      <w:bookmarkEnd w:id="2"/>
      <w:bookmarkEnd w:id="3"/>
    </w:p>
    <w:p w:rsidR="001F49EA" w:rsidRPr="005F70F9" w:rsidRDefault="00F4537B" w:rsidP="00E80C2B">
      <w:pPr>
        <w:pStyle w:val="Bezmezer"/>
        <w:ind w:firstLine="576"/>
        <w:rPr>
          <w:lang w:val="cs-CZ"/>
        </w:rPr>
      </w:pPr>
      <w:r w:rsidRPr="005F70F9">
        <w:rPr>
          <w:rFonts w:cstheme="minorHAnsi"/>
          <w:color w:val="000000"/>
          <w:lang w:val="cs-CZ"/>
        </w:rPr>
        <w:t>Tento návod k použití zahrnuje níže uvedené produktové řady lůžek Taurus a Bariatric. Vysvětlení kódového označení je uvedeno níže</w:t>
      </w:r>
      <w:r w:rsidR="007B09BF" w:rsidRPr="005F70F9">
        <w:rPr>
          <w:rFonts w:cstheme="minorHAnsi"/>
          <w:color w:val="000000"/>
          <w:lang w:val="cs-CZ"/>
        </w:rPr>
        <w:t>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0"/>
        <w:gridCol w:w="3471"/>
      </w:tblGrid>
      <w:tr w:rsidR="001F49EA" w:rsidRPr="005F70F9" w:rsidTr="007B284C">
        <w:tc>
          <w:tcPr>
            <w:tcW w:w="3470" w:type="dxa"/>
          </w:tcPr>
          <w:p w:rsidR="001F49EA" w:rsidRPr="005F70F9" w:rsidRDefault="001F49EA" w:rsidP="00770B0D">
            <w:pPr>
              <w:pStyle w:val="Odstavecseseznamem"/>
              <w:numPr>
                <w:ilvl w:val="0"/>
                <w:numId w:val="30"/>
              </w:numPr>
              <w:jc w:val="both"/>
              <w:rPr>
                <w:sz w:val="20"/>
              </w:rPr>
            </w:pPr>
            <w:r w:rsidRPr="005F70F9">
              <w:rPr>
                <w:sz w:val="20"/>
              </w:rPr>
              <w:t xml:space="preserve">TR/M/ </w:t>
            </w:r>
            <w:r w:rsidRPr="005F70F9">
              <w:rPr>
                <w:sz w:val="20"/>
              </w:rPr>
              <w:tab/>
            </w:r>
            <w:r w:rsidRPr="005F70F9">
              <w:rPr>
                <w:sz w:val="20"/>
              </w:rPr>
              <w:tab/>
            </w:r>
          </w:p>
          <w:p w:rsidR="001F49EA" w:rsidRPr="005F70F9" w:rsidRDefault="001F49EA" w:rsidP="00770B0D">
            <w:pPr>
              <w:pStyle w:val="Odstavecseseznamem"/>
              <w:numPr>
                <w:ilvl w:val="0"/>
                <w:numId w:val="30"/>
              </w:numPr>
              <w:jc w:val="both"/>
              <w:rPr>
                <w:sz w:val="20"/>
              </w:rPr>
            </w:pPr>
            <w:r w:rsidRPr="005F70F9">
              <w:rPr>
                <w:sz w:val="20"/>
              </w:rPr>
              <w:t xml:space="preserve">TR/M/LOW </w:t>
            </w:r>
            <w:r w:rsidRPr="005F70F9">
              <w:rPr>
                <w:sz w:val="20"/>
              </w:rPr>
              <w:tab/>
            </w:r>
          </w:p>
          <w:p w:rsidR="001F49EA" w:rsidRPr="005F70F9" w:rsidRDefault="001F49EA" w:rsidP="00770B0D">
            <w:pPr>
              <w:pStyle w:val="Odstavecseseznamem"/>
              <w:numPr>
                <w:ilvl w:val="0"/>
                <w:numId w:val="27"/>
              </w:numPr>
              <w:jc w:val="both"/>
              <w:rPr>
                <w:sz w:val="20"/>
              </w:rPr>
            </w:pPr>
            <w:r w:rsidRPr="005F70F9">
              <w:rPr>
                <w:sz w:val="20"/>
              </w:rPr>
              <w:t>TR/M/LUX</w:t>
            </w:r>
            <w:r w:rsidRPr="005F70F9">
              <w:rPr>
                <w:sz w:val="20"/>
              </w:rPr>
              <w:tab/>
            </w:r>
          </w:p>
          <w:p w:rsidR="001F49EA" w:rsidRPr="005F70F9" w:rsidRDefault="001F49EA" w:rsidP="00770B0D">
            <w:pPr>
              <w:pStyle w:val="Odstavecseseznamem"/>
              <w:numPr>
                <w:ilvl w:val="0"/>
                <w:numId w:val="27"/>
              </w:numPr>
              <w:jc w:val="both"/>
              <w:rPr>
                <w:sz w:val="20"/>
              </w:rPr>
            </w:pPr>
            <w:r w:rsidRPr="005F70F9">
              <w:rPr>
                <w:sz w:val="20"/>
              </w:rPr>
              <w:t xml:space="preserve">TR/M/LOW/LUX </w:t>
            </w:r>
            <w:r w:rsidRPr="005F70F9">
              <w:rPr>
                <w:sz w:val="20"/>
              </w:rPr>
              <w:tab/>
            </w:r>
          </w:p>
          <w:p w:rsidR="001F49EA" w:rsidRPr="005F70F9" w:rsidRDefault="00210E5F" w:rsidP="00770B0D">
            <w:pPr>
              <w:pStyle w:val="Odstavecseseznamem"/>
              <w:numPr>
                <w:ilvl w:val="0"/>
                <w:numId w:val="27"/>
              </w:numPr>
              <w:jc w:val="both"/>
              <w:rPr>
                <w:sz w:val="20"/>
              </w:rPr>
            </w:pPr>
            <w:r w:rsidRPr="005F70F9">
              <w:rPr>
                <w:sz w:val="20"/>
              </w:rPr>
              <w:t>TR/W</w:t>
            </w:r>
            <w:r w:rsidR="001F49EA" w:rsidRPr="005F70F9">
              <w:rPr>
                <w:sz w:val="20"/>
              </w:rPr>
              <w:t xml:space="preserve">/LUX </w:t>
            </w:r>
            <w:r w:rsidR="001F49EA" w:rsidRPr="005F70F9">
              <w:rPr>
                <w:sz w:val="20"/>
              </w:rPr>
              <w:tab/>
            </w:r>
          </w:p>
          <w:p w:rsidR="001F49EA" w:rsidRPr="005F70F9" w:rsidRDefault="00210E5F" w:rsidP="00770B0D">
            <w:pPr>
              <w:pStyle w:val="Odstavecseseznamem"/>
              <w:numPr>
                <w:ilvl w:val="0"/>
                <w:numId w:val="27"/>
              </w:numPr>
              <w:jc w:val="both"/>
              <w:rPr>
                <w:sz w:val="20"/>
              </w:rPr>
            </w:pPr>
            <w:r w:rsidRPr="005F70F9">
              <w:rPr>
                <w:sz w:val="20"/>
              </w:rPr>
              <w:t>TR/W</w:t>
            </w:r>
            <w:r w:rsidR="001F49EA" w:rsidRPr="005F70F9">
              <w:rPr>
                <w:sz w:val="20"/>
              </w:rPr>
              <w:t>/LOW</w:t>
            </w:r>
            <w:r w:rsidR="001F49EA" w:rsidRPr="005F70F9">
              <w:rPr>
                <w:sz w:val="20"/>
              </w:rPr>
              <w:tab/>
            </w:r>
          </w:p>
          <w:p w:rsidR="001F49EA" w:rsidRPr="005F70F9" w:rsidRDefault="00210E5F" w:rsidP="00770B0D">
            <w:pPr>
              <w:pStyle w:val="Odstavecseseznamem"/>
              <w:numPr>
                <w:ilvl w:val="0"/>
                <w:numId w:val="27"/>
              </w:numPr>
              <w:jc w:val="both"/>
              <w:rPr>
                <w:sz w:val="20"/>
              </w:rPr>
            </w:pPr>
            <w:r w:rsidRPr="005F70F9">
              <w:rPr>
                <w:sz w:val="20"/>
              </w:rPr>
              <w:t>TR/W</w:t>
            </w:r>
            <w:r w:rsidR="001F49EA" w:rsidRPr="005F70F9">
              <w:rPr>
                <w:sz w:val="20"/>
              </w:rPr>
              <w:t xml:space="preserve">/LOW/LUX </w:t>
            </w:r>
            <w:r w:rsidR="001F49EA" w:rsidRPr="005F70F9">
              <w:rPr>
                <w:sz w:val="20"/>
              </w:rPr>
              <w:tab/>
            </w:r>
          </w:p>
          <w:p w:rsidR="001F49EA" w:rsidRPr="005F70F9" w:rsidRDefault="001F49EA" w:rsidP="00770B0D">
            <w:pPr>
              <w:pStyle w:val="Odstavecseseznamem"/>
              <w:numPr>
                <w:ilvl w:val="0"/>
                <w:numId w:val="27"/>
              </w:numPr>
              <w:jc w:val="both"/>
              <w:rPr>
                <w:sz w:val="20"/>
              </w:rPr>
            </w:pPr>
            <w:r w:rsidRPr="005F70F9">
              <w:rPr>
                <w:sz w:val="20"/>
              </w:rPr>
              <w:t>TR/3P</w:t>
            </w:r>
            <w:r w:rsidRPr="005F70F9">
              <w:rPr>
                <w:sz w:val="20"/>
              </w:rPr>
              <w:tab/>
            </w:r>
            <w:r w:rsidRPr="005F70F9">
              <w:rPr>
                <w:sz w:val="20"/>
              </w:rPr>
              <w:tab/>
            </w:r>
          </w:p>
          <w:p w:rsidR="001F49EA" w:rsidRPr="005F70F9" w:rsidRDefault="001F49EA" w:rsidP="00770B0D">
            <w:pPr>
              <w:pStyle w:val="Odstavecseseznamem"/>
              <w:numPr>
                <w:ilvl w:val="0"/>
                <w:numId w:val="27"/>
              </w:numPr>
              <w:jc w:val="both"/>
              <w:rPr>
                <w:sz w:val="20"/>
              </w:rPr>
            </w:pPr>
            <w:r w:rsidRPr="005F70F9">
              <w:rPr>
                <w:sz w:val="20"/>
              </w:rPr>
              <w:t>TR/3P/LUX</w:t>
            </w:r>
            <w:r w:rsidRPr="005F70F9">
              <w:rPr>
                <w:sz w:val="20"/>
              </w:rPr>
              <w:tab/>
            </w:r>
          </w:p>
          <w:p w:rsidR="00962B23" w:rsidRPr="005F70F9" w:rsidRDefault="001F49EA" w:rsidP="00770B0D">
            <w:pPr>
              <w:pStyle w:val="Odstavecseseznamem"/>
              <w:numPr>
                <w:ilvl w:val="0"/>
                <w:numId w:val="27"/>
              </w:numPr>
              <w:jc w:val="both"/>
              <w:rPr>
                <w:sz w:val="20"/>
              </w:rPr>
            </w:pPr>
            <w:r w:rsidRPr="005F70F9">
              <w:rPr>
                <w:sz w:val="20"/>
              </w:rPr>
              <w:t>TR/3P/LOW</w:t>
            </w:r>
            <w:r w:rsidR="00962B23" w:rsidRPr="005F70F9">
              <w:rPr>
                <w:sz w:val="20"/>
              </w:rPr>
              <w:t xml:space="preserve"> </w:t>
            </w:r>
          </w:p>
          <w:p w:rsidR="001F49EA" w:rsidRPr="005F70F9" w:rsidRDefault="00962B23" w:rsidP="00770B0D">
            <w:pPr>
              <w:pStyle w:val="Odstavecseseznamem"/>
              <w:numPr>
                <w:ilvl w:val="0"/>
                <w:numId w:val="27"/>
              </w:numPr>
              <w:jc w:val="both"/>
              <w:rPr>
                <w:sz w:val="20"/>
              </w:rPr>
            </w:pPr>
            <w:r w:rsidRPr="005F70F9">
              <w:rPr>
                <w:sz w:val="20"/>
              </w:rPr>
              <w:t>TR/3P/LOW/LUX</w:t>
            </w:r>
          </w:p>
        </w:tc>
        <w:tc>
          <w:tcPr>
            <w:tcW w:w="3471" w:type="dxa"/>
          </w:tcPr>
          <w:p w:rsidR="001F49EA" w:rsidRPr="005F70F9" w:rsidRDefault="001F49EA" w:rsidP="00770B0D">
            <w:pPr>
              <w:pStyle w:val="Odstavecseseznamem"/>
              <w:numPr>
                <w:ilvl w:val="0"/>
                <w:numId w:val="27"/>
              </w:numPr>
              <w:jc w:val="both"/>
              <w:rPr>
                <w:sz w:val="20"/>
              </w:rPr>
            </w:pPr>
            <w:r w:rsidRPr="005F70F9">
              <w:rPr>
                <w:sz w:val="20"/>
              </w:rPr>
              <w:t>TR/4P</w:t>
            </w:r>
            <w:r w:rsidRPr="005F70F9">
              <w:rPr>
                <w:sz w:val="20"/>
              </w:rPr>
              <w:tab/>
            </w:r>
            <w:r w:rsidRPr="005F70F9">
              <w:rPr>
                <w:sz w:val="20"/>
              </w:rPr>
              <w:tab/>
            </w:r>
          </w:p>
          <w:p w:rsidR="001F49EA" w:rsidRPr="005F70F9" w:rsidRDefault="001F49EA" w:rsidP="00770B0D">
            <w:pPr>
              <w:pStyle w:val="Odstavecseseznamem"/>
              <w:numPr>
                <w:ilvl w:val="0"/>
                <w:numId w:val="27"/>
              </w:numPr>
              <w:jc w:val="both"/>
              <w:rPr>
                <w:sz w:val="20"/>
              </w:rPr>
            </w:pPr>
            <w:r w:rsidRPr="005F70F9">
              <w:rPr>
                <w:sz w:val="20"/>
              </w:rPr>
              <w:t>TR/4P/LUX</w:t>
            </w:r>
            <w:r w:rsidRPr="005F70F9">
              <w:rPr>
                <w:sz w:val="20"/>
              </w:rPr>
              <w:tab/>
            </w:r>
            <w:r w:rsidRPr="005F70F9">
              <w:rPr>
                <w:sz w:val="20"/>
              </w:rPr>
              <w:tab/>
            </w:r>
          </w:p>
          <w:p w:rsidR="001F49EA" w:rsidRPr="005F70F9" w:rsidRDefault="001F49EA" w:rsidP="00770B0D">
            <w:pPr>
              <w:pStyle w:val="Odstavecseseznamem"/>
              <w:numPr>
                <w:ilvl w:val="0"/>
                <w:numId w:val="27"/>
              </w:numPr>
              <w:jc w:val="both"/>
              <w:rPr>
                <w:sz w:val="20"/>
              </w:rPr>
            </w:pPr>
            <w:r w:rsidRPr="005F70F9">
              <w:rPr>
                <w:sz w:val="20"/>
              </w:rPr>
              <w:t>TR/4P/LOW/LUX</w:t>
            </w:r>
            <w:r w:rsidRPr="005F70F9">
              <w:rPr>
                <w:sz w:val="20"/>
              </w:rPr>
              <w:tab/>
            </w:r>
          </w:p>
          <w:p w:rsidR="001F49EA" w:rsidRPr="005F70F9" w:rsidRDefault="001F49EA" w:rsidP="00770B0D">
            <w:pPr>
              <w:pStyle w:val="Odstavecseseznamem"/>
              <w:numPr>
                <w:ilvl w:val="0"/>
                <w:numId w:val="27"/>
              </w:numPr>
              <w:jc w:val="both"/>
              <w:rPr>
                <w:sz w:val="20"/>
              </w:rPr>
            </w:pPr>
            <w:r w:rsidRPr="005F70F9">
              <w:rPr>
                <w:sz w:val="20"/>
              </w:rPr>
              <w:t>TR/M/SIL</w:t>
            </w:r>
            <w:r w:rsidRPr="005F70F9">
              <w:rPr>
                <w:sz w:val="20"/>
              </w:rPr>
              <w:tab/>
            </w:r>
            <w:r w:rsidRPr="005F70F9">
              <w:rPr>
                <w:sz w:val="20"/>
              </w:rPr>
              <w:tab/>
            </w:r>
          </w:p>
          <w:p w:rsidR="001F49EA" w:rsidRPr="005F70F9" w:rsidRDefault="001F49EA" w:rsidP="00770B0D">
            <w:pPr>
              <w:pStyle w:val="Odstavecseseznamem"/>
              <w:numPr>
                <w:ilvl w:val="0"/>
                <w:numId w:val="27"/>
              </w:numPr>
              <w:jc w:val="both"/>
              <w:rPr>
                <w:sz w:val="20"/>
              </w:rPr>
            </w:pPr>
            <w:r w:rsidRPr="005F70F9">
              <w:rPr>
                <w:sz w:val="20"/>
              </w:rPr>
              <w:t>TR/M/SIL/LOW</w:t>
            </w:r>
            <w:r w:rsidRPr="005F70F9">
              <w:rPr>
                <w:sz w:val="20"/>
              </w:rPr>
              <w:tab/>
            </w:r>
          </w:p>
          <w:p w:rsidR="001F49EA" w:rsidRPr="005F70F9" w:rsidRDefault="001F49EA" w:rsidP="00770B0D">
            <w:pPr>
              <w:pStyle w:val="Odstavecseseznamem"/>
              <w:numPr>
                <w:ilvl w:val="0"/>
                <w:numId w:val="27"/>
              </w:numPr>
              <w:jc w:val="both"/>
              <w:rPr>
                <w:sz w:val="20"/>
              </w:rPr>
            </w:pPr>
            <w:r w:rsidRPr="005F70F9">
              <w:rPr>
                <w:sz w:val="20"/>
              </w:rPr>
              <w:t>TR/KID</w:t>
            </w:r>
            <w:r w:rsidRPr="005F70F9">
              <w:rPr>
                <w:sz w:val="20"/>
              </w:rPr>
              <w:tab/>
            </w:r>
            <w:r w:rsidRPr="005F70F9">
              <w:rPr>
                <w:sz w:val="20"/>
              </w:rPr>
              <w:tab/>
            </w:r>
          </w:p>
          <w:p w:rsidR="001F49EA" w:rsidRPr="005F70F9" w:rsidRDefault="001F49EA" w:rsidP="00770B0D">
            <w:pPr>
              <w:pStyle w:val="Odstavecseseznamem"/>
              <w:numPr>
                <w:ilvl w:val="0"/>
                <w:numId w:val="27"/>
              </w:numPr>
              <w:jc w:val="both"/>
              <w:rPr>
                <w:sz w:val="20"/>
              </w:rPr>
            </w:pPr>
            <w:r w:rsidRPr="005F70F9">
              <w:rPr>
                <w:sz w:val="20"/>
              </w:rPr>
              <w:t>TR/MED</w:t>
            </w:r>
            <w:r w:rsidRPr="005F70F9">
              <w:rPr>
                <w:sz w:val="20"/>
              </w:rPr>
              <w:tab/>
            </w:r>
          </w:p>
          <w:p w:rsidR="001F49EA" w:rsidRPr="005F70F9" w:rsidRDefault="00962B23" w:rsidP="00770B0D">
            <w:pPr>
              <w:pStyle w:val="Odstavecseseznamem"/>
              <w:numPr>
                <w:ilvl w:val="0"/>
                <w:numId w:val="27"/>
              </w:numPr>
              <w:jc w:val="both"/>
              <w:rPr>
                <w:sz w:val="20"/>
              </w:rPr>
            </w:pPr>
            <w:r w:rsidRPr="005F70F9">
              <w:rPr>
                <w:sz w:val="20"/>
              </w:rPr>
              <w:t>BAR/LUX</w:t>
            </w:r>
            <w:r w:rsidRPr="005F70F9">
              <w:rPr>
                <w:sz w:val="20"/>
              </w:rPr>
              <w:tab/>
            </w:r>
            <w:r w:rsidR="001F49EA" w:rsidRPr="005F70F9">
              <w:rPr>
                <w:sz w:val="20"/>
              </w:rPr>
              <w:tab/>
            </w:r>
          </w:p>
          <w:p w:rsidR="00962B23" w:rsidRPr="005F70F9" w:rsidRDefault="00962B23" w:rsidP="00770B0D">
            <w:pPr>
              <w:pStyle w:val="Odstavecseseznamem"/>
              <w:numPr>
                <w:ilvl w:val="0"/>
                <w:numId w:val="31"/>
              </w:numPr>
              <w:jc w:val="both"/>
              <w:rPr>
                <w:sz w:val="20"/>
              </w:rPr>
            </w:pPr>
            <w:r w:rsidRPr="005F70F9">
              <w:rPr>
                <w:sz w:val="20"/>
              </w:rPr>
              <w:t>BAR/LOW</w:t>
            </w:r>
          </w:p>
          <w:p w:rsidR="00962B23" w:rsidRPr="005F70F9" w:rsidRDefault="00962B23" w:rsidP="00770B0D">
            <w:pPr>
              <w:pStyle w:val="Odstavecseseznamem"/>
              <w:numPr>
                <w:ilvl w:val="0"/>
                <w:numId w:val="31"/>
              </w:numPr>
              <w:jc w:val="both"/>
              <w:rPr>
                <w:sz w:val="20"/>
              </w:rPr>
            </w:pPr>
            <w:r w:rsidRPr="005F70F9">
              <w:rPr>
                <w:sz w:val="20"/>
              </w:rPr>
              <w:t>BAR/LOW/LUX</w:t>
            </w:r>
          </w:p>
          <w:p w:rsidR="00962B23" w:rsidRPr="005F70F9" w:rsidRDefault="00962B23" w:rsidP="00962B23">
            <w:pPr>
              <w:ind w:left="360"/>
              <w:jc w:val="both"/>
              <w:rPr>
                <w:sz w:val="20"/>
              </w:rPr>
            </w:pPr>
          </w:p>
        </w:tc>
      </w:tr>
    </w:tbl>
    <w:p w:rsidR="007B284C" w:rsidRPr="005F70F9" w:rsidRDefault="007B284C" w:rsidP="001F49EA">
      <w:pPr>
        <w:tabs>
          <w:tab w:val="left" w:pos="851"/>
        </w:tabs>
        <w:spacing w:after="0"/>
        <w:rPr>
          <w:rFonts w:ascii="Calibri" w:hAnsi="Calibri" w:cs="Calibri"/>
          <w:sz w:val="20"/>
          <w:szCs w:val="20"/>
        </w:rPr>
      </w:pPr>
    </w:p>
    <w:p w:rsidR="001F49EA" w:rsidRPr="005F70F9" w:rsidRDefault="000B14CB" w:rsidP="000B14CB">
      <w:pPr>
        <w:tabs>
          <w:tab w:val="left" w:pos="851"/>
        </w:tabs>
        <w:spacing w:after="0"/>
        <w:jc w:val="both"/>
        <w:rPr>
          <w:rFonts w:ascii="Calibri" w:hAnsi="Calibri" w:cs="Calibri"/>
          <w:sz w:val="20"/>
          <w:szCs w:val="20"/>
        </w:rPr>
      </w:pPr>
      <w:r w:rsidRPr="005F70F9">
        <w:rPr>
          <w:rFonts w:ascii="Calibri" w:hAnsi="Calibri" w:cs="Calibri"/>
          <w:sz w:val="20"/>
          <w:szCs w:val="20"/>
        </w:rPr>
        <w:t xml:space="preserve">TR/ </w:t>
      </w:r>
      <w:r w:rsidRPr="005F70F9">
        <w:rPr>
          <w:rFonts w:ascii="Calibri" w:hAnsi="Calibri" w:cs="Calibri"/>
          <w:sz w:val="20"/>
          <w:szCs w:val="20"/>
        </w:rPr>
        <w:tab/>
        <w:t xml:space="preserve">- </w:t>
      </w:r>
      <w:r w:rsidR="00F4537B" w:rsidRPr="005F70F9">
        <w:rPr>
          <w:rFonts w:ascii="Calibri" w:hAnsi="Calibri" w:cs="Calibri"/>
          <w:sz w:val="20"/>
          <w:szCs w:val="20"/>
        </w:rPr>
        <w:t xml:space="preserve">Lůžko </w:t>
      </w:r>
      <w:r w:rsidR="001F49EA" w:rsidRPr="005F70F9">
        <w:rPr>
          <w:rFonts w:ascii="Calibri" w:hAnsi="Calibri" w:cs="Calibri"/>
          <w:sz w:val="20"/>
          <w:szCs w:val="20"/>
        </w:rPr>
        <w:t>Taurus</w:t>
      </w:r>
      <w:r w:rsidR="0069429E" w:rsidRPr="005F70F9">
        <w:rPr>
          <w:rFonts w:ascii="Calibri" w:hAnsi="Calibri" w:cs="Calibri"/>
          <w:sz w:val="20"/>
          <w:szCs w:val="20"/>
        </w:rPr>
        <w:t xml:space="preserve"> </w:t>
      </w:r>
      <w:r w:rsidR="00F123FE" w:rsidRPr="005F70F9">
        <w:rPr>
          <w:rFonts w:cs="Calibri"/>
          <w:sz w:val="20"/>
          <w:szCs w:val="20"/>
        </w:rPr>
        <w:t>s konstrukcí v</w:t>
      </w:r>
      <w:r w:rsidR="00F4537B" w:rsidRPr="005F70F9">
        <w:rPr>
          <w:rFonts w:cs="Calibri"/>
          <w:sz w:val="20"/>
          <w:szCs w:val="20"/>
        </w:rPr>
        <w:t xml:space="preserve"> barevném provedení ma</w:t>
      </w:r>
      <w:r w:rsidR="00EF44E2" w:rsidRPr="005F70F9">
        <w:rPr>
          <w:rFonts w:cs="Calibri"/>
          <w:sz w:val="20"/>
          <w:szCs w:val="20"/>
        </w:rPr>
        <w:t>gnólie</w:t>
      </w:r>
    </w:p>
    <w:p w:rsidR="001F49EA" w:rsidRPr="005F70F9" w:rsidRDefault="000B14CB" w:rsidP="000B14CB">
      <w:pPr>
        <w:tabs>
          <w:tab w:val="left" w:pos="851"/>
        </w:tabs>
        <w:spacing w:after="0"/>
        <w:jc w:val="both"/>
        <w:rPr>
          <w:rFonts w:ascii="Calibri" w:hAnsi="Calibri" w:cs="Calibri"/>
          <w:sz w:val="20"/>
          <w:szCs w:val="20"/>
        </w:rPr>
      </w:pPr>
      <w:r w:rsidRPr="005F70F9">
        <w:rPr>
          <w:rFonts w:ascii="Calibri" w:hAnsi="Calibri" w:cs="Calibri"/>
          <w:sz w:val="20"/>
          <w:szCs w:val="20"/>
        </w:rPr>
        <w:t>BAR/</w:t>
      </w:r>
      <w:r w:rsidRPr="005F70F9">
        <w:rPr>
          <w:rFonts w:ascii="Calibri" w:hAnsi="Calibri" w:cs="Calibri"/>
          <w:sz w:val="20"/>
          <w:szCs w:val="20"/>
        </w:rPr>
        <w:tab/>
        <w:t xml:space="preserve">- </w:t>
      </w:r>
      <w:r w:rsidR="00EF44E2" w:rsidRPr="005F70F9">
        <w:rPr>
          <w:rFonts w:ascii="Calibri" w:hAnsi="Calibri" w:cs="Calibri"/>
          <w:sz w:val="20"/>
          <w:szCs w:val="20"/>
        </w:rPr>
        <w:t xml:space="preserve">Lůžko Bariatric </w:t>
      </w:r>
      <w:r w:rsidR="00F123FE" w:rsidRPr="005F70F9">
        <w:rPr>
          <w:rFonts w:cs="Calibri"/>
          <w:sz w:val="20"/>
          <w:szCs w:val="20"/>
        </w:rPr>
        <w:t xml:space="preserve">s konstrukcí </w:t>
      </w:r>
      <w:r w:rsidR="00EF44E2" w:rsidRPr="005F70F9">
        <w:rPr>
          <w:rFonts w:cs="Calibri"/>
          <w:sz w:val="20"/>
          <w:szCs w:val="20"/>
        </w:rPr>
        <w:t>v barevném provedení magnólie</w:t>
      </w:r>
    </w:p>
    <w:p w:rsidR="001F49EA" w:rsidRPr="005F70F9" w:rsidRDefault="000B14CB" w:rsidP="0069429E">
      <w:pPr>
        <w:pStyle w:val="Standard"/>
        <w:tabs>
          <w:tab w:val="left" w:pos="851"/>
        </w:tabs>
        <w:spacing w:after="0"/>
        <w:jc w:val="both"/>
        <w:rPr>
          <w:rFonts w:cs="Calibri"/>
          <w:sz w:val="20"/>
          <w:szCs w:val="20"/>
          <w:lang w:val="cs-CZ"/>
        </w:rPr>
      </w:pPr>
      <w:r w:rsidRPr="005F70F9">
        <w:rPr>
          <w:rFonts w:cs="Calibri"/>
          <w:sz w:val="20"/>
          <w:szCs w:val="20"/>
          <w:lang w:val="cs-CZ"/>
        </w:rPr>
        <w:t xml:space="preserve">/3P/ </w:t>
      </w:r>
      <w:r w:rsidRPr="005F70F9">
        <w:rPr>
          <w:rFonts w:cs="Calibri"/>
          <w:sz w:val="20"/>
          <w:szCs w:val="20"/>
          <w:lang w:val="cs-CZ"/>
        </w:rPr>
        <w:tab/>
        <w:t xml:space="preserve">- </w:t>
      </w:r>
      <w:r w:rsidR="00533DED">
        <w:rPr>
          <w:rFonts w:cs="Calibri"/>
          <w:sz w:val="20"/>
          <w:szCs w:val="20"/>
          <w:lang w:val="cs-CZ"/>
        </w:rPr>
        <w:t>Lůžko složené</w:t>
      </w:r>
      <w:r w:rsidR="00AC6863">
        <w:rPr>
          <w:rFonts w:cs="Calibri"/>
          <w:sz w:val="20"/>
          <w:szCs w:val="20"/>
          <w:lang w:val="cs-CZ"/>
        </w:rPr>
        <w:t xml:space="preserve"> z</w:t>
      </w:r>
      <w:r w:rsidR="0069429E" w:rsidRPr="005F70F9">
        <w:rPr>
          <w:rFonts w:cs="Calibri"/>
          <w:sz w:val="20"/>
          <w:szCs w:val="20"/>
          <w:lang w:val="cs-CZ"/>
        </w:rPr>
        <w:t xml:space="preserve"> 2 se</w:t>
      </w:r>
      <w:r w:rsidR="00EF44E2" w:rsidRPr="005F70F9">
        <w:rPr>
          <w:rFonts w:cs="Calibri"/>
          <w:sz w:val="20"/>
          <w:szCs w:val="20"/>
          <w:lang w:val="cs-CZ"/>
        </w:rPr>
        <w:t>kcí</w:t>
      </w:r>
      <w:r w:rsidR="0069429E" w:rsidRPr="005F70F9">
        <w:rPr>
          <w:rFonts w:cs="Calibri"/>
          <w:sz w:val="20"/>
          <w:szCs w:val="20"/>
          <w:lang w:val="cs-CZ"/>
        </w:rPr>
        <w:t xml:space="preserve"> </w:t>
      </w:r>
      <w:r w:rsidR="00EF44E2" w:rsidRPr="005F70F9">
        <w:rPr>
          <w:rFonts w:cs="Calibri"/>
          <w:sz w:val="20"/>
          <w:szCs w:val="20"/>
          <w:lang w:val="cs-CZ"/>
        </w:rPr>
        <w:t>a</w:t>
      </w:r>
      <w:r w:rsidR="0069429E" w:rsidRPr="005F70F9">
        <w:rPr>
          <w:rFonts w:cs="Calibri"/>
          <w:sz w:val="20"/>
          <w:szCs w:val="20"/>
          <w:lang w:val="cs-CZ"/>
        </w:rPr>
        <w:t xml:space="preserve"> </w:t>
      </w:r>
      <w:r w:rsidR="00EF44E2" w:rsidRPr="005F70F9">
        <w:rPr>
          <w:rFonts w:cs="Calibri"/>
          <w:sz w:val="20"/>
          <w:szCs w:val="20"/>
          <w:lang w:val="cs-CZ"/>
        </w:rPr>
        <w:t>kovového, síťového roštu</w:t>
      </w:r>
    </w:p>
    <w:p w:rsidR="001F49EA" w:rsidRPr="005F70F9" w:rsidRDefault="000B14CB" w:rsidP="0069429E">
      <w:pPr>
        <w:pStyle w:val="Standard"/>
        <w:tabs>
          <w:tab w:val="left" w:pos="851"/>
        </w:tabs>
        <w:spacing w:after="0"/>
        <w:jc w:val="both"/>
        <w:rPr>
          <w:rFonts w:cs="Calibri"/>
          <w:sz w:val="20"/>
          <w:szCs w:val="20"/>
          <w:lang w:val="cs-CZ"/>
        </w:rPr>
      </w:pPr>
      <w:r w:rsidRPr="005F70F9">
        <w:rPr>
          <w:rFonts w:cs="Calibri"/>
          <w:sz w:val="20"/>
          <w:szCs w:val="20"/>
          <w:lang w:val="cs-CZ"/>
        </w:rPr>
        <w:t xml:space="preserve">/4P/ </w:t>
      </w:r>
      <w:r w:rsidRPr="005F70F9">
        <w:rPr>
          <w:rFonts w:cs="Calibri"/>
          <w:sz w:val="20"/>
          <w:szCs w:val="20"/>
          <w:lang w:val="cs-CZ"/>
        </w:rPr>
        <w:tab/>
        <w:t xml:space="preserve">- </w:t>
      </w:r>
      <w:r w:rsidR="00533DED">
        <w:rPr>
          <w:rFonts w:cs="Calibri"/>
          <w:sz w:val="20"/>
          <w:szCs w:val="20"/>
          <w:lang w:val="cs-CZ"/>
        </w:rPr>
        <w:t xml:space="preserve">Lůžko složené </w:t>
      </w:r>
      <w:r w:rsidR="00AC6863">
        <w:rPr>
          <w:rFonts w:cs="Calibri"/>
          <w:sz w:val="20"/>
          <w:szCs w:val="20"/>
          <w:lang w:val="cs-CZ"/>
        </w:rPr>
        <w:t>ze</w:t>
      </w:r>
      <w:r w:rsidR="00EF44E2" w:rsidRPr="005F70F9">
        <w:rPr>
          <w:rFonts w:cs="Calibri"/>
          <w:sz w:val="20"/>
          <w:szCs w:val="20"/>
          <w:lang w:val="cs-CZ"/>
        </w:rPr>
        <w:t xml:space="preserve"> 4 sekcí a kovového, síťového roštu</w:t>
      </w:r>
    </w:p>
    <w:p w:rsidR="001F49EA" w:rsidRPr="005F70F9" w:rsidRDefault="000B14CB" w:rsidP="0069429E">
      <w:pPr>
        <w:pStyle w:val="Standard"/>
        <w:tabs>
          <w:tab w:val="left" w:pos="1702"/>
        </w:tabs>
        <w:spacing w:after="0"/>
        <w:ind w:left="851" w:hanging="851"/>
        <w:jc w:val="both"/>
        <w:rPr>
          <w:rFonts w:cs="Calibri"/>
          <w:sz w:val="20"/>
          <w:szCs w:val="20"/>
          <w:lang w:val="cs-CZ"/>
        </w:rPr>
      </w:pPr>
      <w:r w:rsidRPr="005F70F9">
        <w:rPr>
          <w:rFonts w:cs="Calibri"/>
          <w:sz w:val="20"/>
          <w:szCs w:val="20"/>
          <w:lang w:val="cs-CZ"/>
        </w:rPr>
        <w:t>/M/</w:t>
      </w:r>
      <w:r w:rsidRPr="005F70F9">
        <w:rPr>
          <w:rFonts w:cs="Calibri"/>
          <w:sz w:val="20"/>
          <w:szCs w:val="20"/>
          <w:lang w:val="cs-CZ"/>
        </w:rPr>
        <w:tab/>
        <w:t xml:space="preserve">- </w:t>
      </w:r>
      <w:r w:rsidR="00533DED">
        <w:rPr>
          <w:rFonts w:cs="Calibri"/>
          <w:sz w:val="20"/>
          <w:szCs w:val="20"/>
          <w:lang w:val="cs-CZ"/>
        </w:rPr>
        <w:t xml:space="preserve">Lůžko složené </w:t>
      </w:r>
      <w:r w:rsidR="00AC6863">
        <w:rPr>
          <w:rFonts w:cs="Calibri"/>
          <w:sz w:val="20"/>
          <w:szCs w:val="20"/>
          <w:lang w:val="cs-CZ"/>
        </w:rPr>
        <w:t>ze</w:t>
      </w:r>
      <w:r w:rsidR="00EF44E2" w:rsidRPr="005F70F9">
        <w:rPr>
          <w:rFonts w:cs="Calibri"/>
          <w:sz w:val="20"/>
          <w:szCs w:val="20"/>
          <w:lang w:val="cs-CZ"/>
        </w:rPr>
        <w:t xml:space="preserve"> 4 sekcí a kovového, </w:t>
      </w:r>
      <w:r w:rsidR="00F123FE" w:rsidRPr="005F70F9">
        <w:rPr>
          <w:rFonts w:cs="Calibri"/>
          <w:sz w:val="20"/>
          <w:szCs w:val="20"/>
          <w:lang w:val="cs-CZ"/>
        </w:rPr>
        <w:t>lamelového</w:t>
      </w:r>
      <w:r w:rsidR="00EF44E2" w:rsidRPr="005F70F9">
        <w:rPr>
          <w:rFonts w:cs="Calibri"/>
          <w:sz w:val="20"/>
          <w:szCs w:val="20"/>
          <w:lang w:val="cs-CZ"/>
        </w:rPr>
        <w:t xml:space="preserve"> roštu</w:t>
      </w:r>
    </w:p>
    <w:p w:rsidR="00F123FE" w:rsidRPr="005F70F9" w:rsidRDefault="00210E5F" w:rsidP="0069429E">
      <w:pPr>
        <w:pStyle w:val="Standard"/>
        <w:tabs>
          <w:tab w:val="left" w:pos="1702"/>
        </w:tabs>
        <w:spacing w:after="0"/>
        <w:ind w:left="851" w:hanging="851"/>
        <w:jc w:val="both"/>
        <w:rPr>
          <w:rFonts w:cs="Calibri"/>
          <w:sz w:val="20"/>
          <w:szCs w:val="20"/>
          <w:lang w:val="cs-CZ"/>
        </w:rPr>
      </w:pPr>
      <w:r w:rsidRPr="005F70F9">
        <w:rPr>
          <w:rFonts w:cs="Calibri"/>
          <w:sz w:val="20"/>
          <w:szCs w:val="20"/>
          <w:lang w:val="cs-CZ"/>
        </w:rPr>
        <w:t>/W</w:t>
      </w:r>
      <w:r w:rsidR="0008253B" w:rsidRPr="005F70F9">
        <w:rPr>
          <w:rFonts w:cs="Calibri"/>
          <w:sz w:val="20"/>
          <w:szCs w:val="20"/>
          <w:lang w:val="cs-CZ"/>
        </w:rPr>
        <w:t xml:space="preserve">/ </w:t>
      </w:r>
      <w:r w:rsidR="0008253B" w:rsidRPr="005F70F9">
        <w:rPr>
          <w:rFonts w:cs="Calibri"/>
          <w:sz w:val="20"/>
          <w:szCs w:val="20"/>
          <w:lang w:val="cs-CZ"/>
        </w:rPr>
        <w:tab/>
      </w:r>
      <w:r w:rsidR="000B14CB" w:rsidRPr="005F70F9">
        <w:rPr>
          <w:rFonts w:cs="Calibri"/>
          <w:sz w:val="20"/>
          <w:szCs w:val="20"/>
          <w:lang w:val="cs-CZ"/>
        </w:rPr>
        <w:t xml:space="preserve">- </w:t>
      </w:r>
      <w:r w:rsidR="00533DED">
        <w:rPr>
          <w:rFonts w:cs="Calibri"/>
          <w:sz w:val="20"/>
          <w:szCs w:val="20"/>
          <w:lang w:val="cs-CZ"/>
        </w:rPr>
        <w:t>Lůžko složené</w:t>
      </w:r>
      <w:r w:rsidR="00EF44E2" w:rsidRPr="005F70F9">
        <w:rPr>
          <w:rFonts w:cs="Calibri"/>
          <w:sz w:val="20"/>
          <w:szCs w:val="20"/>
          <w:lang w:val="cs-CZ"/>
        </w:rPr>
        <w:t xml:space="preserve"> ze 4 sekcí a dřevěného, </w:t>
      </w:r>
      <w:r w:rsidR="00F123FE" w:rsidRPr="005F70F9">
        <w:rPr>
          <w:rFonts w:cs="Calibri"/>
          <w:sz w:val="20"/>
          <w:szCs w:val="20"/>
          <w:lang w:val="cs-CZ"/>
        </w:rPr>
        <w:t>lamelového</w:t>
      </w:r>
      <w:r w:rsidR="00EF44E2" w:rsidRPr="005F70F9">
        <w:rPr>
          <w:rFonts w:cs="Calibri"/>
          <w:sz w:val="20"/>
          <w:szCs w:val="20"/>
          <w:lang w:val="cs-CZ"/>
        </w:rPr>
        <w:t xml:space="preserve"> roštu</w:t>
      </w:r>
    </w:p>
    <w:p w:rsidR="001F49EA" w:rsidRPr="005F70F9" w:rsidRDefault="00F123FE" w:rsidP="00F123FE">
      <w:pPr>
        <w:tabs>
          <w:tab w:val="left" w:pos="6088"/>
        </w:tabs>
      </w:pPr>
      <w:r w:rsidRPr="005F70F9">
        <w:tab/>
      </w:r>
    </w:p>
    <w:p w:rsidR="001F49EA" w:rsidRPr="005F70F9" w:rsidRDefault="00801845" w:rsidP="00801845">
      <w:pPr>
        <w:spacing w:after="0"/>
        <w:ind w:left="840" w:hanging="840"/>
        <w:jc w:val="both"/>
        <w:rPr>
          <w:rFonts w:ascii="Calibri" w:hAnsi="Calibri" w:cs="Calibri"/>
          <w:sz w:val="20"/>
          <w:szCs w:val="20"/>
        </w:rPr>
      </w:pPr>
      <w:r w:rsidRPr="005F70F9">
        <w:rPr>
          <w:rFonts w:ascii="Calibri" w:hAnsi="Calibri" w:cs="Calibri"/>
          <w:sz w:val="20"/>
          <w:szCs w:val="20"/>
        </w:rPr>
        <w:lastRenderedPageBreak/>
        <w:t>/SIL/</w:t>
      </w:r>
      <w:r w:rsidRPr="005F70F9">
        <w:rPr>
          <w:rFonts w:ascii="Calibri" w:hAnsi="Calibri" w:cs="Calibri"/>
          <w:sz w:val="20"/>
          <w:szCs w:val="20"/>
        </w:rPr>
        <w:tab/>
      </w:r>
      <w:r w:rsidR="000B14CB" w:rsidRPr="005F70F9">
        <w:rPr>
          <w:rFonts w:ascii="Calibri" w:hAnsi="Calibri" w:cs="Calibri"/>
          <w:sz w:val="20"/>
          <w:szCs w:val="20"/>
        </w:rPr>
        <w:t>-</w:t>
      </w:r>
      <w:r w:rsidR="00F123FE" w:rsidRPr="005F70F9">
        <w:rPr>
          <w:rFonts w:cs="Calibri"/>
          <w:sz w:val="20"/>
          <w:szCs w:val="20"/>
        </w:rPr>
        <w:t xml:space="preserve">Lůžko se stříbrnou konstrukcí, </w:t>
      </w:r>
      <w:r w:rsidR="005F70F9" w:rsidRPr="005F70F9">
        <w:rPr>
          <w:rFonts w:cs="Calibri"/>
          <w:sz w:val="20"/>
          <w:szCs w:val="20"/>
        </w:rPr>
        <w:t>dekorativními</w:t>
      </w:r>
      <w:r w:rsidR="00F123FE" w:rsidRPr="005F70F9">
        <w:rPr>
          <w:rFonts w:cs="Calibri"/>
          <w:sz w:val="20"/>
          <w:szCs w:val="20"/>
        </w:rPr>
        <w:t xml:space="preserve"> lamelami a plastovými kolečky</w:t>
      </w:r>
    </w:p>
    <w:p w:rsidR="001F49EA" w:rsidRPr="005F70F9" w:rsidRDefault="000B14CB" w:rsidP="000B14CB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5F70F9">
        <w:rPr>
          <w:rFonts w:ascii="Calibri" w:hAnsi="Calibri" w:cs="Calibri"/>
          <w:sz w:val="20"/>
          <w:szCs w:val="20"/>
        </w:rPr>
        <w:t xml:space="preserve">/LOW/ </w:t>
      </w:r>
      <w:r w:rsidRPr="005F70F9">
        <w:rPr>
          <w:rFonts w:ascii="Calibri" w:hAnsi="Calibri" w:cs="Calibri"/>
          <w:sz w:val="20"/>
          <w:szCs w:val="20"/>
        </w:rPr>
        <w:tab/>
        <w:t xml:space="preserve">   - </w:t>
      </w:r>
      <w:r w:rsidR="00F123FE" w:rsidRPr="005F70F9">
        <w:rPr>
          <w:rFonts w:ascii="Calibri" w:hAnsi="Calibri" w:cs="Calibri"/>
          <w:sz w:val="20"/>
          <w:szCs w:val="20"/>
        </w:rPr>
        <w:t>Lůžko se sníženým roštem</w:t>
      </w:r>
    </w:p>
    <w:p w:rsidR="001F49EA" w:rsidRPr="005F70F9" w:rsidRDefault="000B14CB" w:rsidP="000B14CB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5F70F9">
        <w:rPr>
          <w:rFonts w:ascii="Calibri" w:hAnsi="Calibri" w:cs="Calibri"/>
          <w:sz w:val="20"/>
          <w:szCs w:val="20"/>
        </w:rPr>
        <w:t>/LUX/</w:t>
      </w:r>
      <w:r w:rsidRPr="005F70F9">
        <w:rPr>
          <w:rFonts w:ascii="Calibri" w:hAnsi="Calibri" w:cs="Calibri"/>
          <w:sz w:val="20"/>
          <w:szCs w:val="20"/>
        </w:rPr>
        <w:tab/>
        <w:t xml:space="preserve">  </w:t>
      </w:r>
      <w:r w:rsidR="001F49EA" w:rsidRPr="005F70F9">
        <w:rPr>
          <w:rFonts w:ascii="Calibri" w:hAnsi="Calibri" w:cs="Calibri"/>
          <w:sz w:val="20"/>
          <w:szCs w:val="20"/>
        </w:rPr>
        <w:t xml:space="preserve"> </w:t>
      </w:r>
      <w:r w:rsidRPr="005F70F9">
        <w:rPr>
          <w:rFonts w:ascii="Calibri" w:hAnsi="Calibri" w:cs="Calibri"/>
          <w:sz w:val="20"/>
          <w:szCs w:val="20"/>
        </w:rPr>
        <w:t xml:space="preserve">- </w:t>
      </w:r>
      <w:r w:rsidR="00F123FE" w:rsidRPr="005F70F9">
        <w:rPr>
          <w:rFonts w:ascii="Calibri" w:hAnsi="Calibri" w:cs="Calibri"/>
          <w:sz w:val="20"/>
          <w:szCs w:val="20"/>
        </w:rPr>
        <w:t>Lůžko s dřevěným obložením zakrývajícím motor</w:t>
      </w:r>
    </w:p>
    <w:p w:rsidR="001F49EA" w:rsidRPr="005F70F9" w:rsidRDefault="00DA6D6C" w:rsidP="0062704C">
      <w:pPr>
        <w:tabs>
          <w:tab w:val="left" w:pos="851"/>
        </w:tabs>
        <w:spacing w:after="0"/>
        <w:ind w:left="840" w:hanging="840"/>
        <w:jc w:val="both"/>
        <w:rPr>
          <w:rFonts w:ascii="Calibri" w:hAnsi="Calibri" w:cs="Calibri"/>
          <w:sz w:val="20"/>
          <w:szCs w:val="20"/>
        </w:rPr>
      </w:pPr>
      <w:r w:rsidRPr="005F70F9">
        <w:rPr>
          <w:rFonts w:ascii="Calibri" w:hAnsi="Calibri" w:cs="Calibri"/>
          <w:sz w:val="20"/>
          <w:szCs w:val="20"/>
        </w:rPr>
        <w:t xml:space="preserve">/MED/ </w:t>
      </w:r>
      <w:r w:rsidRPr="005F70F9">
        <w:rPr>
          <w:rFonts w:ascii="Calibri" w:hAnsi="Calibri" w:cs="Calibri"/>
          <w:sz w:val="20"/>
          <w:szCs w:val="20"/>
        </w:rPr>
        <w:tab/>
        <w:t>-</w:t>
      </w:r>
      <w:r w:rsidR="00F123FE" w:rsidRPr="005F70F9">
        <w:rPr>
          <w:rFonts w:ascii="Calibri" w:hAnsi="Calibri" w:cs="Calibri"/>
          <w:sz w:val="20"/>
          <w:szCs w:val="20"/>
        </w:rPr>
        <w:t xml:space="preserve"> </w:t>
      </w:r>
      <w:r w:rsidR="00F123FE" w:rsidRPr="005F70F9">
        <w:rPr>
          <w:rFonts w:cs="Calibri"/>
          <w:sz w:val="20"/>
          <w:szCs w:val="20"/>
        </w:rPr>
        <w:t>Nemocniční lůžko s výsuvným hlavovým koncem, nárazníky, kovovými postranicemi a stříbrnou konstrukcí</w:t>
      </w:r>
    </w:p>
    <w:p w:rsidR="00C62B39" w:rsidRPr="005F70F9" w:rsidRDefault="0008253B" w:rsidP="000B14CB">
      <w:pPr>
        <w:spacing w:after="0"/>
        <w:ind w:left="840" w:hanging="840"/>
        <w:jc w:val="both"/>
        <w:rPr>
          <w:rFonts w:ascii="Calibri" w:hAnsi="Calibri" w:cs="Calibri"/>
          <w:sz w:val="20"/>
          <w:szCs w:val="20"/>
        </w:rPr>
      </w:pPr>
      <w:r w:rsidRPr="005F70F9">
        <w:rPr>
          <w:rFonts w:ascii="Calibri" w:hAnsi="Calibri" w:cs="Calibri"/>
          <w:sz w:val="20"/>
          <w:szCs w:val="20"/>
        </w:rPr>
        <w:t>/KID/</w:t>
      </w:r>
      <w:r w:rsidRPr="005F70F9">
        <w:rPr>
          <w:rFonts w:ascii="Calibri" w:hAnsi="Calibri" w:cs="Calibri"/>
          <w:sz w:val="20"/>
          <w:szCs w:val="20"/>
        </w:rPr>
        <w:tab/>
        <w:t xml:space="preserve">- </w:t>
      </w:r>
      <w:r w:rsidR="00014F51" w:rsidRPr="005F70F9">
        <w:rPr>
          <w:rFonts w:ascii="Calibri" w:hAnsi="Calibri" w:cs="Calibri"/>
          <w:sz w:val="20"/>
          <w:szCs w:val="20"/>
        </w:rPr>
        <w:t>Lůžko s nestandardními rozměry a v nestandardním barevném provedení</w:t>
      </w:r>
    </w:p>
    <w:p w:rsidR="00611A53" w:rsidRPr="005F70F9" w:rsidRDefault="00D1621C" w:rsidP="00D66429">
      <w:pPr>
        <w:pStyle w:val="Nadpis2"/>
        <w:spacing w:after="240"/>
      </w:pPr>
      <w:bookmarkStart w:id="4" w:name="_Toc509995304"/>
      <w:r w:rsidRPr="005F70F9">
        <w:t>Vlastnosti</w:t>
      </w:r>
      <w:bookmarkEnd w:id="4"/>
    </w:p>
    <w:p w:rsidR="00BB7973" w:rsidRPr="005F70F9" w:rsidRDefault="00007C3A" w:rsidP="00770B0D">
      <w:pPr>
        <w:pStyle w:val="Standard"/>
        <w:numPr>
          <w:ilvl w:val="0"/>
          <w:numId w:val="42"/>
        </w:numPr>
        <w:spacing w:after="0" w:line="240" w:lineRule="auto"/>
        <w:ind w:left="709" w:hanging="283"/>
        <w:jc w:val="both"/>
        <w:rPr>
          <w:sz w:val="20"/>
          <w:lang w:val="cs-CZ"/>
        </w:rPr>
      </w:pPr>
      <w:r>
        <w:rPr>
          <w:sz w:val="20"/>
          <w:lang w:val="cs-CZ"/>
        </w:rPr>
        <w:t>Elektricky ovládaná zádová a kolenní část</w:t>
      </w:r>
    </w:p>
    <w:p w:rsidR="00BB7973" w:rsidRPr="005F70F9" w:rsidRDefault="00007C3A" w:rsidP="00770B0D">
      <w:pPr>
        <w:pStyle w:val="Standard"/>
        <w:numPr>
          <w:ilvl w:val="0"/>
          <w:numId w:val="42"/>
        </w:numPr>
        <w:spacing w:after="0" w:line="240" w:lineRule="auto"/>
        <w:ind w:left="709" w:hanging="283"/>
        <w:jc w:val="both"/>
        <w:rPr>
          <w:sz w:val="20"/>
          <w:lang w:val="cs-CZ"/>
        </w:rPr>
      </w:pPr>
      <w:r>
        <w:rPr>
          <w:sz w:val="20"/>
          <w:lang w:val="cs-CZ"/>
        </w:rPr>
        <w:t xml:space="preserve">Elektronicky nastavitelný sklon hlavy a nohou </w:t>
      </w:r>
      <w:r w:rsidR="00BB7973" w:rsidRPr="005F70F9">
        <w:rPr>
          <w:sz w:val="20"/>
          <w:lang w:val="cs-CZ"/>
        </w:rPr>
        <w:t>(Trendelenburg</w:t>
      </w:r>
      <w:r w:rsidR="00123F96">
        <w:rPr>
          <w:sz w:val="20"/>
          <w:lang w:val="cs-CZ"/>
        </w:rPr>
        <w:t>ova poloha a obrácená Trendelenburgova poloha*)</w:t>
      </w:r>
    </w:p>
    <w:p w:rsidR="00BB7973" w:rsidRPr="005F70F9" w:rsidRDefault="00BB7973" w:rsidP="00770B0D">
      <w:pPr>
        <w:pStyle w:val="Standard"/>
        <w:numPr>
          <w:ilvl w:val="0"/>
          <w:numId w:val="42"/>
        </w:numPr>
        <w:spacing w:after="0" w:line="240" w:lineRule="auto"/>
        <w:ind w:left="709" w:hanging="283"/>
        <w:jc w:val="both"/>
        <w:rPr>
          <w:sz w:val="20"/>
          <w:lang w:val="cs-CZ"/>
        </w:rPr>
      </w:pPr>
      <w:r w:rsidRPr="005F70F9">
        <w:rPr>
          <w:sz w:val="20"/>
          <w:lang w:val="cs-CZ"/>
        </w:rPr>
        <w:t xml:space="preserve">2 </w:t>
      </w:r>
      <w:r w:rsidR="00123F96">
        <w:rPr>
          <w:sz w:val="20"/>
          <w:lang w:val="cs-CZ"/>
        </w:rPr>
        <w:t>nebo</w:t>
      </w:r>
      <w:r w:rsidRPr="005F70F9">
        <w:rPr>
          <w:sz w:val="20"/>
          <w:lang w:val="cs-CZ"/>
        </w:rPr>
        <w:t xml:space="preserve"> 4 </w:t>
      </w:r>
      <w:r w:rsidR="00123F96">
        <w:rPr>
          <w:sz w:val="20"/>
          <w:lang w:val="cs-CZ"/>
        </w:rPr>
        <w:t xml:space="preserve">oddělené sekce </w:t>
      </w:r>
      <w:r w:rsidRPr="005F70F9">
        <w:rPr>
          <w:sz w:val="20"/>
          <w:lang w:val="cs-CZ"/>
        </w:rPr>
        <w:t>(</w:t>
      </w:r>
      <w:r w:rsidR="00123F96">
        <w:rPr>
          <w:sz w:val="20"/>
          <w:lang w:val="cs-CZ"/>
        </w:rPr>
        <w:t>nastavitelná sekce hlavy a nohou nebo jen sekce hlavy</w:t>
      </w:r>
      <w:r w:rsidRPr="005F70F9">
        <w:rPr>
          <w:sz w:val="20"/>
          <w:lang w:val="cs-CZ"/>
        </w:rPr>
        <w:t>)</w:t>
      </w:r>
    </w:p>
    <w:p w:rsidR="00BB7973" w:rsidRPr="005F70F9" w:rsidRDefault="00770DC0" w:rsidP="00770B0D">
      <w:pPr>
        <w:pStyle w:val="Standard"/>
        <w:numPr>
          <w:ilvl w:val="0"/>
          <w:numId w:val="42"/>
        </w:numPr>
        <w:spacing w:after="0" w:line="240" w:lineRule="auto"/>
        <w:ind w:left="709" w:hanging="283"/>
        <w:jc w:val="both"/>
        <w:rPr>
          <w:sz w:val="20"/>
          <w:lang w:val="cs-CZ"/>
        </w:rPr>
      </w:pPr>
      <w:r>
        <w:rPr>
          <w:sz w:val="20"/>
          <w:lang w:val="cs-CZ"/>
        </w:rPr>
        <w:t>Funkce</w:t>
      </w:r>
      <w:r w:rsidRPr="00586972">
        <w:rPr>
          <w:sz w:val="20"/>
          <w:lang w:val="cs-CZ"/>
        </w:rPr>
        <w:t xml:space="preserve"> auto</w:t>
      </w:r>
      <w:r w:rsidR="00586972" w:rsidRPr="00586972">
        <w:rPr>
          <w:sz w:val="20"/>
          <w:lang w:val="cs-CZ"/>
        </w:rPr>
        <w:t>matická úprava tvaru</w:t>
      </w:r>
      <w:r w:rsidRPr="00586972">
        <w:rPr>
          <w:sz w:val="20"/>
          <w:lang w:val="cs-CZ"/>
        </w:rPr>
        <w:t xml:space="preserve"> </w:t>
      </w:r>
      <w:r w:rsidR="00586972" w:rsidRPr="00586972">
        <w:rPr>
          <w:sz w:val="20"/>
          <w:lang w:val="cs-CZ"/>
        </w:rPr>
        <w:t xml:space="preserve">(auto </w:t>
      </w:r>
      <w:proofErr w:type="spellStart"/>
      <w:r w:rsidRPr="00586972">
        <w:rPr>
          <w:sz w:val="20"/>
          <w:lang w:val="cs-CZ"/>
        </w:rPr>
        <w:t>contour</w:t>
      </w:r>
      <w:proofErr w:type="spellEnd"/>
      <w:r w:rsidR="00586972" w:rsidRPr="00586972">
        <w:rPr>
          <w:sz w:val="20"/>
          <w:lang w:val="cs-CZ"/>
        </w:rPr>
        <w:t>)</w:t>
      </w:r>
      <w:r w:rsidR="00123F96">
        <w:rPr>
          <w:sz w:val="20"/>
          <w:lang w:val="cs-CZ"/>
        </w:rPr>
        <w:t xml:space="preserve"> (lůžka se 4 sekcemi)</w:t>
      </w:r>
      <w:r w:rsidR="00BB7973" w:rsidRPr="005F70F9">
        <w:rPr>
          <w:sz w:val="20"/>
          <w:lang w:val="cs-CZ"/>
        </w:rPr>
        <w:t xml:space="preserve">  </w:t>
      </w:r>
    </w:p>
    <w:p w:rsidR="00BB7973" w:rsidRPr="005F70F9" w:rsidRDefault="00123F96" w:rsidP="00770B0D">
      <w:pPr>
        <w:pStyle w:val="Standard"/>
        <w:numPr>
          <w:ilvl w:val="0"/>
          <w:numId w:val="42"/>
        </w:numPr>
        <w:spacing w:after="0" w:line="240" w:lineRule="auto"/>
        <w:ind w:left="709" w:hanging="283"/>
        <w:jc w:val="both"/>
        <w:rPr>
          <w:sz w:val="20"/>
          <w:lang w:val="cs-CZ"/>
        </w:rPr>
      </w:pPr>
      <w:r>
        <w:rPr>
          <w:sz w:val="20"/>
          <w:lang w:val="cs-CZ"/>
        </w:rPr>
        <w:t>Plnohodnotné bočnice ze dřeva či kovu</w:t>
      </w:r>
    </w:p>
    <w:p w:rsidR="00BB7973" w:rsidRPr="00441B0E" w:rsidRDefault="00441B0E" w:rsidP="00770B0D">
      <w:pPr>
        <w:pStyle w:val="Standard"/>
        <w:numPr>
          <w:ilvl w:val="0"/>
          <w:numId w:val="42"/>
        </w:numPr>
        <w:spacing w:after="0" w:line="240" w:lineRule="auto"/>
        <w:ind w:left="709" w:hanging="283"/>
        <w:jc w:val="both"/>
        <w:rPr>
          <w:sz w:val="20"/>
          <w:lang w:val="cs-CZ"/>
        </w:rPr>
      </w:pPr>
      <w:r w:rsidRPr="00441B0E">
        <w:rPr>
          <w:sz w:val="20"/>
          <w:lang w:val="cs-CZ"/>
        </w:rPr>
        <w:t>Vysouvací čelo lůžka</w:t>
      </w:r>
      <w:r w:rsidR="00BB7973" w:rsidRPr="00441B0E">
        <w:rPr>
          <w:sz w:val="20"/>
          <w:lang w:val="cs-CZ"/>
        </w:rPr>
        <w:t xml:space="preserve"> (</w:t>
      </w:r>
      <w:r>
        <w:rPr>
          <w:sz w:val="20"/>
          <w:lang w:val="cs-CZ"/>
        </w:rPr>
        <w:t xml:space="preserve">modely </w:t>
      </w:r>
      <w:r w:rsidR="00BB7973" w:rsidRPr="00441B0E">
        <w:rPr>
          <w:sz w:val="20"/>
          <w:lang w:val="cs-CZ"/>
        </w:rPr>
        <w:t>Taurus</w:t>
      </w:r>
      <w:r>
        <w:rPr>
          <w:sz w:val="20"/>
          <w:lang w:val="cs-CZ"/>
        </w:rPr>
        <w:t>,</w:t>
      </w:r>
      <w:r w:rsidR="00BB7973" w:rsidRPr="00441B0E">
        <w:rPr>
          <w:sz w:val="20"/>
          <w:lang w:val="cs-CZ"/>
        </w:rPr>
        <w:t xml:space="preserve"> MED)</w:t>
      </w:r>
    </w:p>
    <w:p w:rsidR="00BB7973" w:rsidRPr="005F70F9" w:rsidRDefault="00CF73E3" w:rsidP="00770B0D">
      <w:pPr>
        <w:pStyle w:val="Standard"/>
        <w:numPr>
          <w:ilvl w:val="0"/>
          <w:numId w:val="42"/>
        </w:numPr>
        <w:spacing w:after="0" w:line="240" w:lineRule="auto"/>
        <w:ind w:left="709" w:hanging="283"/>
        <w:jc w:val="both"/>
        <w:rPr>
          <w:color w:val="000000"/>
          <w:sz w:val="20"/>
          <w:lang w:val="cs-CZ"/>
        </w:rPr>
      </w:pPr>
      <w:r>
        <w:rPr>
          <w:color w:val="000000"/>
          <w:sz w:val="20"/>
          <w:lang w:val="cs-CZ"/>
        </w:rPr>
        <w:t xml:space="preserve">Funkce </w:t>
      </w:r>
      <w:r w:rsidR="009443EF">
        <w:rPr>
          <w:color w:val="000000"/>
          <w:sz w:val="20"/>
          <w:lang w:val="cs-CZ"/>
        </w:rPr>
        <w:t>auto regrese</w:t>
      </w:r>
      <w:r w:rsidR="00BB7973" w:rsidRPr="005F70F9">
        <w:rPr>
          <w:color w:val="000000"/>
          <w:sz w:val="20"/>
          <w:lang w:val="cs-CZ"/>
        </w:rPr>
        <w:t xml:space="preserve"> (</w:t>
      </w:r>
      <w:r>
        <w:rPr>
          <w:color w:val="000000"/>
          <w:sz w:val="20"/>
          <w:lang w:val="cs-CZ"/>
        </w:rPr>
        <w:t>volitelná antidekubitní funkce</w:t>
      </w:r>
      <w:r w:rsidR="00BB7973" w:rsidRPr="005F70F9">
        <w:rPr>
          <w:color w:val="000000"/>
          <w:sz w:val="20"/>
          <w:lang w:val="cs-CZ"/>
        </w:rPr>
        <w:t>)</w:t>
      </w:r>
    </w:p>
    <w:p w:rsidR="00BB7973" w:rsidRPr="005F70F9" w:rsidRDefault="00BB7973" w:rsidP="00BB7973">
      <w:pPr>
        <w:pStyle w:val="Standard"/>
        <w:spacing w:after="0" w:line="240" w:lineRule="auto"/>
        <w:ind w:left="360"/>
        <w:rPr>
          <w:i/>
          <w:sz w:val="16"/>
          <w:lang w:val="cs-CZ"/>
        </w:rPr>
      </w:pPr>
      <w:r w:rsidRPr="005F70F9">
        <w:rPr>
          <w:i/>
          <w:sz w:val="16"/>
          <w:lang w:val="cs-CZ"/>
        </w:rPr>
        <w:t>*</w:t>
      </w:r>
      <w:r w:rsidR="00F34170">
        <w:rPr>
          <w:i/>
          <w:sz w:val="16"/>
          <w:lang w:val="cs-CZ"/>
        </w:rPr>
        <w:t xml:space="preserve">Je určeno </w:t>
      </w:r>
      <w:r w:rsidR="00CF73E3">
        <w:rPr>
          <w:i/>
          <w:sz w:val="16"/>
          <w:lang w:val="cs-CZ"/>
        </w:rPr>
        <w:t>pro nemocnice a pečovatelská zařízení.</w:t>
      </w:r>
    </w:p>
    <w:p w:rsidR="008C24DB" w:rsidRPr="005F70F9" w:rsidRDefault="00A3184F" w:rsidP="008C24DB">
      <w:pPr>
        <w:pStyle w:val="Nadpis2"/>
      </w:pPr>
      <w:bookmarkStart w:id="5" w:name="_Toc509995305"/>
      <w:r>
        <w:t>Použití</w:t>
      </w:r>
      <w:bookmarkEnd w:id="5"/>
    </w:p>
    <w:p w:rsidR="00531520" w:rsidRPr="005F70F9" w:rsidRDefault="008C0B27" w:rsidP="00531520">
      <w:pPr>
        <w:pStyle w:val="Bezmezer"/>
        <w:ind w:firstLine="432"/>
        <w:rPr>
          <w:lang w:val="cs-CZ"/>
        </w:rPr>
      </w:pPr>
      <w:r>
        <w:rPr>
          <w:lang w:val="cs-CZ"/>
        </w:rPr>
        <w:t xml:space="preserve">Lůžka </w:t>
      </w:r>
      <w:r w:rsidR="00531520" w:rsidRPr="005F70F9">
        <w:rPr>
          <w:lang w:val="cs-CZ"/>
        </w:rPr>
        <w:t xml:space="preserve">Taurus a Bariatric </w:t>
      </w:r>
      <w:r>
        <w:rPr>
          <w:lang w:val="cs-CZ"/>
        </w:rPr>
        <w:t>byla navržena tak, aby uživateli poskytla samostatnost a svobodu pohybu</w:t>
      </w:r>
      <w:r w:rsidR="00531520" w:rsidRPr="005F70F9">
        <w:rPr>
          <w:lang w:val="cs-CZ"/>
        </w:rPr>
        <w:t>.</w:t>
      </w:r>
      <w:r>
        <w:rPr>
          <w:lang w:val="cs-CZ"/>
        </w:rPr>
        <w:t xml:space="preserve"> Lůžka dodávaná s</w:t>
      </w:r>
      <w:r w:rsidR="009C2E79">
        <w:rPr>
          <w:lang w:val="cs-CZ"/>
        </w:rPr>
        <w:t> </w:t>
      </w:r>
      <w:r>
        <w:rPr>
          <w:lang w:val="cs-CZ"/>
        </w:rPr>
        <w:t>9</w:t>
      </w:r>
      <w:r w:rsidR="009C2E79">
        <w:rPr>
          <w:lang w:val="cs-CZ"/>
        </w:rPr>
        <w:t>-</w:t>
      </w:r>
      <w:r>
        <w:rPr>
          <w:lang w:val="cs-CZ"/>
        </w:rPr>
        <w:t>ti tlačítkovým ovladačem jsou určena pro domácí péči (Trendelenburgova poloha není k dispozici)</w:t>
      </w:r>
      <w:r w:rsidR="00531520" w:rsidRPr="005F70F9">
        <w:rPr>
          <w:lang w:val="cs-CZ"/>
        </w:rPr>
        <w:t xml:space="preserve"> </w:t>
      </w:r>
      <w:r>
        <w:rPr>
          <w:lang w:val="cs-CZ"/>
        </w:rPr>
        <w:t>Lůžka s</w:t>
      </w:r>
      <w:r w:rsidR="009C2E79">
        <w:rPr>
          <w:lang w:val="cs-CZ"/>
        </w:rPr>
        <w:t> </w:t>
      </w:r>
      <w:r w:rsidR="00531520" w:rsidRPr="005F70F9">
        <w:rPr>
          <w:lang w:val="cs-CZ"/>
        </w:rPr>
        <w:t>10</w:t>
      </w:r>
      <w:r w:rsidR="009C2E79">
        <w:rPr>
          <w:lang w:val="cs-CZ"/>
        </w:rPr>
        <w:t>-</w:t>
      </w:r>
      <w:r>
        <w:rPr>
          <w:lang w:val="cs-CZ"/>
        </w:rPr>
        <w:t>ti tlačítkovým ovladačem jsou určena pro nemocniční péči, popř. k domácí péči pod dohledem zdravotní sestry či jiné vyškolené osoby</w:t>
      </w:r>
      <w:r w:rsidR="00531520" w:rsidRPr="005F70F9">
        <w:rPr>
          <w:lang w:val="cs-CZ"/>
        </w:rPr>
        <w:t>.</w:t>
      </w:r>
      <w:r>
        <w:rPr>
          <w:lang w:val="cs-CZ"/>
        </w:rPr>
        <w:t xml:space="preserve"> Vysoký komfort uživatele je zajištěn plně elektricky nastavitelným roštem, který umožňuje nalézt optimální polohu.</w:t>
      </w:r>
    </w:p>
    <w:p w:rsidR="00E80C2B" w:rsidRPr="00221CC4" w:rsidRDefault="00221CC4" w:rsidP="00221CC4">
      <w:pPr>
        <w:pStyle w:val="Nadpis1"/>
      </w:pPr>
      <w:bookmarkStart w:id="6" w:name="_Toc509995306"/>
      <w:r w:rsidRPr="005F70F9">
        <w:rPr>
          <w:noProof/>
          <w:lang w:eastAsia="cs-CZ"/>
        </w:rPr>
        <w:drawing>
          <wp:anchor distT="0" distB="0" distL="114300" distR="114300" simplePos="0" relativeHeight="251625984" behindDoc="0" locked="0" layoutInCell="1" allowOverlap="0" wp14:anchorId="006538A5" wp14:editId="463AC2B8">
            <wp:simplePos x="0" y="0"/>
            <wp:positionH relativeFrom="column">
              <wp:posOffset>-300355</wp:posOffset>
            </wp:positionH>
            <wp:positionV relativeFrom="paragraph">
              <wp:posOffset>708025</wp:posOffset>
            </wp:positionV>
            <wp:extent cx="609600" cy="600075"/>
            <wp:effectExtent l="0" t="0" r="0" b="952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D36">
        <w:t>VAROVÁNÍ A VÝSTRAHY</w:t>
      </w:r>
      <w:bookmarkEnd w:id="6"/>
    </w:p>
    <w:p w:rsidR="00531520" w:rsidRPr="005F70F9" w:rsidRDefault="00960D36" w:rsidP="00531520">
      <w:pPr>
        <w:pStyle w:val="Standard"/>
        <w:ind w:left="432"/>
        <w:jc w:val="both"/>
        <w:rPr>
          <w:rFonts w:asciiTheme="minorHAnsi" w:hAnsiTheme="minorHAnsi" w:cstheme="minorHAnsi"/>
          <w:lang w:val="cs-CZ"/>
        </w:rPr>
      </w:pPr>
      <w:r>
        <w:rPr>
          <w:b/>
          <w:sz w:val="20"/>
          <w:szCs w:val="20"/>
          <w:lang w:val="cs-CZ"/>
        </w:rPr>
        <w:t>Varování</w:t>
      </w:r>
      <w:r w:rsidR="004B72B3" w:rsidRPr="005F70F9">
        <w:rPr>
          <w:sz w:val="20"/>
          <w:szCs w:val="20"/>
          <w:lang w:val="cs-CZ"/>
        </w:rPr>
        <w:t xml:space="preserve"> </w:t>
      </w:r>
      <w:r w:rsidR="00EF6BF6">
        <w:rPr>
          <w:sz w:val="20"/>
          <w:szCs w:val="20"/>
          <w:lang w:val="cs-CZ"/>
        </w:rPr>
        <w:t>v tomto návodu reprezentují nebezpečné situace, které mohou vést ke zranění nebo smrti.</w:t>
      </w:r>
    </w:p>
    <w:p w:rsidR="00AB1926" w:rsidRPr="008C0B27" w:rsidRDefault="00EF6BF6" w:rsidP="008C0B27">
      <w:pPr>
        <w:pStyle w:val="Standard"/>
        <w:ind w:left="432"/>
        <w:jc w:val="both"/>
        <w:rPr>
          <w:rFonts w:asciiTheme="minorHAnsi" w:hAnsiTheme="minorHAnsi" w:cstheme="minorHAnsi"/>
          <w:lang w:val="cs-CZ"/>
        </w:rPr>
      </w:pPr>
      <w:r>
        <w:rPr>
          <w:rFonts w:asciiTheme="minorHAnsi" w:hAnsiTheme="minorHAnsi" w:cstheme="minorHAnsi"/>
          <w:b/>
          <w:sz w:val="20"/>
          <w:szCs w:val="20"/>
          <w:lang w:val="cs-CZ"/>
        </w:rPr>
        <w:t xml:space="preserve">Výstrahy </w:t>
      </w:r>
      <w:r>
        <w:rPr>
          <w:rFonts w:asciiTheme="minorHAnsi" w:hAnsiTheme="minorHAnsi" w:cstheme="minorHAnsi"/>
          <w:sz w:val="20"/>
          <w:szCs w:val="20"/>
          <w:lang w:val="cs-CZ"/>
        </w:rPr>
        <w:t>v tomto návodu reprezentují nebezpečné situace, které mohou vést k poškození přístroje.</w:t>
      </w:r>
    </w:p>
    <w:p w:rsidR="009213C8" w:rsidRPr="005F70F9" w:rsidRDefault="00221CC4" w:rsidP="009213C8">
      <w:pPr>
        <w:pStyle w:val="Nadpis2"/>
        <w:keepLines w:val="0"/>
        <w:suppressAutoHyphens/>
        <w:autoSpaceDN w:val="0"/>
        <w:textAlignment w:val="baseline"/>
      </w:pPr>
      <w:bookmarkStart w:id="7" w:name="_Toc509995307"/>
      <w:r>
        <w:lastRenderedPageBreak/>
        <w:t>O</w:t>
      </w:r>
      <w:r w:rsidR="00533DED">
        <w:t>becná varování</w:t>
      </w:r>
      <w:bookmarkEnd w:id="7"/>
    </w:p>
    <w:p w:rsidR="00B15CAF" w:rsidRPr="005F70F9" w:rsidRDefault="00221CC4" w:rsidP="00B15CAF">
      <w:pPr>
        <w:jc w:val="center"/>
        <w:rPr>
          <w:b/>
          <w:sz w:val="20"/>
          <w:szCs w:val="20"/>
        </w:rPr>
      </w:pPr>
      <w:r w:rsidRPr="005F70F9">
        <w:rPr>
          <w:rFonts w:ascii="Calibri" w:hAnsi="Calibri" w:cs="Calibri"/>
          <w:b/>
          <w:noProof/>
          <w:szCs w:val="20"/>
          <w:lang w:eastAsia="cs-CZ"/>
        </w:rPr>
        <w:drawing>
          <wp:anchor distT="0" distB="0" distL="114300" distR="114300" simplePos="0" relativeHeight="251550208" behindDoc="0" locked="0" layoutInCell="1" allowOverlap="1" wp14:anchorId="574CF033" wp14:editId="3DA7B735">
            <wp:simplePos x="0" y="0"/>
            <wp:positionH relativeFrom="column">
              <wp:posOffset>3619500</wp:posOffset>
            </wp:positionH>
            <wp:positionV relativeFrom="paragraph">
              <wp:posOffset>155575</wp:posOffset>
            </wp:positionV>
            <wp:extent cx="609600" cy="600075"/>
            <wp:effectExtent l="0" t="0" r="0" b="9525"/>
            <wp:wrapThrough wrapText="bothSides">
              <wp:wrapPolygon edited="0">
                <wp:start x="0" y="0"/>
                <wp:lineTo x="0" y="21257"/>
                <wp:lineTo x="20925" y="21257"/>
                <wp:lineTo x="20925" y="0"/>
                <wp:lineTo x="0" y="0"/>
              </wp:wrapPolygon>
            </wp:wrapThrough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8" t="9333" r="5117" b="6667"/>
                    <a:stretch/>
                  </pic:blipFill>
                  <pic:spPr bwMode="auto">
                    <a:xfrm>
                      <a:off x="0" y="0"/>
                      <a:ext cx="609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9B7" w:rsidRPr="005F70F9">
        <w:rPr>
          <w:b/>
          <w:sz w:val="20"/>
          <w:szCs w:val="20"/>
        </w:rPr>
        <w:t xml:space="preserve">           </w:t>
      </w:r>
    </w:p>
    <w:p w:rsidR="00531520" w:rsidRPr="00F37E16" w:rsidRDefault="00221CC4" w:rsidP="00770B0D">
      <w:pPr>
        <w:pStyle w:val="Bezmezer"/>
        <w:widowControl w:val="0"/>
        <w:numPr>
          <w:ilvl w:val="0"/>
          <w:numId w:val="43"/>
        </w:numPr>
        <w:suppressAutoHyphens/>
        <w:autoSpaceDN w:val="0"/>
        <w:spacing w:line="259" w:lineRule="auto"/>
        <w:textAlignment w:val="baseline"/>
        <w:rPr>
          <w:rFonts w:ascii="Times New Roman" w:hAnsi="Times New Roman" w:cs="Times New Roman"/>
          <w:szCs w:val="20"/>
          <w:lang w:val="cs-CZ"/>
        </w:rPr>
      </w:pPr>
      <w:bookmarkStart w:id="8" w:name="_Hlk524675065"/>
      <w:r w:rsidRPr="00F37E16">
        <w:rPr>
          <w:rFonts w:ascii="Times New Roman" w:hAnsi="Times New Roman" w:cs="Times New Roman"/>
          <w:szCs w:val="20"/>
          <w:lang w:val="cs-CZ"/>
        </w:rPr>
        <w:t>Před použitím si důkladně přečtěte tento návod</w:t>
      </w:r>
      <w:r w:rsidR="00531520" w:rsidRPr="00F37E16">
        <w:rPr>
          <w:rFonts w:ascii="Times New Roman" w:hAnsi="Times New Roman" w:cs="Times New Roman"/>
          <w:szCs w:val="20"/>
          <w:lang w:val="cs-CZ"/>
        </w:rPr>
        <w:t>.</w:t>
      </w:r>
    </w:p>
    <w:p w:rsidR="00531520" w:rsidRPr="00F37E16" w:rsidRDefault="00221CC4" w:rsidP="00770B0D">
      <w:pPr>
        <w:pStyle w:val="Bezmezer"/>
        <w:widowControl w:val="0"/>
        <w:numPr>
          <w:ilvl w:val="0"/>
          <w:numId w:val="43"/>
        </w:numPr>
        <w:suppressAutoHyphens/>
        <w:autoSpaceDN w:val="0"/>
        <w:spacing w:line="259" w:lineRule="auto"/>
        <w:textAlignment w:val="baseline"/>
        <w:rPr>
          <w:rFonts w:ascii="Times New Roman" w:hAnsi="Times New Roman" w:cs="Times New Roman"/>
          <w:szCs w:val="20"/>
          <w:lang w:val="cs-CZ"/>
        </w:rPr>
      </w:pPr>
      <w:r w:rsidRPr="00F37E16">
        <w:rPr>
          <w:rFonts w:ascii="Times New Roman" w:hAnsi="Times New Roman" w:cs="Times New Roman"/>
          <w:szCs w:val="20"/>
          <w:lang w:val="cs-CZ"/>
        </w:rPr>
        <w:t>Uživatel je povinen se tímto návodem řídit.</w:t>
      </w:r>
    </w:p>
    <w:p w:rsidR="00531520" w:rsidRPr="00F37E16" w:rsidRDefault="00981EFC" w:rsidP="00770B0D">
      <w:pPr>
        <w:pStyle w:val="Odstavecseseznamem"/>
        <w:numPr>
          <w:ilvl w:val="0"/>
          <w:numId w:val="43"/>
        </w:numPr>
        <w:suppressAutoHyphens/>
        <w:autoSpaceDN w:val="0"/>
        <w:spacing w:after="0"/>
        <w:contextualSpacing w:val="0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F37E16">
        <w:rPr>
          <w:rFonts w:ascii="Times New Roman" w:hAnsi="Times New Roman" w:cs="Times New Roman"/>
          <w:sz w:val="20"/>
          <w:szCs w:val="20"/>
        </w:rPr>
        <w:t>Nesprávné užívání elek. přístroje může být nebezpečné.</w:t>
      </w:r>
    </w:p>
    <w:p w:rsidR="00531520" w:rsidRPr="00F37E16" w:rsidRDefault="00981EFC" w:rsidP="00770B0D">
      <w:pPr>
        <w:pStyle w:val="Odstavecseseznamem"/>
        <w:numPr>
          <w:ilvl w:val="0"/>
          <w:numId w:val="43"/>
        </w:numPr>
        <w:suppressAutoHyphens/>
        <w:autoSpaceDN w:val="0"/>
        <w:spacing w:after="0"/>
        <w:contextualSpacing w:val="0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F37E16">
        <w:rPr>
          <w:rFonts w:ascii="Times New Roman" w:hAnsi="Times New Roman" w:cs="Times New Roman"/>
          <w:sz w:val="20"/>
          <w:szCs w:val="20"/>
        </w:rPr>
        <w:t>Nedoporučuje se používat neschválené příslušenství a doplňky.</w:t>
      </w:r>
    </w:p>
    <w:p w:rsidR="00531520" w:rsidRPr="00F37E16" w:rsidRDefault="00F27FFD" w:rsidP="00770B0D">
      <w:pPr>
        <w:pStyle w:val="Odstavecseseznamem"/>
        <w:numPr>
          <w:ilvl w:val="0"/>
          <w:numId w:val="43"/>
        </w:numPr>
        <w:suppressAutoHyphens/>
        <w:autoSpaceDN w:val="0"/>
        <w:spacing w:after="0"/>
        <w:contextualSpacing w:val="0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F37E16">
        <w:rPr>
          <w:rFonts w:ascii="Times New Roman" w:hAnsi="Times New Roman" w:cs="Times New Roman"/>
          <w:sz w:val="20"/>
          <w:szCs w:val="20"/>
        </w:rPr>
        <w:t>Elektrický</w:t>
      </w:r>
      <w:r w:rsidR="00981EFC" w:rsidRPr="00F37E16">
        <w:rPr>
          <w:rFonts w:ascii="Times New Roman" w:hAnsi="Times New Roman" w:cs="Times New Roman"/>
          <w:sz w:val="20"/>
          <w:szCs w:val="20"/>
        </w:rPr>
        <w:t xml:space="preserve"> pohon nepoužívejte v přítomnosti hořlavých plynů</w:t>
      </w:r>
      <w:r w:rsidR="00531520" w:rsidRPr="00F37E16">
        <w:rPr>
          <w:rFonts w:ascii="Times New Roman" w:hAnsi="Times New Roman" w:cs="Times New Roman"/>
          <w:sz w:val="20"/>
          <w:szCs w:val="20"/>
        </w:rPr>
        <w:t>.</w:t>
      </w:r>
    </w:p>
    <w:p w:rsidR="00531520" w:rsidRPr="00F37E16" w:rsidRDefault="00981EFC" w:rsidP="00770B0D">
      <w:pPr>
        <w:pStyle w:val="Bezmezer"/>
        <w:widowControl w:val="0"/>
        <w:numPr>
          <w:ilvl w:val="0"/>
          <w:numId w:val="43"/>
        </w:numPr>
        <w:suppressAutoHyphens/>
        <w:autoSpaceDN w:val="0"/>
        <w:spacing w:line="259" w:lineRule="auto"/>
        <w:textAlignment w:val="baseline"/>
        <w:rPr>
          <w:rFonts w:ascii="Times New Roman" w:hAnsi="Times New Roman" w:cs="Times New Roman"/>
          <w:szCs w:val="20"/>
          <w:lang w:val="cs-CZ"/>
        </w:rPr>
      </w:pPr>
      <w:r w:rsidRPr="00F37E16">
        <w:rPr>
          <w:rFonts w:ascii="Times New Roman" w:hAnsi="Times New Roman" w:cs="Times New Roman"/>
          <w:szCs w:val="20"/>
          <w:lang w:val="cs-CZ"/>
        </w:rPr>
        <w:t>Postel musí vždy stát všemi 4 kolečky na rovném povrchu.</w:t>
      </w:r>
    </w:p>
    <w:p w:rsidR="00531520" w:rsidRPr="00F37E16" w:rsidRDefault="00981EFC" w:rsidP="00770B0D">
      <w:pPr>
        <w:pStyle w:val="Bezmezer"/>
        <w:widowControl w:val="0"/>
        <w:numPr>
          <w:ilvl w:val="0"/>
          <w:numId w:val="43"/>
        </w:numPr>
        <w:suppressAutoHyphens/>
        <w:autoSpaceDN w:val="0"/>
        <w:spacing w:line="259" w:lineRule="auto"/>
        <w:textAlignment w:val="baseline"/>
        <w:rPr>
          <w:rFonts w:ascii="Times New Roman" w:hAnsi="Times New Roman" w:cs="Times New Roman"/>
          <w:szCs w:val="20"/>
          <w:lang w:val="cs-CZ"/>
        </w:rPr>
      </w:pPr>
      <w:r w:rsidRPr="00F37E16">
        <w:rPr>
          <w:rFonts w:ascii="Times New Roman" w:hAnsi="Times New Roman" w:cs="Times New Roman"/>
          <w:szCs w:val="20"/>
          <w:lang w:val="cs-CZ"/>
        </w:rPr>
        <w:t>Žádné fyzické překážky by neměly bránit plném využití nebo instalaci lůžka.</w:t>
      </w:r>
    </w:p>
    <w:p w:rsidR="00531520" w:rsidRPr="00F37E16" w:rsidRDefault="00981EFC" w:rsidP="00770B0D">
      <w:pPr>
        <w:pStyle w:val="Bezmezer"/>
        <w:widowControl w:val="0"/>
        <w:numPr>
          <w:ilvl w:val="0"/>
          <w:numId w:val="43"/>
        </w:numPr>
        <w:suppressAutoHyphens/>
        <w:autoSpaceDN w:val="0"/>
        <w:spacing w:line="259" w:lineRule="auto"/>
        <w:textAlignment w:val="baseline"/>
        <w:rPr>
          <w:rFonts w:ascii="Times New Roman" w:hAnsi="Times New Roman" w:cs="Times New Roman"/>
          <w:szCs w:val="20"/>
          <w:lang w:val="cs-CZ"/>
        </w:rPr>
      </w:pPr>
      <w:r w:rsidRPr="00F37E16">
        <w:rPr>
          <w:rFonts w:ascii="Times New Roman" w:hAnsi="Times New Roman" w:cs="Times New Roman"/>
          <w:szCs w:val="20"/>
          <w:lang w:val="cs-CZ"/>
        </w:rPr>
        <w:t>Lůžko by se mělo užívat pouze k účelům stanoveným výrobcem.</w:t>
      </w:r>
    </w:p>
    <w:p w:rsidR="00531520" w:rsidRPr="00F37E16" w:rsidRDefault="00981EFC" w:rsidP="00770B0D">
      <w:pPr>
        <w:pStyle w:val="Bezmezer"/>
        <w:widowControl w:val="0"/>
        <w:numPr>
          <w:ilvl w:val="0"/>
          <w:numId w:val="43"/>
        </w:numPr>
        <w:suppressAutoHyphens/>
        <w:autoSpaceDN w:val="0"/>
        <w:spacing w:line="259" w:lineRule="auto"/>
        <w:textAlignment w:val="baseline"/>
        <w:rPr>
          <w:rFonts w:ascii="Times New Roman" w:hAnsi="Times New Roman" w:cs="Times New Roman"/>
          <w:szCs w:val="20"/>
          <w:lang w:val="cs-CZ"/>
        </w:rPr>
      </w:pPr>
      <w:r w:rsidRPr="00F37E16">
        <w:rPr>
          <w:rFonts w:ascii="Times New Roman" w:hAnsi="Times New Roman" w:cs="Times New Roman"/>
          <w:szCs w:val="20"/>
          <w:lang w:val="cs-CZ"/>
        </w:rPr>
        <w:t>Je zakázáno používat zařízení, které není plně funkční a mohlo by ohrozit pacienta či jeho okolí.</w:t>
      </w:r>
    </w:p>
    <w:p w:rsidR="00531520" w:rsidRPr="00F37E16" w:rsidRDefault="004E1CCB" w:rsidP="00770B0D">
      <w:pPr>
        <w:pStyle w:val="Bezmezer"/>
        <w:widowControl w:val="0"/>
        <w:numPr>
          <w:ilvl w:val="0"/>
          <w:numId w:val="43"/>
        </w:numPr>
        <w:suppressAutoHyphens/>
        <w:autoSpaceDN w:val="0"/>
        <w:spacing w:line="259" w:lineRule="auto"/>
        <w:textAlignment w:val="baseline"/>
        <w:rPr>
          <w:rFonts w:ascii="Times New Roman" w:hAnsi="Times New Roman" w:cs="Times New Roman"/>
          <w:szCs w:val="20"/>
          <w:lang w:val="cs-CZ"/>
        </w:rPr>
      </w:pPr>
      <w:r w:rsidRPr="00F37E16">
        <w:rPr>
          <w:rFonts w:ascii="Times New Roman" w:hAnsi="Times New Roman" w:cs="Times New Roman"/>
          <w:szCs w:val="20"/>
          <w:lang w:val="cs-CZ"/>
        </w:rPr>
        <w:t>Pokud zůstane pacient bez dohledu, bočnice by měly být na obou stranách lůžka vždy nastaveny do nejvyšší polohy. Snížení bočnic by m</w:t>
      </w:r>
      <w:r w:rsidR="00F27FFD" w:rsidRPr="00F37E16">
        <w:rPr>
          <w:rFonts w:ascii="Times New Roman" w:hAnsi="Times New Roman" w:cs="Times New Roman"/>
          <w:szCs w:val="20"/>
          <w:lang w:val="cs-CZ"/>
        </w:rPr>
        <w:t>ě</w:t>
      </w:r>
      <w:r w:rsidRPr="00F37E16">
        <w:rPr>
          <w:rFonts w:ascii="Times New Roman" w:hAnsi="Times New Roman" w:cs="Times New Roman"/>
          <w:szCs w:val="20"/>
          <w:lang w:val="cs-CZ"/>
        </w:rPr>
        <w:t>lo být vždy prováděno pouze povolanou osobou (ošetřovatel či sestra).</w:t>
      </w:r>
    </w:p>
    <w:p w:rsidR="00531520" w:rsidRPr="00F37E16" w:rsidRDefault="00053C2E" w:rsidP="00770B0D">
      <w:pPr>
        <w:pStyle w:val="Bezmezer"/>
        <w:widowControl w:val="0"/>
        <w:numPr>
          <w:ilvl w:val="0"/>
          <w:numId w:val="43"/>
        </w:numPr>
        <w:suppressAutoHyphens/>
        <w:autoSpaceDN w:val="0"/>
        <w:spacing w:line="259" w:lineRule="auto"/>
        <w:textAlignment w:val="baseline"/>
        <w:rPr>
          <w:rFonts w:ascii="Times New Roman" w:hAnsi="Times New Roman" w:cs="Times New Roman"/>
          <w:szCs w:val="20"/>
          <w:lang w:val="cs-CZ"/>
        </w:rPr>
      </w:pPr>
      <w:r w:rsidRPr="00F37E16">
        <w:rPr>
          <w:rFonts w:ascii="Times New Roman" w:hAnsi="Times New Roman" w:cs="Times New Roman"/>
          <w:szCs w:val="20"/>
          <w:lang w:val="cs-CZ"/>
        </w:rPr>
        <w:t>Během sestavování, rozebírání a běžného používání lůžka dbejte zvýšené opatrnosti ohledně možného poranění ruky.</w:t>
      </w:r>
    </w:p>
    <w:p w:rsidR="00531520" w:rsidRPr="00F37E16" w:rsidRDefault="00053C2E" w:rsidP="00770B0D">
      <w:pPr>
        <w:pStyle w:val="Bezmezer"/>
        <w:widowControl w:val="0"/>
        <w:numPr>
          <w:ilvl w:val="0"/>
          <w:numId w:val="43"/>
        </w:numPr>
        <w:suppressAutoHyphens/>
        <w:autoSpaceDN w:val="0"/>
        <w:spacing w:line="259" w:lineRule="auto"/>
        <w:textAlignment w:val="baseline"/>
        <w:rPr>
          <w:rFonts w:ascii="Times New Roman" w:hAnsi="Times New Roman" w:cs="Times New Roman"/>
          <w:szCs w:val="20"/>
          <w:lang w:val="cs-CZ"/>
        </w:rPr>
      </w:pPr>
      <w:r w:rsidRPr="00F37E16">
        <w:rPr>
          <w:rFonts w:ascii="Times New Roman" w:hAnsi="Times New Roman" w:cs="Times New Roman"/>
          <w:szCs w:val="20"/>
          <w:lang w:val="cs-CZ"/>
        </w:rPr>
        <w:t>Pro manipulaci používejte pouze pevné, masivní, krajní části lůžka!</w:t>
      </w:r>
    </w:p>
    <w:p w:rsidR="00531520" w:rsidRPr="00F37E16" w:rsidRDefault="00053C2E" w:rsidP="00770B0D">
      <w:pPr>
        <w:pStyle w:val="Bezmezer"/>
        <w:widowControl w:val="0"/>
        <w:numPr>
          <w:ilvl w:val="0"/>
          <w:numId w:val="43"/>
        </w:numPr>
        <w:suppressAutoHyphens/>
        <w:autoSpaceDN w:val="0"/>
        <w:spacing w:line="259" w:lineRule="auto"/>
        <w:textAlignment w:val="baseline"/>
        <w:rPr>
          <w:rFonts w:ascii="Times New Roman" w:hAnsi="Times New Roman" w:cs="Times New Roman"/>
          <w:szCs w:val="20"/>
          <w:lang w:val="cs-CZ"/>
        </w:rPr>
      </w:pPr>
      <w:r w:rsidRPr="00F37E16">
        <w:rPr>
          <w:rFonts w:ascii="Times New Roman" w:hAnsi="Times New Roman" w:cs="Times New Roman"/>
          <w:szCs w:val="20"/>
          <w:lang w:val="cs-CZ"/>
        </w:rPr>
        <w:t>Před každým použitím zkontrolujte stav lůžka a zablokujte všechna čtyři kolečka.</w:t>
      </w:r>
    </w:p>
    <w:p w:rsidR="00531520" w:rsidRPr="00F37E16" w:rsidRDefault="00053C2E" w:rsidP="00770B0D">
      <w:pPr>
        <w:pStyle w:val="Bezmezer"/>
        <w:widowControl w:val="0"/>
        <w:numPr>
          <w:ilvl w:val="0"/>
          <w:numId w:val="43"/>
        </w:numPr>
        <w:suppressAutoHyphens/>
        <w:autoSpaceDN w:val="0"/>
        <w:spacing w:line="259" w:lineRule="auto"/>
        <w:textAlignment w:val="baseline"/>
        <w:rPr>
          <w:rFonts w:ascii="Times New Roman" w:hAnsi="Times New Roman" w:cs="Times New Roman"/>
          <w:szCs w:val="20"/>
          <w:lang w:val="cs-CZ"/>
        </w:rPr>
      </w:pPr>
      <w:r w:rsidRPr="00F37E16">
        <w:rPr>
          <w:rFonts w:ascii="Times New Roman" w:hAnsi="Times New Roman" w:cs="Times New Roman"/>
          <w:szCs w:val="20"/>
          <w:lang w:val="cs-CZ"/>
        </w:rPr>
        <w:t>Opírání a naklánění se přes bočnice může způsobit zranění!</w:t>
      </w:r>
    </w:p>
    <w:p w:rsidR="00531520" w:rsidRPr="00F37E16" w:rsidRDefault="00053C2E" w:rsidP="00770B0D">
      <w:pPr>
        <w:pStyle w:val="Bezmezer"/>
        <w:widowControl w:val="0"/>
        <w:numPr>
          <w:ilvl w:val="0"/>
          <w:numId w:val="43"/>
        </w:numPr>
        <w:suppressAutoHyphens/>
        <w:autoSpaceDN w:val="0"/>
        <w:spacing w:line="259" w:lineRule="auto"/>
        <w:textAlignment w:val="baseline"/>
        <w:rPr>
          <w:rFonts w:ascii="Times New Roman" w:hAnsi="Times New Roman" w:cs="Times New Roman"/>
          <w:szCs w:val="20"/>
          <w:lang w:val="cs-CZ"/>
        </w:rPr>
      </w:pPr>
      <w:r w:rsidRPr="00F37E16">
        <w:rPr>
          <w:rFonts w:ascii="Times New Roman" w:hAnsi="Times New Roman" w:cs="Times New Roman"/>
          <w:szCs w:val="20"/>
          <w:lang w:val="cs-CZ"/>
        </w:rPr>
        <w:t>Naklánění se z postele může způsobit zranění!</w:t>
      </w:r>
    </w:p>
    <w:p w:rsidR="00531520" w:rsidRPr="00F37E16" w:rsidRDefault="009C2E79" w:rsidP="00770B0D">
      <w:pPr>
        <w:pStyle w:val="Bezmezer"/>
        <w:widowControl w:val="0"/>
        <w:numPr>
          <w:ilvl w:val="0"/>
          <w:numId w:val="43"/>
        </w:numPr>
        <w:suppressAutoHyphens/>
        <w:autoSpaceDN w:val="0"/>
        <w:spacing w:line="259" w:lineRule="auto"/>
        <w:textAlignment w:val="baseline"/>
        <w:rPr>
          <w:rFonts w:ascii="Times New Roman" w:hAnsi="Times New Roman" w:cs="Times New Roman"/>
          <w:szCs w:val="20"/>
          <w:lang w:val="cs-CZ"/>
        </w:rPr>
      </w:pPr>
      <w:r w:rsidRPr="00F37E16">
        <w:rPr>
          <w:rFonts w:ascii="Times New Roman" w:hAnsi="Times New Roman" w:cs="Times New Roman"/>
          <w:szCs w:val="20"/>
          <w:lang w:val="cs-CZ"/>
        </w:rPr>
        <w:t>Strkání končetin mezi pohyblivé části lůžka může způsobit nehody a zranění.</w:t>
      </w:r>
    </w:p>
    <w:p w:rsidR="00531520" w:rsidRPr="00F37E16" w:rsidRDefault="009C2E79" w:rsidP="00770B0D">
      <w:pPr>
        <w:pStyle w:val="Bezmezer"/>
        <w:widowControl w:val="0"/>
        <w:numPr>
          <w:ilvl w:val="0"/>
          <w:numId w:val="43"/>
        </w:numPr>
        <w:suppressAutoHyphens/>
        <w:autoSpaceDN w:val="0"/>
        <w:spacing w:line="259" w:lineRule="auto"/>
        <w:textAlignment w:val="baseline"/>
        <w:rPr>
          <w:rFonts w:ascii="Times New Roman" w:hAnsi="Times New Roman" w:cs="Times New Roman"/>
          <w:szCs w:val="20"/>
          <w:lang w:val="cs-CZ"/>
        </w:rPr>
      </w:pPr>
      <w:r w:rsidRPr="00F37E16">
        <w:rPr>
          <w:rFonts w:ascii="Times New Roman" w:hAnsi="Times New Roman" w:cs="Times New Roman"/>
          <w:szCs w:val="20"/>
          <w:lang w:val="cs-CZ"/>
        </w:rPr>
        <w:t>Během nastavování a údržby lůžka se ujistěte, že se žádná část těla nenachází v potenciálně nebezpečné, pohyblivé části lůžka (sekce hlavy, nohou, součásti výškového nastavení</w:t>
      </w:r>
      <w:r w:rsidR="00623425" w:rsidRPr="00F37E16">
        <w:rPr>
          <w:rFonts w:ascii="Times New Roman" w:hAnsi="Times New Roman" w:cs="Times New Roman"/>
          <w:szCs w:val="20"/>
          <w:lang w:val="cs-CZ"/>
        </w:rPr>
        <w:t xml:space="preserve"> lůžka</w:t>
      </w:r>
      <w:r w:rsidRPr="00F37E16">
        <w:rPr>
          <w:rFonts w:ascii="Times New Roman" w:hAnsi="Times New Roman" w:cs="Times New Roman"/>
          <w:szCs w:val="20"/>
          <w:lang w:val="cs-CZ"/>
        </w:rPr>
        <w:t>, bočnice).</w:t>
      </w:r>
    </w:p>
    <w:p w:rsidR="00531520" w:rsidRPr="005F70F9" w:rsidRDefault="00623425" w:rsidP="00770B0D">
      <w:pPr>
        <w:pStyle w:val="Bezmezer"/>
        <w:widowControl w:val="0"/>
        <w:numPr>
          <w:ilvl w:val="0"/>
          <w:numId w:val="43"/>
        </w:numPr>
        <w:suppressAutoHyphens/>
        <w:autoSpaceDN w:val="0"/>
        <w:spacing w:line="259" w:lineRule="auto"/>
        <w:textAlignment w:val="baseline"/>
        <w:rPr>
          <w:rFonts w:cstheme="minorHAnsi"/>
          <w:szCs w:val="20"/>
          <w:lang w:val="cs-CZ"/>
        </w:rPr>
      </w:pPr>
      <w:r w:rsidRPr="00F37E16">
        <w:rPr>
          <w:rFonts w:ascii="Times New Roman" w:hAnsi="Times New Roman" w:cs="Times New Roman"/>
          <w:szCs w:val="20"/>
          <w:lang w:val="cs-CZ"/>
        </w:rPr>
        <w:t xml:space="preserve">Při nastavování sklonu hlavy a nohou </w:t>
      </w:r>
      <w:r w:rsidR="00E536E2" w:rsidRPr="00F37E16">
        <w:rPr>
          <w:rFonts w:ascii="Times New Roman" w:hAnsi="Times New Roman" w:cs="Times New Roman"/>
          <w:szCs w:val="20"/>
          <w:lang w:val="cs-CZ"/>
        </w:rPr>
        <w:t>neumisťujte ruku mezi matraci a kovové části lůžka – nebezpečí zranění!</w:t>
      </w:r>
    </w:p>
    <w:p w:rsidR="00531520" w:rsidRPr="005F70F9" w:rsidRDefault="00F27FFD" w:rsidP="00770B0D">
      <w:pPr>
        <w:pStyle w:val="Bezmezer"/>
        <w:widowControl w:val="0"/>
        <w:numPr>
          <w:ilvl w:val="0"/>
          <w:numId w:val="43"/>
        </w:numPr>
        <w:suppressAutoHyphens/>
        <w:autoSpaceDN w:val="0"/>
        <w:spacing w:line="259" w:lineRule="auto"/>
        <w:textAlignment w:val="baseline"/>
        <w:rPr>
          <w:rFonts w:cstheme="minorHAnsi"/>
          <w:szCs w:val="20"/>
          <w:lang w:val="cs-CZ"/>
        </w:rPr>
      </w:pPr>
      <w:r>
        <w:rPr>
          <w:rFonts w:cstheme="minorHAnsi"/>
          <w:szCs w:val="20"/>
          <w:lang w:val="cs-CZ"/>
        </w:rPr>
        <w:t>Elektrickou</w:t>
      </w:r>
      <w:r w:rsidR="00E536E2">
        <w:rPr>
          <w:rFonts w:cstheme="minorHAnsi"/>
          <w:szCs w:val="20"/>
          <w:lang w:val="cs-CZ"/>
        </w:rPr>
        <w:t xml:space="preserve"> zástrčku uchopte během vypojení z el. sítě vždy za její tělo, nikoliv za kabel.</w:t>
      </w:r>
    </w:p>
    <w:p w:rsidR="00531520" w:rsidRPr="005F70F9" w:rsidRDefault="00E536E2" w:rsidP="00770B0D">
      <w:pPr>
        <w:pStyle w:val="Bezmezer"/>
        <w:widowControl w:val="0"/>
        <w:numPr>
          <w:ilvl w:val="0"/>
          <w:numId w:val="43"/>
        </w:numPr>
        <w:suppressAutoHyphens/>
        <w:autoSpaceDN w:val="0"/>
        <w:spacing w:line="259" w:lineRule="auto"/>
        <w:textAlignment w:val="baseline"/>
        <w:rPr>
          <w:rFonts w:cstheme="minorHAnsi"/>
          <w:szCs w:val="20"/>
          <w:lang w:val="cs-CZ"/>
        </w:rPr>
      </w:pPr>
      <w:r>
        <w:rPr>
          <w:rFonts w:cstheme="minorHAnsi"/>
          <w:szCs w:val="20"/>
          <w:lang w:val="cs-CZ"/>
        </w:rPr>
        <w:t>Poškozená hrazda musí být bez prodlení vyměněna</w:t>
      </w:r>
      <w:r w:rsidR="00531520" w:rsidRPr="005F70F9">
        <w:rPr>
          <w:rFonts w:cstheme="minorHAnsi"/>
          <w:szCs w:val="20"/>
          <w:lang w:val="cs-CZ"/>
        </w:rPr>
        <w:t>.</w:t>
      </w:r>
    </w:p>
    <w:p w:rsidR="00531520" w:rsidRPr="005F70F9" w:rsidRDefault="00E536E2" w:rsidP="00770B0D">
      <w:pPr>
        <w:pStyle w:val="Bezmezer"/>
        <w:widowControl w:val="0"/>
        <w:numPr>
          <w:ilvl w:val="0"/>
          <w:numId w:val="43"/>
        </w:numPr>
        <w:suppressAutoHyphens/>
        <w:autoSpaceDN w:val="0"/>
        <w:spacing w:line="259" w:lineRule="auto"/>
        <w:textAlignment w:val="baseline"/>
        <w:rPr>
          <w:rFonts w:cstheme="minorHAnsi"/>
          <w:szCs w:val="20"/>
          <w:lang w:val="cs-CZ"/>
        </w:rPr>
      </w:pPr>
      <w:r>
        <w:rPr>
          <w:rFonts w:cstheme="minorHAnsi"/>
          <w:szCs w:val="20"/>
          <w:lang w:val="cs-CZ"/>
        </w:rPr>
        <w:t>Bočnice musí být umístěny po obou stranách postele (rovněž na straně u zdi).</w:t>
      </w:r>
    </w:p>
    <w:p w:rsidR="00531520" w:rsidRPr="005F70F9" w:rsidRDefault="00604890" w:rsidP="00770B0D">
      <w:pPr>
        <w:pStyle w:val="Bezmezer"/>
        <w:widowControl w:val="0"/>
        <w:numPr>
          <w:ilvl w:val="0"/>
          <w:numId w:val="43"/>
        </w:numPr>
        <w:suppressAutoHyphens/>
        <w:autoSpaceDN w:val="0"/>
        <w:spacing w:line="259" w:lineRule="auto"/>
        <w:textAlignment w:val="baseline"/>
        <w:rPr>
          <w:rFonts w:cstheme="minorHAnsi"/>
          <w:szCs w:val="20"/>
          <w:lang w:val="cs-CZ"/>
        </w:rPr>
      </w:pPr>
      <w:r>
        <w:rPr>
          <w:rFonts w:cstheme="minorHAnsi"/>
          <w:szCs w:val="20"/>
          <w:lang w:val="cs-CZ"/>
        </w:rPr>
        <w:t>Během používání Trendelenburgovy polohy neponechávejte pacienta bez dohledu!</w:t>
      </w:r>
    </w:p>
    <w:p w:rsidR="00531520" w:rsidRPr="005F70F9" w:rsidRDefault="00604890" w:rsidP="00770B0D">
      <w:pPr>
        <w:pStyle w:val="Bezmezer"/>
        <w:widowControl w:val="0"/>
        <w:numPr>
          <w:ilvl w:val="0"/>
          <w:numId w:val="43"/>
        </w:numPr>
        <w:suppressAutoHyphens/>
        <w:autoSpaceDN w:val="0"/>
        <w:spacing w:line="259" w:lineRule="auto"/>
        <w:textAlignment w:val="baseline"/>
        <w:rPr>
          <w:rFonts w:cstheme="minorHAnsi"/>
          <w:szCs w:val="20"/>
          <w:lang w:val="cs-CZ"/>
        </w:rPr>
      </w:pPr>
      <w:r>
        <w:rPr>
          <w:rFonts w:cstheme="minorHAnsi"/>
          <w:szCs w:val="20"/>
          <w:lang w:val="cs-CZ"/>
        </w:rPr>
        <w:t>Uzamčení koleček by mělo být prováděno nohou, ne rukou.</w:t>
      </w:r>
      <w:bookmarkEnd w:id="8"/>
    </w:p>
    <w:p w:rsidR="00531520" w:rsidRPr="005F70F9" w:rsidRDefault="00604890" w:rsidP="00770B0D">
      <w:pPr>
        <w:pStyle w:val="Bezmezer"/>
        <w:widowControl w:val="0"/>
        <w:numPr>
          <w:ilvl w:val="0"/>
          <w:numId w:val="43"/>
        </w:numPr>
        <w:suppressAutoHyphens/>
        <w:autoSpaceDN w:val="0"/>
        <w:spacing w:line="259" w:lineRule="auto"/>
        <w:textAlignment w:val="baseline"/>
        <w:rPr>
          <w:rFonts w:cstheme="minorHAnsi"/>
          <w:szCs w:val="20"/>
          <w:lang w:val="cs-CZ"/>
        </w:rPr>
      </w:pPr>
      <w:r>
        <w:rPr>
          <w:rFonts w:cstheme="minorHAnsi"/>
          <w:szCs w:val="20"/>
          <w:lang w:val="cs-CZ"/>
        </w:rPr>
        <w:t>Mějte na paměti, že opr</w:t>
      </w:r>
      <w:r w:rsidR="00F27FFD">
        <w:rPr>
          <w:rFonts w:cstheme="minorHAnsi"/>
          <w:szCs w:val="20"/>
          <w:lang w:val="cs-CZ"/>
        </w:rPr>
        <w:t>avy svépomocí mohou způsobit neh</w:t>
      </w:r>
      <w:r>
        <w:rPr>
          <w:rFonts w:cstheme="minorHAnsi"/>
          <w:szCs w:val="20"/>
          <w:lang w:val="cs-CZ"/>
        </w:rPr>
        <w:t xml:space="preserve">odu nebo </w:t>
      </w:r>
      <w:r>
        <w:rPr>
          <w:rFonts w:cstheme="minorHAnsi"/>
          <w:szCs w:val="20"/>
          <w:lang w:val="cs-CZ"/>
        </w:rPr>
        <w:lastRenderedPageBreak/>
        <w:t>poškození lůžka.</w:t>
      </w:r>
    </w:p>
    <w:p w:rsidR="00531520" w:rsidRPr="005F70F9" w:rsidRDefault="00604890" w:rsidP="00770B0D">
      <w:pPr>
        <w:pStyle w:val="Bezmezer"/>
        <w:widowControl w:val="0"/>
        <w:numPr>
          <w:ilvl w:val="0"/>
          <w:numId w:val="43"/>
        </w:numPr>
        <w:suppressAutoHyphens/>
        <w:autoSpaceDN w:val="0"/>
        <w:spacing w:line="259" w:lineRule="auto"/>
        <w:textAlignment w:val="baseline"/>
        <w:rPr>
          <w:rFonts w:cstheme="minorHAnsi"/>
          <w:color w:val="000000"/>
          <w:szCs w:val="20"/>
          <w:lang w:val="cs-CZ"/>
        </w:rPr>
      </w:pPr>
      <w:r>
        <w:rPr>
          <w:rFonts w:cstheme="minorHAnsi"/>
          <w:color w:val="000000"/>
          <w:szCs w:val="20"/>
          <w:lang w:val="cs-CZ"/>
        </w:rPr>
        <w:t>Neodstraňujte kryty el. pohonu, řídicí jednotky a zdroje!</w:t>
      </w:r>
    </w:p>
    <w:p w:rsidR="00531520" w:rsidRPr="005F70F9" w:rsidRDefault="00604890" w:rsidP="00770B0D">
      <w:pPr>
        <w:pStyle w:val="Bezmezer"/>
        <w:widowControl w:val="0"/>
        <w:numPr>
          <w:ilvl w:val="0"/>
          <w:numId w:val="19"/>
        </w:numPr>
        <w:suppressAutoHyphens/>
        <w:autoSpaceDN w:val="0"/>
        <w:spacing w:line="259" w:lineRule="auto"/>
        <w:textAlignment w:val="baseline"/>
        <w:rPr>
          <w:rFonts w:cstheme="minorHAnsi"/>
          <w:szCs w:val="20"/>
          <w:lang w:val="cs-CZ"/>
        </w:rPr>
      </w:pPr>
      <w:r>
        <w:rPr>
          <w:rFonts w:cstheme="minorHAnsi"/>
          <w:szCs w:val="20"/>
          <w:lang w:val="cs-CZ"/>
        </w:rPr>
        <w:t>Lůžko není určeno k transportu pacienta.</w:t>
      </w:r>
      <w:r w:rsidR="0049123F">
        <w:rPr>
          <w:rFonts w:cstheme="minorHAnsi"/>
          <w:szCs w:val="20"/>
          <w:lang w:val="cs-CZ"/>
        </w:rPr>
        <w:t xml:space="preserve"> Výrobce umožňuje přesun pacienta na lůžku v rámci místnosti z důvodu úklidu či usnadnění přístupu k pacientovi. </w:t>
      </w:r>
      <w:r w:rsidR="00522B3C">
        <w:rPr>
          <w:rFonts w:cstheme="minorHAnsi"/>
          <w:szCs w:val="20"/>
          <w:lang w:val="cs-CZ"/>
        </w:rPr>
        <w:t>Lůžko</w:t>
      </w:r>
      <w:r w:rsidR="0049123F">
        <w:rPr>
          <w:rFonts w:cstheme="minorHAnsi"/>
          <w:szCs w:val="20"/>
          <w:lang w:val="cs-CZ"/>
        </w:rPr>
        <w:t xml:space="preserve"> by měl</w:t>
      </w:r>
      <w:r w:rsidR="00522B3C">
        <w:rPr>
          <w:rFonts w:cstheme="minorHAnsi"/>
          <w:szCs w:val="20"/>
          <w:lang w:val="cs-CZ"/>
        </w:rPr>
        <w:t>o</w:t>
      </w:r>
      <w:r w:rsidR="0049123F">
        <w:rPr>
          <w:rFonts w:cstheme="minorHAnsi"/>
          <w:szCs w:val="20"/>
          <w:lang w:val="cs-CZ"/>
        </w:rPr>
        <w:t xml:space="preserve"> během přesunu vždy být v nejnižší možné a horizontální poloze</w:t>
      </w:r>
      <w:r w:rsidR="00522B3C">
        <w:rPr>
          <w:rFonts w:cstheme="minorHAnsi"/>
          <w:szCs w:val="20"/>
          <w:lang w:val="cs-CZ"/>
        </w:rPr>
        <w:t>, pacient v poloze</w:t>
      </w:r>
      <w:r w:rsidR="0049123F">
        <w:rPr>
          <w:rFonts w:cstheme="minorHAnsi"/>
          <w:szCs w:val="20"/>
          <w:lang w:val="cs-CZ"/>
        </w:rPr>
        <w:t xml:space="preserve"> vleže.</w:t>
      </w:r>
    </w:p>
    <w:p w:rsidR="004B0E87" w:rsidRPr="005F70F9" w:rsidRDefault="00FB65BB" w:rsidP="00770B0D">
      <w:pPr>
        <w:pStyle w:val="Bezmezer"/>
        <w:widowControl w:val="0"/>
        <w:numPr>
          <w:ilvl w:val="0"/>
          <w:numId w:val="19"/>
        </w:numPr>
        <w:suppressAutoHyphens/>
        <w:autoSpaceDN w:val="0"/>
        <w:spacing w:line="259" w:lineRule="auto"/>
        <w:textAlignment w:val="baseline"/>
        <w:rPr>
          <w:rFonts w:cstheme="minorHAnsi"/>
          <w:color w:val="000000"/>
          <w:szCs w:val="20"/>
          <w:lang w:val="cs-CZ"/>
        </w:rPr>
      </w:pPr>
      <w:r>
        <w:rPr>
          <w:rFonts w:cstheme="minorHAnsi"/>
          <w:color w:val="000000"/>
          <w:szCs w:val="20"/>
          <w:lang w:val="cs-CZ"/>
        </w:rPr>
        <w:t xml:space="preserve">Zvláštní </w:t>
      </w:r>
      <w:r w:rsidR="00F27FFD">
        <w:rPr>
          <w:rFonts w:cstheme="minorHAnsi"/>
          <w:color w:val="000000"/>
          <w:szCs w:val="20"/>
          <w:lang w:val="cs-CZ"/>
        </w:rPr>
        <w:t>pozornost</w:t>
      </w:r>
      <w:r>
        <w:rPr>
          <w:rFonts w:cstheme="minorHAnsi"/>
          <w:color w:val="000000"/>
          <w:szCs w:val="20"/>
          <w:lang w:val="cs-CZ"/>
        </w:rPr>
        <w:t xml:space="preserve"> by měla být věnována umístění kabelů, které se nesmí nacházet mezi pohyblivými částmi zad/nohou a součástmi výškového nastavení lůžka.</w:t>
      </w:r>
    </w:p>
    <w:p w:rsidR="004B0E87" w:rsidRPr="00441B0E" w:rsidRDefault="00441B0E" w:rsidP="00441B0E">
      <w:pPr>
        <w:pStyle w:val="Bezmezer"/>
        <w:widowControl w:val="0"/>
        <w:numPr>
          <w:ilvl w:val="0"/>
          <w:numId w:val="19"/>
        </w:numPr>
        <w:suppressAutoHyphens/>
        <w:autoSpaceDN w:val="0"/>
        <w:spacing w:line="259" w:lineRule="auto"/>
        <w:textAlignment w:val="baseline"/>
        <w:rPr>
          <w:rFonts w:cstheme="minorHAnsi"/>
          <w:szCs w:val="20"/>
          <w:lang w:val="cs-CZ"/>
        </w:rPr>
      </w:pPr>
      <w:r w:rsidRPr="00441B0E">
        <w:rPr>
          <w:rFonts w:cstheme="minorHAnsi"/>
          <w:szCs w:val="20"/>
          <w:lang w:val="cs-CZ"/>
        </w:rPr>
        <w:t>Aby bylo zamezeno poškození kabelů, musí být umístěny pod rámem lůžka v příslušné konzoli a nesmí se dotýkat podlahy.</w:t>
      </w:r>
      <w:r w:rsidR="004B0E87" w:rsidRPr="00441B0E">
        <w:rPr>
          <w:rFonts w:cstheme="minorHAnsi"/>
          <w:szCs w:val="20"/>
          <w:lang w:val="cs-CZ"/>
        </w:rPr>
        <w:t xml:space="preserve">  </w:t>
      </w:r>
    </w:p>
    <w:p w:rsidR="004B0E87" w:rsidRPr="005F70F9" w:rsidRDefault="00FB65BB" w:rsidP="00770B0D">
      <w:pPr>
        <w:pStyle w:val="Bezmezer"/>
        <w:widowControl w:val="0"/>
        <w:numPr>
          <w:ilvl w:val="0"/>
          <w:numId w:val="19"/>
        </w:numPr>
        <w:suppressAutoHyphens/>
        <w:autoSpaceDN w:val="0"/>
        <w:spacing w:line="259" w:lineRule="auto"/>
        <w:textAlignment w:val="baseline"/>
        <w:rPr>
          <w:rFonts w:cstheme="minorHAnsi"/>
          <w:szCs w:val="20"/>
          <w:lang w:val="cs-CZ"/>
        </w:rPr>
      </w:pPr>
      <w:r>
        <w:rPr>
          <w:rFonts w:cstheme="minorHAnsi"/>
          <w:szCs w:val="20"/>
          <w:lang w:val="cs-CZ"/>
        </w:rPr>
        <w:t>Používání přídavných mechanických či elektrických zařízení spolu s lůžkem je zakázáno.</w:t>
      </w:r>
    </w:p>
    <w:p w:rsidR="004B0E87" w:rsidRPr="005F70F9" w:rsidRDefault="00FB65BB" w:rsidP="00770B0D">
      <w:pPr>
        <w:pStyle w:val="Bezmezer"/>
        <w:widowControl w:val="0"/>
        <w:numPr>
          <w:ilvl w:val="0"/>
          <w:numId w:val="19"/>
        </w:numPr>
        <w:suppressAutoHyphens/>
        <w:autoSpaceDN w:val="0"/>
        <w:spacing w:line="259" w:lineRule="auto"/>
        <w:textAlignment w:val="baseline"/>
        <w:rPr>
          <w:rFonts w:cstheme="minorHAnsi"/>
          <w:szCs w:val="20"/>
          <w:lang w:val="cs-CZ"/>
        </w:rPr>
      </w:pPr>
      <w:r>
        <w:rPr>
          <w:rFonts w:cstheme="minorHAnsi"/>
          <w:szCs w:val="20"/>
          <w:lang w:val="cs-CZ"/>
        </w:rPr>
        <w:t>Údržba, opravy a čištění smí být prováděno pouze povolanou osobou.</w:t>
      </w:r>
    </w:p>
    <w:p w:rsidR="004B0E87" w:rsidRPr="005F70F9" w:rsidRDefault="00FB65BB" w:rsidP="00770B0D">
      <w:pPr>
        <w:pStyle w:val="Bezmezer"/>
        <w:widowControl w:val="0"/>
        <w:numPr>
          <w:ilvl w:val="0"/>
          <w:numId w:val="19"/>
        </w:numPr>
        <w:suppressAutoHyphens/>
        <w:autoSpaceDN w:val="0"/>
        <w:spacing w:line="259" w:lineRule="auto"/>
        <w:textAlignment w:val="baseline"/>
        <w:rPr>
          <w:rFonts w:cstheme="minorHAnsi"/>
          <w:szCs w:val="20"/>
          <w:lang w:val="cs-CZ"/>
        </w:rPr>
      </w:pPr>
      <w:r>
        <w:rPr>
          <w:rFonts w:cstheme="minorHAnsi"/>
          <w:szCs w:val="20"/>
          <w:lang w:val="cs-CZ"/>
        </w:rPr>
        <w:t>Použity smí být pouze originální díly schválené výrobcem.</w:t>
      </w:r>
    </w:p>
    <w:p w:rsidR="004B0E87" w:rsidRPr="005F70F9" w:rsidRDefault="00F27FFD" w:rsidP="00770B0D">
      <w:pPr>
        <w:pStyle w:val="Bezmezer"/>
        <w:widowControl w:val="0"/>
        <w:numPr>
          <w:ilvl w:val="0"/>
          <w:numId w:val="19"/>
        </w:numPr>
        <w:suppressAutoHyphens/>
        <w:autoSpaceDN w:val="0"/>
        <w:spacing w:line="259" w:lineRule="auto"/>
        <w:textAlignment w:val="baseline"/>
        <w:rPr>
          <w:rFonts w:cstheme="minorHAnsi"/>
          <w:szCs w:val="20"/>
          <w:lang w:val="cs-CZ"/>
        </w:rPr>
      </w:pPr>
      <w:r>
        <w:rPr>
          <w:rFonts w:cstheme="minorHAnsi"/>
          <w:szCs w:val="20"/>
          <w:lang w:val="cs-CZ"/>
        </w:rPr>
        <w:t>Nosnost</w:t>
      </w:r>
      <w:r w:rsidR="00FB65BB">
        <w:rPr>
          <w:rFonts w:cstheme="minorHAnsi"/>
          <w:szCs w:val="20"/>
          <w:lang w:val="cs-CZ"/>
        </w:rPr>
        <w:t xml:space="preserve"> lůžka a hrazdy nesmí být překročena!</w:t>
      </w:r>
    </w:p>
    <w:p w:rsidR="004B0E87" w:rsidRPr="005F70F9" w:rsidRDefault="00FB65BB" w:rsidP="00770B0D">
      <w:pPr>
        <w:pStyle w:val="Bezmezer"/>
        <w:widowControl w:val="0"/>
        <w:numPr>
          <w:ilvl w:val="0"/>
          <w:numId w:val="19"/>
        </w:numPr>
        <w:suppressAutoHyphens/>
        <w:autoSpaceDN w:val="0"/>
        <w:spacing w:line="259" w:lineRule="auto"/>
        <w:textAlignment w:val="baseline"/>
        <w:rPr>
          <w:rFonts w:cstheme="minorHAnsi"/>
          <w:szCs w:val="20"/>
          <w:lang w:val="cs-CZ"/>
        </w:rPr>
      </w:pPr>
      <w:r>
        <w:rPr>
          <w:rFonts w:cstheme="minorHAnsi"/>
          <w:szCs w:val="20"/>
          <w:lang w:val="cs-CZ"/>
        </w:rPr>
        <w:t>V blízkosti lůžka se nesmí nacházet žhavé a hořící předměty (svíčky, cigarety atd.).</w:t>
      </w:r>
    </w:p>
    <w:p w:rsidR="004B0E87" w:rsidRPr="005F70F9" w:rsidRDefault="00453220" w:rsidP="00770B0D">
      <w:pPr>
        <w:pStyle w:val="Bezmezer"/>
        <w:widowControl w:val="0"/>
        <w:numPr>
          <w:ilvl w:val="0"/>
          <w:numId w:val="19"/>
        </w:numPr>
        <w:suppressAutoHyphens/>
        <w:autoSpaceDN w:val="0"/>
        <w:spacing w:line="259" w:lineRule="auto"/>
        <w:textAlignment w:val="baseline"/>
        <w:rPr>
          <w:rFonts w:cstheme="minorHAnsi"/>
          <w:szCs w:val="20"/>
          <w:lang w:val="cs-CZ"/>
        </w:rPr>
      </w:pPr>
      <w:r>
        <w:rPr>
          <w:rFonts w:cstheme="minorHAnsi"/>
          <w:szCs w:val="20"/>
          <w:lang w:val="cs-CZ"/>
        </w:rPr>
        <w:t>Poškozené bočnice (ohnutí, zlomení, praskliny atd.) musí být bez prodlení vyměněny.</w:t>
      </w:r>
    </w:p>
    <w:p w:rsidR="004B0E87" w:rsidRPr="00586972" w:rsidRDefault="00586972" w:rsidP="00770B0D">
      <w:pPr>
        <w:pStyle w:val="Bezmezer"/>
        <w:widowControl w:val="0"/>
        <w:numPr>
          <w:ilvl w:val="0"/>
          <w:numId w:val="19"/>
        </w:numPr>
        <w:suppressAutoHyphens/>
        <w:autoSpaceDN w:val="0"/>
        <w:spacing w:line="259" w:lineRule="auto"/>
        <w:textAlignment w:val="baseline"/>
        <w:rPr>
          <w:rFonts w:cstheme="minorHAnsi"/>
          <w:szCs w:val="20"/>
          <w:lang w:val="cs-CZ"/>
        </w:rPr>
      </w:pPr>
      <w:r w:rsidRPr="00586972">
        <w:rPr>
          <w:rFonts w:cstheme="minorHAnsi"/>
          <w:szCs w:val="20"/>
          <w:lang w:val="cs-CZ"/>
        </w:rPr>
        <w:t xml:space="preserve">Nesedejte si na lůžko v lýtkové a nožní části. </w:t>
      </w:r>
    </w:p>
    <w:p w:rsidR="004B0E87" w:rsidRPr="005F70F9" w:rsidRDefault="00AB41C1" w:rsidP="00770B0D">
      <w:pPr>
        <w:pStyle w:val="Bezmezer"/>
        <w:widowControl w:val="0"/>
        <w:numPr>
          <w:ilvl w:val="0"/>
          <w:numId w:val="19"/>
        </w:numPr>
        <w:suppressAutoHyphens/>
        <w:autoSpaceDN w:val="0"/>
        <w:spacing w:line="259" w:lineRule="auto"/>
        <w:textAlignment w:val="baseline"/>
        <w:rPr>
          <w:rFonts w:cstheme="minorHAnsi"/>
          <w:szCs w:val="20"/>
          <w:lang w:val="cs-CZ"/>
        </w:rPr>
      </w:pPr>
      <w:r>
        <w:rPr>
          <w:rFonts w:cstheme="minorHAnsi"/>
          <w:szCs w:val="20"/>
          <w:lang w:val="cs-CZ"/>
        </w:rPr>
        <w:t>Po použití vždy uzamkněte dálkové ovládání.</w:t>
      </w:r>
    </w:p>
    <w:p w:rsidR="004B0E87" w:rsidRPr="005F70F9" w:rsidRDefault="00AB41C1" w:rsidP="00770B0D">
      <w:pPr>
        <w:pStyle w:val="Bezmezer"/>
        <w:widowControl w:val="0"/>
        <w:numPr>
          <w:ilvl w:val="0"/>
          <w:numId w:val="19"/>
        </w:numPr>
        <w:suppressAutoHyphens/>
        <w:autoSpaceDN w:val="0"/>
        <w:spacing w:line="259" w:lineRule="auto"/>
        <w:textAlignment w:val="baseline"/>
        <w:rPr>
          <w:rFonts w:cstheme="minorHAnsi"/>
          <w:szCs w:val="20"/>
          <w:lang w:val="cs-CZ"/>
        </w:rPr>
      </w:pPr>
      <w:r>
        <w:rPr>
          <w:rFonts w:cstheme="minorHAnsi"/>
          <w:szCs w:val="20"/>
          <w:lang w:val="cs-CZ"/>
        </w:rPr>
        <w:t>Maximální doba provozu elektromotorů je 2 min., poté musí následovat alespoň 18 min. pauza. Nedodržení výše uvedeného má za následek trvalé poškození pohonu lůžka.</w:t>
      </w:r>
    </w:p>
    <w:p w:rsidR="004B0E87" w:rsidRPr="005F70F9" w:rsidRDefault="00AB41C1" w:rsidP="00770B0D">
      <w:pPr>
        <w:pStyle w:val="Bezmezer"/>
        <w:widowControl w:val="0"/>
        <w:numPr>
          <w:ilvl w:val="0"/>
          <w:numId w:val="19"/>
        </w:numPr>
        <w:suppressAutoHyphens/>
        <w:autoSpaceDN w:val="0"/>
        <w:spacing w:line="259" w:lineRule="auto"/>
        <w:textAlignment w:val="baseline"/>
        <w:rPr>
          <w:rFonts w:cstheme="minorHAnsi"/>
          <w:szCs w:val="20"/>
          <w:lang w:val="cs-CZ"/>
        </w:rPr>
      </w:pPr>
      <w:r>
        <w:rPr>
          <w:rFonts w:cstheme="minorHAnsi"/>
          <w:szCs w:val="20"/>
          <w:lang w:val="cs-CZ"/>
        </w:rPr>
        <w:t>Pokud</w:t>
      </w:r>
      <w:r w:rsidR="00F27FFD">
        <w:rPr>
          <w:rFonts w:cstheme="minorHAnsi"/>
          <w:szCs w:val="20"/>
          <w:lang w:val="cs-CZ"/>
        </w:rPr>
        <w:t xml:space="preserve"> je pacient ponechán bez doz</w:t>
      </w:r>
      <w:r>
        <w:rPr>
          <w:rFonts w:cstheme="minorHAnsi"/>
          <w:szCs w:val="20"/>
          <w:lang w:val="cs-CZ"/>
        </w:rPr>
        <w:t>oru, lůžko by mělo být v nejnižší možné poloze jako prevence proti případnému zranění pádem z lůžka.</w:t>
      </w:r>
    </w:p>
    <w:p w:rsidR="004B0E87" w:rsidRPr="005F70F9" w:rsidRDefault="00AB41C1" w:rsidP="00770B0D">
      <w:pPr>
        <w:pStyle w:val="Odstavecseseznamem"/>
        <w:numPr>
          <w:ilvl w:val="0"/>
          <w:numId w:val="19"/>
        </w:numPr>
        <w:suppressAutoHyphens/>
        <w:autoSpaceDN w:val="0"/>
        <w:spacing w:after="0"/>
        <w:contextualSpacing w:val="0"/>
        <w:jc w:val="both"/>
        <w:textAlignment w:val="baseline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Maximální výška matrace pro standardní bočnice je 148 mm.</w:t>
      </w:r>
    </w:p>
    <w:p w:rsidR="004B0E87" w:rsidRPr="005F70F9" w:rsidRDefault="00AB41C1" w:rsidP="00770B0D">
      <w:pPr>
        <w:pStyle w:val="Odstavecseseznamem"/>
        <w:numPr>
          <w:ilvl w:val="0"/>
          <w:numId w:val="19"/>
        </w:numPr>
        <w:suppressAutoHyphens/>
        <w:autoSpaceDN w:val="0"/>
        <w:spacing w:after="0"/>
        <w:contextualSpacing w:val="0"/>
        <w:jc w:val="both"/>
        <w:textAlignment w:val="baseline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Maximální výška matrace pro zvýšené bočnice je 260 mm.</w:t>
      </w:r>
    </w:p>
    <w:p w:rsidR="004B0E87" w:rsidRPr="005F70F9" w:rsidRDefault="00AB41C1" w:rsidP="00770B0D">
      <w:pPr>
        <w:pStyle w:val="Odstavecseseznamem"/>
        <w:numPr>
          <w:ilvl w:val="0"/>
          <w:numId w:val="19"/>
        </w:numPr>
        <w:suppressAutoHyphens/>
        <w:autoSpaceDN w:val="0"/>
        <w:spacing w:after="0"/>
        <w:contextualSpacing w:val="0"/>
        <w:jc w:val="both"/>
        <w:textAlignment w:val="baseline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Správné použití bočnice je podmíněno použitím vhodné velikosti matrace.</w:t>
      </w:r>
    </w:p>
    <w:p w:rsidR="004B0E87" w:rsidRPr="005F70F9" w:rsidRDefault="00AB41C1" w:rsidP="00770B0D">
      <w:pPr>
        <w:pStyle w:val="Bezmezer"/>
        <w:widowControl w:val="0"/>
        <w:numPr>
          <w:ilvl w:val="0"/>
          <w:numId w:val="19"/>
        </w:numPr>
        <w:suppressAutoHyphens/>
        <w:autoSpaceDN w:val="0"/>
        <w:spacing w:line="259" w:lineRule="auto"/>
        <w:textAlignment w:val="baseline"/>
        <w:rPr>
          <w:rFonts w:cstheme="minorHAnsi"/>
          <w:szCs w:val="20"/>
          <w:lang w:val="cs-CZ"/>
        </w:rPr>
      </w:pPr>
      <w:r>
        <w:rPr>
          <w:rFonts w:cstheme="minorHAnsi"/>
          <w:szCs w:val="20"/>
          <w:lang w:val="cs-CZ"/>
        </w:rPr>
        <w:t>Pokud dojde ke ztrátě jednoho ze šroubů, lůžko nesmí být použito</w:t>
      </w:r>
      <w:r w:rsidR="004B0E87" w:rsidRPr="005F70F9">
        <w:rPr>
          <w:rFonts w:cstheme="minorHAnsi"/>
          <w:szCs w:val="20"/>
          <w:lang w:val="cs-CZ"/>
        </w:rPr>
        <w:t>.</w:t>
      </w:r>
    </w:p>
    <w:p w:rsidR="004B0E87" w:rsidRPr="005F70F9" w:rsidRDefault="00AB41C1" w:rsidP="00770B0D">
      <w:pPr>
        <w:pStyle w:val="Bezmezer"/>
        <w:widowControl w:val="0"/>
        <w:numPr>
          <w:ilvl w:val="0"/>
          <w:numId w:val="19"/>
        </w:numPr>
        <w:suppressAutoHyphens/>
        <w:autoSpaceDN w:val="0"/>
        <w:spacing w:line="259" w:lineRule="auto"/>
        <w:textAlignment w:val="baseline"/>
        <w:rPr>
          <w:rFonts w:cstheme="minorHAnsi"/>
          <w:color w:val="000000"/>
          <w:szCs w:val="20"/>
          <w:lang w:val="cs-CZ"/>
        </w:rPr>
      </w:pPr>
      <w:r>
        <w:rPr>
          <w:rFonts w:cstheme="minorHAnsi"/>
          <w:color w:val="000000"/>
          <w:szCs w:val="20"/>
          <w:lang w:val="cs-CZ"/>
        </w:rPr>
        <w:t xml:space="preserve">Dbejte zvýšené opatrnosti, pokud </w:t>
      </w:r>
      <w:r w:rsidR="00F01B8E">
        <w:rPr>
          <w:rFonts w:cstheme="minorHAnsi"/>
          <w:color w:val="000000"/>
          <w:szCs w:val="20"/>
          <w:lang w:val="cs-CZ"/>
        </w:rPr>
        <w:t>je lůžko užíváno dětským pacientem. Riziko zranění skřípnutím končetiny mezi pohyblivými částmi je vyšší.</w:t>
      </w:r>
    </w:p>
    <w:p w:rsidR="004B0E87" w:rsidRPr="005F70F9" w:rsidRDefault="00F01B8E" w:rsidP="00770B0D">
      <w:pPr>
        <w:pStyle w:val="Bezmezer"/>
        <w:widowControl w:val="0"/>
        <w:numPr>
          <w:ilvl w:val="0"/>
          <w:numId w:val="19"/>
        </w:numPr>
        <w:suppressAutoHyphens/>
        <w:autoSpaceDN w:val="0"/>
        <w:spacing w:line="259" w:lineRule="auto"/>
        <w:textAlignment w:val="baseline"/>
        <w:rPr>
          <w:rFonts w:cstheme="minorHAnsi"/>
          <w:szCs w:val="20"/>
          <w:lang w:val="cs-CZ"/>
        </w:rPr>
      </w:pPr>
      <w:r>
        <w:rPr>
          <w:rFonts w:cstheme="minorHAnsi"/>
          <w:szCs w:val="20"/>
          <w:lang w:val="cs-CZ"/>
        </w:rPr>
        <w:t>Poškozením plomby elektromotorů nebo řídící jednotky riskujete elektrický šok a ztrátu záruky!</w:t>
      </w:r>
    </w:p>
    <w:p w:rsidR="004B0E87" w:rsidRPr="005F70F9" w:rsidRDefault="00F01B8E" w:rsidP="00770B0D">
      <w:pPr>
        <w:pStyle w:val="Bezmezer"/>
        <w:widowControl w:val="0"/>
        <w:numPr>
          <w:ilvl w:val="0"/>
          <w:numId w:val="19"/>
        </w:numPr>
        <w:suppressAutoHyphens/>
        <w:autoSpaceDN w:val="0"/>
        <w:spacing w:line="259" w:lineRule="auto"/>
        <w:textAlignment w:val="baseline"/>
        <w:rPr>
          <w:rFonts w:cstheme="minorHAnsi"/>
          <w:szCs w:val="20"/>
          <w:lang w:val="cs-CZ"/>
        </w:rPr>
      </w:pPr>
      <w:r>
        <w:rPr>
          <w:rFonts w:cstheme="minorHAnsi"/>
          <w:szCs w:val="20"/>
          <w:lang w:val="cs-CZ"/>
        </w:rPr>
        <w:t>Vše výše uvedené by mělo být řádně dodržováno.</w:t>
      </w:r>
    </w:p>
    <w:p w:rsidR="004550A4" w:rsidRPr="005F70F9" w:rsidRDefault="00FE6F43" w:rsidP="00181E38">
      <w:pPr>
        <w:pStyle w:val="Nadpis1"/>
        <w:keepLines w:val="0"/>
        <w:pBdr>
          <w:bottom w:val="single" w:sz="4" w:space="1" w:color="595959"/>
        </w:pBdr>
        <w:suppressAutoHyphens/>
        <w:autoSpaceDN w:val="0"/>
        <w:textAlignment w:val="baseline"/>
      </w:pPr>
      <w:bookmarkStart w:id="9" w:name="_Toc509995308"/>
      <w:r>
        <w:lastRenderedPageBreak/>
        <w:t>VYSVĚTLIVKY</w:t>
      </w:r>
      <w:bookmarkEnd w:id="9"/>
    </w:p>
    <w:p w:rsidR="002E0717" w:rsidRPr="005F70F9" w:rsidRDefault="002E0717" w:rsidP="00FE6F43">
      <w:pPr>
        <w:ind w:left="432"/>
        <w:rPr>
          <w:sz w:val="20"/>
          <w:szCs w:val="20"/>
        </w:rPr>
      </w:pPr>
      <w:r w:rsidRPr="005F70F9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20880729" wp14:editId="1D8780AB">
                <wp:simplePos x="0" y="0"/>
                <wp:positionH relativeFrom="column">
                  <wp:posOffset>356775</wp:posOffset>
                </wp:positionH>
                <wp:positionV relativeFrom="paragraph">
                  <wp:posOffset>412405</wp:posOffset>
                </wp:positionV>
                <wp:extent cx="3720465" cy="2656825"/>
                <wp:effectExtent l="0" t="0" r="13335" b="10795"/>
                <wp:wrapNone/>
                <wp:docPr id="302" name="Grupa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0465" cy="2656825"/>
                          <a:chOff x="-8547" y="23854"/>
                          <a:chExt cx="3999491" cy="2849630"/>
                        </a:xfrm>
                      </wpg:grpSpPr>
                      <wps:wsp>
                        <wps:cNvPr id="82" name="Schemat blokowy: łącznik 82"/>
                        <wps:cNvSpPr/>
                        <wps:spPr>
                          <a:xfrm>
                            <a:off x="3713259" y="1781092"/>
                            <a:ext cx="277685" cy="257505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96A38" w:rsidRPr="00F4748D" w:rsidRDefault="00896A38" w:rsidP="004E0D27">
                              <w:pP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3</w:t>
                              </w:r>
                            </w:p>
                            <w:p w:rsidR="00896A38" w:rsidRDefault="00896A38" w:rsidP="004E0D27"/>
                          </w:txbxContent>
                        </wps:txbx>
                        <wps:bodyPr rot="0" spcFirstLastPara="0" vertOverflow="overflow" horzOverflow="overflow" vert="horz" wrap="square" lIns="36000" tIns="1800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Obraz 42" descr="C:\Users\Rafał\Desktop\naklejka bez miary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471" y="445273"/>
                            <a:ext cx="248348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Łącznik prosty ze strzałką 34"/>
                        <wps:cNvCnPr>
                          <a:cxnSpLocks noChangeShapeType="1"/>
                          <a:stCxn id="126" idx="5"/>
                        </wps:cNvCnPr>
                        <wps:spPr bwMode="auto">
                          <a:xfrm>
                            <a:off x="1860534" y="248484"/>
                            <a:ext cx="270905" cy="2463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Łącznik prosty ze strzałką 48"/>
                        <wps:cNvCnPr>
                          <a:cxnSpLocks noChangeShapeType="1"/>
                        </wps:cNvCnPr>
                        <wps:spPr bwMode="auto">
                          <a:xfrm flipH="1">
                            <a:off x="2552369" y="286247"/>
                            <a:ext cx="52705" cy="199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Łącznik prosty ze strzałką 54"/>
                        <wps:cNvCnPr>
                          <a:cxnSpLocks noChangeShapeType="1"/>
                        </wps:cNvCnPr>
                        <wps:spPr bwMode="auto">
                          <a:xfrm flipH="1">
                            <a:off x="3021496" y="333955"/>
                            <a:ext cx="397565" cy="25424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Łącznik prosty ze strzałką 74"/>
                        <wps:cNvCnPr>
                          <a:cxnSpLocks noChangeShapeType="1"/>
                        </wps:cNvCnPr>
                        <wps:spPr bwMode="auto">
                          <a:xfrm flipH="1">
                            <a:off x="3156668" y="1137037"/>
                            <a:ext cx="435655" cy="7800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Łącznik prosty ze strzałką 76"/>
                        <wps:cNvCnPr>
                          <a:cxnSpLocks noChangeShapeType="1"/>
                        </wps:cNvCnPr>
                        <wps:spPr bwMode="auto">
                          <a:xfrm flipH="1">
                            <a:off x="3148717" y="1963972"/>
                            <a:ext cx="563962" cy="795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Łącznik prosty ze strzałką 8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425148" y="2218414"/>
                            <a:ext cx="327546" cy="40260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Łącznik prosty ze strzałką 8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27583" y="2218414"/>
                            <a:ext cx="69281" cy="4025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Łącznik prosty ze strzałką 92"/>
                        <wps:cNvCnPr>
                          <a:cxnSpLocks noChangeShapeType="1"/>
                        </wps:cNvCnPr>
                        <wps:spPr bwMode="auto">
                          <a:xfrm>
                            <a:off x="294198" y="500932"/>
                            <a:ext cx="587062" cy="1774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Łącznik prosty ze strzałką 96"/>
                        <wps:cNvCnPr>
                          <a:cxnSpLocks noChangeShapeType="1"/>
                        </wps:cNvCnPr>
                        <wps:spPr bwMode="auto">
                          <a:xfrm flipV="1">
                            <a:off x="278296" y="2035534"/>
                            <a:ext cx="601089" cy="1206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Łącznik prosty ze strzałką 109"/>
                        <wps:cNvCnPr>
                          <a:cxnSpLocks noChangeShapeType="1"/>
                        </wps:cNvCnPr>
                        <wps:spPr bwMode="auto">
                          <a:xfrm flipV="1">
                            <a:off x="683812" y="2305878"/>
                            <a:ext cx="428483" cy="2797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Łącznik prosty ze strzałką 119"/>
                        <wps:cNvCnPr>
                          <a:cxnSpLocks noChangeShapeType="1"/>
                        </wps:cNvCnPr>
                        <wps:spPr bwMode="auto">
                          <a:xfrm>
                            <a:off x="278296" y="1176793"/>
                            <a:ext cx="580390" cy="876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Łącznik prosty ze strzałką 121"/>
                        <wps:cNvCnPr>
                          <a:cxnSpLocks noChangeShapeType="1"/>
                        </wps:cNvCnPr>
                        <wps:spPr bwMode="auto">
                          <a:xfrm>
                            <a:off x="286247" y="1534602"/>
                            <a:ext cx="590881" cy="795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Schemat blokowy: łącznik 123"/>
                        <wps:cNvSpPr/>
                        <wps:spPr>
                          <a:xfrm>
                            <a:off x="3593990" y="1001865"/>
                            <a:ext cx="277685" cy="257505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96A38" w:rsidRPr="00F4748D" w:rsidRDefault="00896A38" w:rsidP="00F4748D">
                              <w:pP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4</w:t>
                              </w:r>
                            </w:p>
                            <w:p w:rsidR="00896A38" w:rsidRDefault="00896A38" w:rsidP="00F4748D"/>
                          </w:txbxContent>
                        </wps:txbx>
                        <wps:bodyPr rot="0" spcFirstLastPara="0" vertOverflow="overflow" horzOverflow="overflow" vert="horz" wrap="square" lIns="36000" tIns="1800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Schemat blokowy: łącznik 124"/>
                        <wps:cNvSpPr/>
                        <wps:spPr>
                          <a:xfrm>
                            <a:off x="3395207" y="127221"/>
                            <a:ext cx="277685" cy="257505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96A38" w:rsidRPr="00F4748D" w:rsidRDefault="00896A38" w:rsidP="00F4748D">
                              <w:pP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5</w:t>
                              </w:r>
                            </w:p>
                            <w:p w:rsidR="00896A38" w:rsidRDefault="00896A38" w:rsidP="00F4748D"/>
                          </w:txbxContent>
                        </wps:txbx>
                        <wps:bodyPr rot="0" spcFirstLastPara="0" vertOverflow="overflow" horzOverflow="overflow" vert="horz" wrap="square" lIns="36000" tIns="1800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Schemat blokowy: łącznik 125"/>
                        <wps:cNvSpPr/>
                        <wps:spPr>
                          <a:xfrm>
                            <a:off x="2472856" y="23854"/>
                            <a:ext cx="277685" cy="257505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96A38" w:rsidRPr="00F4748D" w:rsidRDefault="00896A38" w:rsidP="00F4748D">
                              <w:pP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6</w:t>
                              </w:r>
                            </w:p>
                            <w:p w:rsidR="00896A38" w:rsidRDefault="00896A38" w:rsidP="00F4748D"/>
                          </w:txbxContent>
                        </wps:txbx>
                        <wps:bodyPr rot="0" spcFirstLastPara="0" vertOverflow="overflow" horzOverflow="overflow" vert="horz" wrap="square" lIns="36000" tIns="1800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Schemat blokowy: łącznik 126"/>
                        <wps:cNvSpPr/>
                        <wps:spPr>
                          <a:xfrm>
                            <a:off x="1623515" y="28743"/>
                            <a:ext cx="277685" cy="257505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96A38" w:rsidRPr="00F4748D" w:rsidRDefault="00896A38" w:rsidP="00F4748D">
                              <w:pP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7</w:t>
                              </w:r>
                            </w:p>
                            <w:p w:rsidR="00896A38" w:rsidRDefault="00896A38" w:rsidP="00F4748D"/>
                          </w:txbxContent>
                        </wps:txbx>
                        <wps:bodyPr rot="0" spcFirstLastPara="0" vertOverflow="overflow" horzOverflow="overflow" vert="horz" wrap="square" lIns="36000" tIns="1800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Schemat blokowy: łącznik 127"/>
                        <wps:cNvSpPr/>
                        <wps:spPr>
                          <a:xfrm>
                            <a:off x="23854" y="326004"/>
                            <a:ext cx="277685" cy="257505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96A38" w:rsidRPr="00F4748D" w:rsidRDefault="00896A38" w:rsidP="00F4748D">
                              <w:pP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8</w:t>
                              </w:r>
                            </w:p>
                            <w:p w:rsidR="00896A38" w:rsidRDefault="00896A38" w:rsidP="00F4748D"/>
                          </w:txbxContent>
                        </wps:txbx>
                        <wps:bodyPr rot="0" spcFirstLastPara="0" vertOverflow="overflow" horzOverflow="overflow" vert="horz" wrap="square" lIns="36000" tIns="1800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Schemat blokowy: łącznik 256"/>
                        <wps:cNvSpPr/>
                        <wps:spPr>
                          <a:xfrm>
                            <a:off x="7951" y="1001865"/>
                            <a:ext cx="277495" cy="257175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96A38" w:rsidRPr="00F4748D" w:rsidRDefault="00896A38" w:rsidP="00F4748D">
                              <w:pP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10</w:t>
                              </w:r>
                            </w:p>
                            <w:p w:rsidR="00896A38" w:rsidRDefault="00896A38" w:rsidP="00F4748D"/>
                          </w:txbxContent>
                        </wps:txbx>
                        <wps:bodyPr rot="0" spcFirstLastPara="0" vertOverflow="overflow" horzOverflow="overflow" vert="horz" wrap="square" lIns="28800" tIns="1800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Schemat blokowy: łącznik 275"/>
                        <wps:cNvSpPr/>
                        <wps:spPr>
                          <a:xfrm>
                            <a:off x="-8547" y="1399430"/>
                            <a:ext cx="277685" cy="257505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96A38" w:rsidRPr="00F4748D" w:rsidRDefault="00896A38" w:rsidP="008C11BF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11</w:t>
                              </w:r>
                            </w:p>
                            <w:p w:rsidR="00896A38" w:rsidRDefault="00896A38" w:rsidP="008C11B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Schemat blokowy: łącznik 287"/>
                        <wps:cNvSpPr/>
                        <wps:spPr>
                          <a:xfrm>
                            <a:off x="7951" y="2083242"/>
                            <a:ext cx="277495" cy="257175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96A38" w:rsidRPr="00F4748D" w:rsidRDefault="00896A38" w:rsidP="00F4748D">
                              <w:pP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12</w:t>
                              </w:r>
                            </w:p>
                            <w:p w:rsidR="00896A38" w:rsidRDefault="00896A38" w:rsidP="00F4748D"/>
                          </w:txbxContent>
                        </wps:txbx>
                        <wps:bodyPr rot="0" spcFirstLastPara="0" vertOverflow="overflow" horzOverflow="overflow" vert="horz" wrap="square" lIns="28800" tIns="1800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Schemat blokowy: łącznik 292"/>
                        <wps:cNvSpPr/>
                        <wps:spPr>
                          <a:xfrm>
                            <a:off x="461176" y="2544418"/>
                            <a:ext cx="277685" cy="257505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96A38" w:rsidRPr="00F4748D" w:rsidRDefault="00896A38" w:rsidP="00F4748D">
                              <w:pP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13</w:t>
                              </w:r>
                            </w:p>
                            <w:p w:rsidR="00896A38" w:rsidRDefault="00896A38" w:rsidP="00F4748D"/>
                          </w:txbxContent>
                        </wps:txbx>
                        <wps:bodyPr rot="0" spcFirstLastPara="0" vertOverflow="overflow" horzOverflow="overflow" vert="horz" wrap="square" lIns="36000" tIns="1800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Schemat blokowy: łącznik 293"/>
                        <wps:cNvSpPr/>
                        <wps:spPr>
                          <a:xfrm>
                            <a:off x="1963972" y="2615979"/>
                            <a:ext cx="277685" cy="257505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96A38" w:rsidRPr="00F4748D" w:rsidRDefault="00896A38" w:rsidP="00F4748D">
                              <w:pP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1</w:t>
                              </w:r>
                            </w:p>
                            <w:p w:rsidR="00896A38" w:rsidRDefault="00896A38" w:rsidP="00F4748D"/>
                          </w:txbxContent>
                        </wps:txbx>
                        <wps:bodyPr rot="0" spcFirstLastPara="0" vertOverflow="overflow" horzOverflow="overflow" vert="horz" wrap="square" lIns="36000" tIns="1800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Schemat blokowy: łącznik 296"/>
                        <wps:cNvSpPr/>
                        <wps:spPr>
                          <a:xfrm>
                            <a:off x="2671638" y="2600077"/>
                            <a:ext cx="277353" cy="257175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96A38" w:rsidRPr="00F4748D" w:rsidRDefault="00896A38" w:rsidP="00F4748D">
                              <w:pP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2</w:t>
                              </w:r>
                            </w:p>
                            <w:p w:rsidR="00896A38" w:rsidRDefault="00896A38" w:rsidP="00F4748D"/>
                          </w:txbxContent>
                        </wps:txbx>
                        <wps:bodyPr rot="0" spcFirstLastPara="0" vertOverflow="overflow" horzOverflow="overflow" vert="horz" wrap="square" lIns="36000" tIns="1800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Łącznik prosty ze strzałką 297"/>
                        <wps:cNvCnPr>
                          <a:cxnSpLocks noChangeShapeType="1"/>
                        </wps:cNvCnPr>
                        <wps:spPr bwMode="auto">
                          <a:xfrm>
                            <a:off x="278296" y="834887"/>
                            <a:ext cx="587062" cy="1774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Schemat blokowy: łącznik 298"/>
                        <wps:cNvSpPr/>
                        <wps:spPr>
                          <a:xfrm>
                            <a:off x="7951" y="667910"/>
                            <a:ext cx="277685" cy="257505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96A38" w:rsidRPr="00F4748D" w:rsidRDefault="00896A38" w:rsidP="00D65674">
                              <w:pP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9</w:t>
                              </w:r>
                            </w:p>
                            <w:p w:rsidR="00896A38" w:rsidRDefault="00896A38" w:rsidP="00D65674"/>
                          </w:txbxContent>
                        </wps:txbx>
                        <wps:bodyPr rot="0" spcFirstLastPara="0" vertOverflow="overflow" horzOverflow="overflow" vert="horz" wrap="square" lIns="36000" tIns="1800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880729" id="Grupa 302" o:spid="_x0000_s1026" style="position:absolute;left:0;text-align:left;margin-left:28.1pt;margin-top:32.45pt;width:292.95pt;height:209.2pt;z-index:251650560;mso-width-relative:margin;mso-height-relative:margin" coordorigin="-85,238" coordsize="39994,284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Schemat blokowy: łącznik 82" o:spid="_x0000_s1027" type="#_x0000_t120" style="position:absolute;left:37132;top:17810;width:2777;height:257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" filled="f" strokecolor="black [3213]" strokeweight="1pt">
                  <v:stroke joinstyle="miter"/>
                  <v:textbox inset="1mm,.5mm,0,0">
                    <w:txbxContent>
                      <w:p w:rsidR="00896A38" w:rsidRPr="00F4748D" w:rsidRDefault="00896A38" w:rsidP="004E0D27">
                        <w:pP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3</w:t>
                        </w:r>
                      </w:p>
                      <w:p w:rsidR="00896A38" w:rsidRDefault="00896A38" w:rsidP="004E0D27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42" o:spid="_x0000_s1028" type="#_x0000_t75" style="position:absolute;left:7394;top:4452;width:24835;height:19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">
                  <v:imagedata r:id="rId16" o:title="naklejka bez miary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ze strzałką 34" o:spid="_x0000_s1029" type="#_x0000_t32" style="position:absolute;left:18605;top:2484;width:2709;height:24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">
                  <v:stroke endarrow="block"/>
                </v:shape>
                <v:shape id="Łącznik prosty ze strzałką 48" o:spid="_x0000_s1030" type="#_x0000_t32" style="position:absolute;left:25523;top:2862;width:527;height:199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">
                  <v:stroke endarrow="block"/>
                </v:shape>
                <v:shape id="Łącznik prosty ze strzałką 54" o:spid="_x0000_s1031" type="#_x0000_t32" style="position:absolute;left:30214;top:3339;width:3976;height:254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">
                  <v:stroke endarrow="block"/>
                </v:shape>
                <v:shape id="Łącznik prosty ze strzałką 74" o:spid="_x0000_s1032" type="#_x0000_t32" style="position:absolute;left:31566;top:11370;width:4357;height:7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">
                  <v:stroke endarrow="block"/>
                </v:shape>
                <v:shape id="Łącznik prosty ze strzałką 76" o:spid="_x0000_s1033" type="#_x0000_t32" style="position:absolute;left:31487;top:19639;width:5639;height:7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">
                  <v:stroke endarrow="block"/>
                </v:shape>
                <v:shape id="Łącznik prosty ze strzałką 87" o:spid="_x0000_s1034" type="#_x0000_t32" style="position:absolute;left:24251;top:22184;width:3275;height:402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">
                  <v:stroke endarrow="block"/>
                </v:shape>
                <v:shape id="Łącznik prosty ze strzałką 89" o:spid="_x0000_s1035" type="#_x0000_t32" style="position:absolute;left:20275;top:22184;width:693;height:402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">
                  <v:stroke endarrow="block"/>
                </v:shape>
                <v:shape id="Łącznik prosty ze strzałką 92" o:spid="_x0000_s1036" type="#_x0000_t32" style="position:absolute;left:2941;top:5009;width:5871;height:17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">
                  <v:stroke endarrow="block"/>
                </v:shape>
                <v:shape id="Łącznik prosty ze strzałką 96" o:spid="_x0000_s1037" type="#_x0000_t32" style="position:absolute;left:2782;top:20355;width:6011;height:12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">
                  <v:stroke endarrow="block"/>
                </v:shape>
                <v:shape id="Łącznik prosty ze strzałką 109" o:spid="_x0000_s1038" type="#_x0000_t32" style="position:absolute;left:6838;top:23058;width:4284;height:27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">
                  <v:stroke endarrow="block"/>
                </v:shape>
                <v:shape id="Łącznik prosty ze strzałką 119" o:spid="_x0000_s1039" type="#_x0000_t32" style="position:absolute;left:2782;top:11767;width:5804;height:8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">
                  <v:stroke endarrow="block"/>
                </v:shape>
                <v:shape id="Łącznik prosty ze strzałką 121" o:spid="_x0000_s1040" type="#_x0000_t32" style="position:absolute;left:2862;top:15346;width:5909;height:7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">
                  <v:stroke endarrow="block"/>
                </v:shape>
                <v:shape id="Schemat blokowy: łącznik 123" o:spid="_x0000_s1041" type="#_x0000_t120" style="position:absolute;left:35939;top:10018;width:2777;height:257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" filled="f" strokecolor="black [3213]" strokeweight="1pt">
                  <v:stroke joinstyle="miter"/>
                  <v:textbox inset="1mm,.5mm,0,0">
                    <w:txbxContent>
                      <w:p w:rsidR="00896A38" w:rsidRPr="00F4748D" w:rsidRDefault="00896A38" w:rsidP="00F4748D">
                        <w:pP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4</w:t>
                        </w:r>
                      </w:p>
                      <w:p w:rsidR="00896A38" w:rsidRDefault="00896A38" w:rsidP="00F4748D"/>
                    </w:txbxContent>
                  </v:textbox>
                </v:shape>
                <v:shape id="Schemat blokowy: łącznik 124" o:spid="_x0000_s1042" type="#_x0000_t120" style="position:absolute;left:33952;top:1272;width:2776;height:257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" filled="f" strokecolor="black [3213]" strokeweight="1pt">
                  <v:stroke joinstyle="miter"/>
                  <v:textbox inset="1mm,.5mm,0,0">
                    <w:txbxContent>
                      <w:p w:rsidR="00896A38" w:rsidRPr="00F4748D" w:rsidRDefault="00896A38" w:rsidP="00F4748D">
                        <w:pP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5</w:t>
                        </w:r>
                      </w:p>
                      <w:p w:rsidR="00896A38" w:rsidRDefault="00896A38" w:rsidP="00F4748D"/>
                    </w:txbxContent>
                  </v:textbox>
                </v:shape>
                <v:shape id="Schemat blokowy: łącznik 125" o:spid="_x0000_s1043" type="#_x0000_t120" style="position:absolute;left:24728;top:238;width:2777;height:257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" filled="f" strokecolor="black [3213]" strokeweight="1pt">
                  <v:stroke joinstyle="miter"/>
                  <v:textbox inset="1mm,.5mm,0,0">
                    <w:txbxContent>
                      <w:p w:rsidR="00896A38" w:rsidRPr="00F4748D" w:rsidRDefault="00896A38" w:rsidP="00F4748D">
                        <w:pP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6</w:t>
                        </w:r>
                      </w:p>
                      <w:p w:rsidR="00896A38" w:rsidRDefault="00896A38" w:rsidP="00F4748D"/>
                    </w:txbxContent>
                  </v:textbox>
                </v:shape>
                <v:shape id="Schemat blokowy: łącznik 126" o:spid="_x0000_s1044" type="#_x0000_t120" style="position:absolute;left:16235;top:287;width:2777;height:257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" filled="f" strokecolor="black [3213]" strokeweight="1pt">
                  <v:stroke joinstyle="miter"/>
                  <v:textbox inset="1mm,.5mm,0,0">
                    <w:txbxContent>
                      <w:p w:rsidR="00896A38" w:rsidRPr="00F4748D" w:rsidRDefault="00896A38" w:rsidP="00F4748D">
                        <w:pP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7</w:t>
                        </w:r>
                      </w:p>
                      <w:p w:rsidR="00896A38" w:rsidRDefault="00896A38" w:rsidP="00F4748D"/>
                    </w:txbxContent>
                  </v:textbox>
                </v:shape>
                <v:shape id="Schemat blokowy: łącznik 127" o:spid="_x0000_s1045" type="#_x0000_t120" style="position:absolute;left:238;top:3260;width:2777;height:257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" filled="f" strokecolor="black [3213]" strokeweight="1pt">
                  <v:stroke joinstyle="miter"/>
                  <v:textbox inset="1mm,.5mm,0,0">
                    <w:txbxContent>
                      <w:p w:rsidR="00896A38" w:rsidRPr="00F4748D" w:rsidRDefault="00896A38" w:rsidP="00F4748D">
                        <w:pP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8</w:t>
                        </w:r>
                      </w:p>
                      <w:p w:rsidR="00896A38" w:rsidRDefault="00896A38" w:rsidP="00F4748D"/>
                    </w:txbxContent>
                  </v:textbox>
                </v:shape>
                <v:shape id="Schemat blokowy: łącznik 256" o:spid="_x0000_s1046" type="#_x0000_t120" style="position:absolute;left:79;top:10018;width:2775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" filled="f" strokecolor="black [3213]" strokeweight="1pt">
                  <v:stroke joinstyle="miter"/>
                  <v:textbox inset=".8mm,.5mm,0,0">
                    <w:txbxContent>
                      <w:p w:rsidR="00896A38" w:rsidRPr="00F4748D" w:rsidRDefault="00896A38" w:rsidP="00F4748D">
                        <w:pP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10</w:t>
                        </w:r>
                      </w:p>
                      <w:p w:rsidR="00896A38" w:rsidRDefault="00896A38" w:rsidP="00F4748D"/>
                    </w:txbxContent>
                  </v:textbox>
                </v:shape>
                <v:shape id="Schemat blokowy: łącznik 275" o:spid="_x0000_s1047" type="#_x0000_t120" style="position:absolute;left:-85;top:13994;width:2776;height:2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" filled="f" strokecolor="black [3213]" strokeweight="1pt">
                  <v:stroke joinstyle="miter"/>
                  <v:textbox inset="0,.5mm,0,0">
                    <w:txbxContent>
                      <w:p w:rsidR="00896A38" w:rsidRPr="00F4748D" w:rsidRDefault="00896A38" w:rsidP="008C11BF">
                        <w:pPr>
                          <w:jc w:val="center"/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11</w:t>
                        </w:r>
                      </w:p>
                      <w:p w:rsidR="00896A38" w:rsidRDefault="00896A38" w:rsidP="008C11BF">
                        <w:pPr>
                          <w:jc w:val="center"/>
                        </w:pPr>
                      </w:p>
                    </w:txbxContent>
                  </v:textbox>
                </v:shape>
                <v:shape id="Schemat blokowy: łącznik 287" o:spid="_x0000_s1048" type="#_x0000_t120" style="position:absolute;left:79;top:20832;width:2775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" filled="f" strokecolor="black [3213]" strokeweight="1pt">
                  <v:stroke joinstyle="miter"/>
                  <v:textbox inset=".8mm,.5mm,0,0">
                    <w:txbxContent>
                      <w:p w:rsidR="00896A38" w:rsidRPr="00F4748D" w:rsidRDefault="00896A38" w:rsidP="00F4748D">
                        <w:pP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12</w:t>
                        </w:r>
                      </w:p>
                      <w:p w:rsidR="00896A38" w:rsidRDefault="00896A38" w:rsidP="00F4748D"/>
                    </w:txbxContent>
                  </v:textbox>
                </v:shape>
                <v:shape id="Schemat blokowy: łącznik 292" o:spid="_x0000_s1049" type="#_x0000_t120" style="position:absolute;left:4611;top:25444;width:2777;height:257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" filled="f" strokecolor="black [3213]" strokeweight="1pt">
                  <v:stroke joinstyle="miter"/>
                  <v:textbox inset="1mm,.5mm,0,0">
                    <w:txbxContent>
                      <w:p w:rsidR="00896A38" w:rsidRPr="00F4748D" w:rsidRDefault="00896A38" w:rsidP="00F4748D">
                        <w:pP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13</w:t>
                        </w:r>
                      </w:p>
                      <w:p w:rsidR="00896A38" w:rsidRDefault="00896A38" w:rsidP="00F4748D"/>
                    </w:txbxContent>
                  </v:textbox>
                </v:shape>
                <v:shape id="Schemat blokowy: łącznik 293" o:spid="_x0000_s1050" type="#_x0000_t120" style="position:absolute;left:19639;top:26159;width:2777;height:257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" filled="f" strokecolor="black [3213]" strokeweight="1pt">
                  <v:stroke joinstyle="miter"/>
                  <v:textbox inset="1mm,.5mm,0,0">
                    <w:txbxContent>
                      <w:p w:rsidR="00896A38" w:rsidRPr="00F4748D" w:rsidRDefault="00896A38" w:rsidP="00F4748D">
                        <w:pP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1</w:t>
                        </w:r>
                      </w:p>
                      <w:p w:rsidR="00896A38" w:rsidRDefault="00896A38" w:rsidP="00F4748D"/>
                    </w:txbxContent>
                  </v:textbox>
                </v:shape>
                <v:shape id="Schemat blokowy: łącznik 296" o:spid="_x0000_s1051" type="#_x0000_t120" style="position:absolute;left:26716;top:26000;width:2773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" filled="f" strokecolor="black [3213]" strokeweight="1pt">
                  <v:stroke joinstyle="miter"/>
                  <v:textbox inset="1mm,.5mm,0,0">
                    <w:txbxContent>
                      <w:p w:rsidR="00896A38" w:rsidRPr="00F4748D" w:rsidRDefault="00896A38" w:rsidP="00F4748D">
                        <w:pP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2</w:t>
                        </w:r>
                      </w:p>
                      <w:p w:rsidR="00896A38" w:rsidRDefault="00896A38" w:rsidP="00F4748D"/>
                    </w:txbxContent>
                  </v:textbox>
                </v:shape>
                <v:shape id="Łącznik prosty ze strzałką 297" o:spid="_x0000_s1052" type="#_x0000_t32" style="position:absolute;left:2782;top:8348;width:5871;height:17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">
                  <v:stroke endarrow="block"/>
                </v:shape>
                <v:shape id="Schemat blokowy: łącznik 298" o:spid="_x0000_s1053" type="#_x0000_t120" style="position:absolute;left:79;top:6679;width:2777;height:257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" filled="f" strokecolor="black [3213]" strokeweight="1pt">
                  <v:stroke joinstyle="miter"/>
                  <v:textbox inset="1mm,.5mm,0,0">
                    <w:txbxContent>
                      <w:p w:rsidR="00896A38" w:rsidRPr="00F4748D" w:rsidRDefault="00896A38" w:rsidP="00D65674">
                        <w:pP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9</w:t>
                        </w:r>
                      </w:p>
                      <w:p w:rsidR="00896A38" w:rsidRDefault="00896A38" w:rsidP="00D65674"/>
                    </w:txbxContent>
                  </v:textbox>
                </v:shape>
              </v:group>
            </w:pict>
          </mc:Fallback>
        </mc:AlternateContent>
      </w:r>
      <w:r w:rsidR="00FE6F43">
        <w:rPr>
          <w:sz w:val="20"/>
          <w:szCs w:val="20"/>
        </w:rPr>
        <w:t>Vysvětlivky k symbolům umístěným na lůžku najdete na tomto obrázku a v tabulce na stranách 8 a 9</w:t>
      </w:r>
      <w:r w:rsidR="004550A4" w:rsidRPr="005F70F9">
        <w:rPr>
          <w:color w:val="000000" w:themeColor="text1"/>
          <w:sz w:val="20"/>
          <w:szCs w:val="20"/>
        </w:rPr>
        <w:t xml:space="preserve">. </w:t>
      </w:r>
      <w:r w:rsidRPr="005F70F9">
        <w:rPr>
          <w:color w:val="000000" w:themeColor="text1"/>
          <w:sz w:val="20"/>
          <w:szCs w:val="20"/>
        </w:rPr>
        <w:t xml:space="preserve"> </w:t>
      </w:r>
    </w:p>
    <w:p w:rsidR="002E0717" w:rsidRPr="005F70F9" w:rsidRDefault="002E0717" w:rsidP="00B15CAF">
      <w:pPr>
        <w:rPr>
          <w:sz w:val="20"/>
          <w:szCs w:val="20"/>
        </w:rPr>
      </w:pPr>
    </w:p>
    <w:p w:rsidR="002E0717" w:rsidRPr="005F70F9" w:rsidRDefault="002E0717" w:rsidP="00B15CAF">
      <w:pPr>
        <w:rPr>
          <w:sz w:val="20"/>
          <w:szCs w:val="20"/>
        </w:rPr>
      </w:pPr>
    </w:p>
    <w:p w:rsidR="002E0717" w:rsidRPr="005F70F9" w:rsidRDefault="002E0717" w:rsidP="00B15CAF">
      <w:pPr>
        <w:rPr>
          <w:sz w:val="20"/>
          <w:szCs w:val="20"/>
        </w:rPr>
      </w:pPr>
    </w:p>
    <w:p w:rsidR="002E0717" w:rsidRPr="005F70F9" w:rsidRDefault="002E0717" w:rsidP="00B15CAF">
      <w:pPr>
        <w:rPr>
          <w:sz w:val="20"/>
          <w:szCs w:val="20"/>
        </w:rPr>
      </w:pPr>
    </w:p>
    <w:p w:rsidR="002E0717" w:rsidRPr="005F70F9" w:rsidRDefault="002E0717" w:rsidP="00B15CAF">
      <w:pPr>
        <w:rPr>
          <w:sz w:val="20"/>
          <w:szCs w:val="20"/>
        </w:rPr>
      </w:pPr>
    </w:p>
    <w:p w:rsidR="002E0717" w:rsidRPr="005F70F9" w:rsidRDefault="002E0717" w:rsidP="00B15CAF">
      <w:pPr>
        <w:rPr>
          <w:sz w:val="20"/>
          <w:szCs w:val="20"/>
        </w:rPr>
      </w:pPr>
    </w:p>
    <w:p w:rsidR="002E0717" w:rsidRPr="005F70F9" w:rsidRDefault="002E0717" w:rsidP="00B15CAF">
      <w:pPr>
        <w:rPr>
          <w:sz w:val="20"/>
          <w:szCs w:val="20"/>
        </w:rPr>
      </w:pPr>
    </w:p>
    <w:p w:rsidR="002E0717" w:rsidRPr="005F70F9" w:rsidRDefault="002E0717" w:rsidP="00B15CAF">
      <w:pPr>
        <w:rPr>
          <w:sz w:val="20"/>
          <w:szCs w:val="20"/>
        </w:rPr>
      </w:pPr>
    </w:p>
    <w:p w:rsidR="002E0717" w:rsidRPr="005F70F9" w:rsidRDefault="002E0717" w:rsidP="00B15CAF">
      <w:pPr>
        <w:rPr>
          <w:sz w:val="20"/>
          <w:szCs w:val="20"/>
        </w:rPr>
      </w:pPr>
    </w:p>
    <w:p w:rsidR="002E0717" w:rsidRPr="005F70F9" w:rsidRDefault="002E0717" w:rsidP="00B15CAF">
      <w:pPr>
        <w:rPr>
          <w:sz w:val="20"/>
          <w:szCs w:val="20"/>
        </w:rPr>
      </w:pPr>
    </w:p>
    <w:p w:rsidR="00B15CAF" w:rsidRPr="005F70F9" w:rsidRDefault="00B15CAF" w:rsidP="00B15CAF">
      <w:pPr>
        <w:rPr>
          <w:sz w:val="20"/>
          <w:szCs w:val="20"/>
        </w:rPr>
      </w:pPr>
    </w:p>
    <w:tbl>
      <w:tblPr>
        <w:tblStyle w:val="Mkatabulky"/>
        <w:tblW w:w="7083" w:type="dxa"/>
        <w:tblLayout w:type="fixed"/>
        <w:tblLook w:val="04A0" w:firstRow="1" w:lastRow="0" w:firstColumn="1" w:lastColumn="0" w:noHBand="0" w:noVBand="1"/>
      </w:tblPr>
      <w:tblGrid>
        <w:gridCol w:w="480"/>
        <w:gridCol w:w="2634"/>
        <w:gridCol w:w="3969"/>
      </w:tblGrid>
      <w:tr w:rsidR="00566332" w:rsidRPr="005F70F9" w:rsidTr="008F42A6">
        <w:trPr>
          <w:trHeight w:val="96"/>
        </w:trPr>
        <w:tc>
          <w:tcPr>
            <w:tcW w:w="480" w:type="dxa"/>
            <w:vAlign w:val="center"/>
          </w:tcPr>
          <w:p w:rsidR="00566332" w:rsidRPr="005F70F9" w:rsidRDefault="00566332" w:rsidP="00D65674">
            <w:pPr>
              <w:tabs>
                <w:tab w:val="left" w:pos="851"/>
              </w:tabs>
              <w:jc w:val="center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5F70F9">
              <w:rPr>
                <w:rFonts w:ascii="Calibri" w:hAnsi="Calibri" w:cs="Calibr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34" w:type="dxa"/>
            <w:vAlign w:val="center"/>
          </w:tcPr>
          <w:p w:rsidR="00566332" w:rsidRPr="005F70F9" w:rsidRDefault="00566332" w:rsidP="00D65674">
            <w:pPr>
              <w:tabs>
                <w:tab w:val="left" w:pos="851"/>
              </w:tabs>
              <w:jc w:val="center"/>
              <w:rPr>
                <w:rFonts w:ascii="Calibri" w:hAnsi="Calibri" w:cs="Calibri"/>
                <w:lang w:eastAsia="pl-PL"/>
              </w:rPr>
            </w:pPr>
            <w:r w:rsidRPr="005F70F9">
              <w:rPr>
                <w:rFonts w:ascii="Calibri" w:hAnsi="Calibri" w:cs="Calibri"/>
                <w:noProof/>
                <w:lang w:eastAsia="cs-CZ"/>
              </w:rPr>
              <w:drawing>
                <wp:inline distT="0" distB="0" distL="0" distR="0" wp14:anchorId="4920F6C7" wp14:editId="10A7FE26">
                  <wp:extent cx="402286" cy="396000"/>
                  <wp:effectExtent l="0" t="0" r="0" b="444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98" t="9333" r="5117" b="6667"/>
                          <a:stretch/>
                        </pic:blipFill>
                        <pic:spPr bwMode="auto">
                          <a:xfrm>
                            <a:off x="0" y="0"/>
                            <a:ext cx="402286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566332" w:rsidRPr="005F70F9" w:rsidRDefault="004B0179" w:rsidP="00D2398E">
            <w:pPr>
              <w:pStyle w:val="Standard"/>
              <w:tabs>
                <w:tab w:val="left" w:pos="851"/>
              </w:tabs>
              <w:rPr>
                <w:rFonts w:cs="Calibri"/>
                <w:sz w:val="20"/>
                <w:szCs w:val="20"/>
                <w:lang w:val="cs-CZ"/>
              </w:rPr>
            </w:pPr>
            <w:r>
              <w:rPr>
                <w:rFonts w:cs="Calibri"/>
                <w:sz w:val="20"/>
                <w:szCs w:val="20"/>
                <w:lang w:val="cs-CZ"/>
              </w:rPr>
              <w:t>Varování</w:t>
            </w:r>
          </w:p>
        </w:tc>
      </w:tr>
      <w:tr w:rsidR="00566332" w:rsidRPr="005F70F9" w:rsidTr="008F42A6">
        <w:trPr>
          <w:trHeight w:val="96"/>
        </w:trPr>
        <w:tc>
          <w:tcPr>
            <w:tcW w:w="480" w:type="dxa"/>
            <w:vAlign w:val="center"/>
          </w:tcPr>
          <w:p w:rsidR="00566332" w:rsidRPr="005F70F9" w:rsidRDefault="00566332" w:rsidP="00D65674">
            <w:pPr>
              <w:tabs>
                <w:tab w:val="left" w:pos="851"/>
              </w:tabs>
              <w:jc w:val="center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5F70F9">
              <w:rPr>
                <w:rFonts w:ascii="Calibri" w:hAnsi="Calibri" w:cs="Calibr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634" w:type="dxa"/>
            <w:vAlign w:val="center"/>
          </w:tcPr>
          <w:p w:rsidR="00566332" w:rsidRPr="005F70F9" w:rsidRDefault="00566332" w:rsidP="00D65674">
            <w:pPr>
              <w:tabs>
                <w:tab w:val="left" w:pos="1560"/>
              </w:tabs>
              <w:jc w:val="center"/>
              <w:rPr>
                <w:sz w:val="18"/>
                <w:szCs w:val="18"/>
                <w:lang w:eastAsia="pl-PL"/>
              </w:rPr>
            </w:pPr>
            <w:r w:rsidRPr="005F70F9">
              <w:rPr>
                <w:noProof/>
                <w:sz w:val="18"/>
                <w:szCs w:val="18"/>
                <w:lang w:eastAsia="cs-CZ"/>
              </w:rPr>
              <w:drawing>
                <wp:inline distT="0" distB="0" distL="0" distR="0" wp14:anchorId="7396E93B" wp14:editId="7F7E74EA">
                  <wp:extent cx="385579" cy="396000"/>
                  <wp:effectExtent l="0" t="0" r="0" b="4445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89" t="6667" r="8889" b="8888"/>
                          <a:stretch/>
                        </pic:blipFill>
                        <pic:spPr bwMode="auto">
                          <a:xfrm>
                            <a:off x="0" y="0"/>
                            <a:ext cx="385579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566332" w:rsidRPr="00586972" w:rsidRDefault="00586972" w:rsidP="00D2398E">
            <w:pPr>
              <w:pStyle w:val="Standard"/>
              <w:tabs>
                <w:tab w:val="left" w:pos="851"/>
              </w:tabs>
              <w:rPr>
                <w:rFonts w:cs="Calibri"/>
                <w:sz w:val="20"/>
                <w:szCs w:val="20"/>
                <w:lang w:val="cs-CZ"/>
              </w:rPr>
            </w:pPr>
            <w:r w:rsidRPr="00586972">
              <w:rPr>
                <w:rFonts w:cs="Calibri"/>
                <w:sz w:val="20"/>
                <w:szCs w:val="20"/>
                <w:lang w:val="cs-CZ"/>
              </w:rPr>
              <w:t>Typ ZP</w:t>
            </w:r>
            <w:r w:rsidR="00566332" w:rsidRPr="00586972">
              <w:rPr>
                <w:rFonts w:cs="Calibri"/>
                <w:sz w:val="20"/>
                <w:szCs w:val="20"/>
                <w:lang w:val="cs-CZ"/>
              </w:rPr>
              <w:t xml:space="preserve"> B</w:t>
            </w:r>
          </w:p>
        </w:tc>
      </w:tr>
      <w:tr w:rsidR="00566332" w:rsidRPr="005F70F9" w:rsidTr="008F42A6">
        <w:trPr>
          <w:trHeight w:val="717"/>
        </w:trPr>
        <w:tc>
          <w:tcPr>
            <w:tcW w:w="480" w:type="dxa"/>
            <w:vAlign w:val="center"/>
          </w:tcPr>
          <w:p w:rsidR="00566332" w:rsidRPr="005F70F9" w:rsidRDefault="00566332" w:rsidP="00D65674">
            <w:pPr>
              <w:tabs>
                <w:tab w:val="left" w:pos="851"/>
              </w:tabs>
              <w:jc w:val="center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5F70F9">
              <w:rPr>
                <w:rFonts w:ascii="Calibri" w:hAnsi="Calibri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634" w:type="dxa"/>
            <w:vAlign w:val="center"/>
          </w:tcPr>
          <w:p w:rsidR="00566332" w:rsidRPr="005F70F9" w:rsidRDefault="00566332" w:rsidP="002C2D0B">
            <w:pPr>
              <w:tabs>
                <w:tab w:val="left" w:pos="851"/>
              </w:tabs>
              <w:rPr>
                <w:rFonts w:ascii="Calibri" w:hAnsi="Calibri" w:cs="Calibri"/>
                <w:lang w:eastAsia="pl-PL"/>
              </w:rPr>
            </w:pPr>
            <w:r w:rsidRPr="005F70F9">
              <w:rPr>
                <w:noProof/>
                <w:lang w:eastAsia="cs-CZ"/>
              </w:rPr>
              <w:drawing>
                <wp:anchor distT="0" distB="0" distL="114300" distR="114300" simplePos="0" relativeHeight="251760128" behindDoc="1" locked="0" layoutInCell="1" allowOverlap="1" wp14:anchorId="0A682BA1" wp14:editId="595E639A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-2540</wp:posOffset>
                  </wp:positionV>
                  <wp:extent cx="561975" cy="381635"/>
                  <wp:effectExtent l="0" t="0" r="9525" b="0"/>
                  <wp:wrapNone/>
                  <wp:docPr id="301" name="Obraz 301" descr="C:\Users\Rafał\Desktop\znak_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fał\Desktop\znak_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vAlign w:val="center"/>
          </w:tcPr>
          <w:p w:rsidR="004B0179" w:rsidRPr="005F70F9" w:rsidRDefault="004B0179" w:rsidP="004B0179">
            <w:pPr>
              <w:pStyle w:val="Bezmezer"/>
              <w:rPr>
                <w:szCs w:val="20"/>
                <w:lang w:val="cs-CZ"/>
              </w:rPr>
            </w:pPr>
            <w:r>
              <w:rPr>
                <w:szCs w:val="20"/>
                <w:lang w:val="cs-CZ"/>
              </w:rPr>
              <w:t>Certifikát CE</w:t>
            </w:r>
          </w:p>
          <w:p w:rsidR="00566332" w:rsidRPr="005F70F9" w:rsidRDefault="00566332" w:rsidP="00D2398E">
            <w:pPr>
              <w:pStyle w:val="Bezmezer"/>
              <w:rPr>
                <w:szCs w:val="20"/>
                <w:lang w:val="cs-CZ"/>
              </w:rPr>
            </w:pPr>
          </w:p>
        </w:tc>
      </w:tr>
      <w:tr w:rsidR="00566332" w:rsidRPr="005F70F9" w:rsidTr="008F42A6">
        <w:trPr>
          <w:trHeight w:val="652"/>
        </w:trPr>
        <w:tc>
          <w:tcPr>
            <w:tcW w:w="480" w:type="dxa"/>
            <w:vAlign w:val="center"/>
          </w:tcPr>
          <w:p w:rsidR="00566332" w:rsidRPr="005F70F9" w:rsidRDefault="00566332" w:rsidP="00D65674">
            <w:pPr>
              <w:jc w:val="center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5F70F9">
              <w:rPr>
                <w:rFonts w:ascii="Calibri" w:hAnsi="Calibri" w:cs="Calibr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634" w:type="dxa"/>
            <w:vAlign w:val="center"/>
          </w:tcPr>
          <w:p w:rsidR="00566332" w:rsidRPr="005F70F9" w:rsidRDefault="00566332" w:rsidP="00282863">
            <w:pPr>
              <w:tabs>
                <w:tab w:val="left" w:pos="851"/>
              </w:tabs>
              <w:rPr>
                <w:rFonts w:ascii="Calibri" w:hAnsi="Calibri" w:cs="Calibri"/>
              </w:rPr>
            </w:pPr>
            <w:r w:rsidRPr="005F70F9">
              <w:rPr>
                <w:rFonts w:ascii="Calibri" w:hAnsi="Calibri" w:cs="Calibri"/>
                <w:noProof/>
                <w:lang w:eastAsia="cs-CZ"/>
              </w:rPr>
              <w:drawing>
                <wp:anchor distT="0" distB="0" distL="114300" distR="114300" simplePos="0" relativeHeight="251766272" behindDoc="1" locked="0" layoutInCell="1" allowOverlap="1" wp14:anchorId="573833DA" wp14:editId="222A12B5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2540</wp:posOffset>
                  </wp:positionV>
                  <wp:extent cx="469559" cy="396000"/>
                  <wp:effectExtent l="0" t="0" r="6985" b="4445"/>
                  <wp:wrapSquare wrapText="bothSides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9" t="7407" r="8641" b="7407"/>
                          <a:stretch/>
                        </pic:blipFill>
                        <pic:spPr bwMode="auto">
                          <a:xfrm>
                            <a:off x="0" y="0"/>
                            <a:ext cx="469559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vAlign w:val="center"/>
          </w:tcPr>
          <w:p w:rsidR="00566332" w:rsidRPr="005F70F9" w:rsidRDefault="004B0179" w:rsidP="00D2398E">
            <w:pPr>
              <w:pStyle w:val="Standard"/>
              <w:tabs>
                <w:tab w:val="left" w:pos="851"/>
              </w:tabs>
              <w:rPr>
                <w:rFonts w:cs="Calibri"/>
                <w:sz w:val="20"/>
                <w:szCs w:val="20"/>
                <w:lang w:val="cs-CZ"/>
              </w:rPr>
            </w:pPr>
            <w:r>
              <w:rPr>
                <w:rFonts w:cs="Calibri"/>
                <w:sz w:val="20"/>
                <w:szCs w:val="20"/>
                <w:lang w:val="cs-CZ"/>
              </w:rPr>
              <w:t>Viz návod k použití</w:t>
            </w:r>
          </w:p>
        </w:tc>
      </w:tr>
      <w:tr w:rsidR="00566332" w:rsidRPr="005F70F9" w:rsidTr="008F42A6">
        <w:trPr>
          <w:trHeight w:val="1038"/>
        </w:trPr>
        <w:tc>
          <w:tcPr>
            <w:tcW w:w="480" w:type="dxa"/>
            <w:vAlign w:val="center"/>
          </w:tcPr>
          <w:p w:rsidR="00566332" w:rsidRPr="005F70F9" w:rsidRDefault="00566332" w:rsidP="00D65674">
            <w:pPr>
              <w:tabs>
                <w:tab w:val="left" w:pos="851"/>
              </w:tabs>
              <w:jc w:val="center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5F70F9">
              <w:rPr>
                <w:rFonts w:ascii="Calibri" w:hAnsi="Calibri" w:cs="Calibr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634" w:type="dxa"/>
            <w:vAlign w:val="center"/>
          </w:tcPr>
          <w:p w:rsidR="00566332" w:rsidRPr="005F70F9" w:rsidRDefault="00566332" w:rsidP="00D65674">
            <w:pPr>
              <w:tabs>
                <w:tab w:val="left" w:pos="1560"/>
              </w:tabs>
              <w:jc w:val="center"/>
              <w:rPr>
                <w:rFonts w:ascii="Calibri" w:hAnsi="Calibri" w:cs="Calibri"/>
              </w:rPr>
            </w:pPr>
            <w:r w:rsidRPr="005F70F9">
              <w:rPr>
                <w:rFonts w:ascii="Calibri" w:hAnsi="Calibri" w:cs="Calibri"/>
                <w:noProof/>
                <w:lang w:eastAsia="cs-CZ"/>
              </w:rPr>
              <w:drawing>
                <wp:inline distT="0" distB="0" distL="0" distR="0" wp14:anchorId="2C0D6C93" wp14:editId="1A0B1407">
                  <wp:extent cx="432000" cy="614676"/>
                  <wp:effectExtent l="0" t="0" r="635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5px-WEEE_symbol_vectors.svg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614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566332" w:rsidRPr="005F70F9" w:rsidRDefault="004B0179" w:rsidP="00D2398E">
            <w:pPr>
              <w:pStyle w:val="Standard"/>
              <w:tabs>
                <w:tab w:val="left" w:pos="851"/>
              </w:tabs>
              <w:rPr>
                <w:rFonts w:cs="Calibri"/>
                <w:sz w:val="20"/>
                <w:szCs w:val="20"/>
                <w:lang w:val="cs-CZ"/>
              </w:rPr>
            </w:pPr>
            <w:r>
              <w:rPr>
                <w:rFonts w:cs="Calibri"/>
                <w:sz w:val="20"/>
                <w:szCs w:val="20"/>
                <w:lang w:val="cs-CZ"/>
              </w:rPr>
              <w:t xml:space="preserve">Produkt je určen k recyklaci. </w:t>
            </w:r>
            <w:r w:rsidR="00566332" w:rsidRPr="005F70F9">
              <w:rPr>
                <w:rFonts w:cs="Calibri"/>
                <w:sz w:val="20"/>
                <w:szCs w:val="20"/>
                <w:lang w:val="cs-CZ"/>
              </w:rPr>
              <w:t xml:space="preserve">  </w:t>
            </w:r>
          </w:p>
          <w:p w:rsidR="00566332" w:rsidRPr="005F70F9" w:rsidRDefault="004B0179" w:rsidP="00D2398E">
            <w:pPr>
              <w:pStyle w:val="Standard"/>
              <w:tabs>
                <w:tab w:val="left" w:pos="851"/>
              </w:tabs>
              <w:rPr>
                <w:rFonts w:cs="Calibri"/>
                <w:lang w:val="cs-CZ"/>
              </w:rPr>
            </w:pPr>
            <w:r>
              <w:rPr>
                <w:rFonts w:cs="Calibri"/>
                <w:sz w:val="20"/>
                <w:szCs w:val="20"/>
                <w:lang w:val="cs-CZ"/>
              </w:rPr>
              <w:t>Nepatří do komunálního odpadu.</w:t>
            </w:r>
          </w:p>
        </w:tc>
      </w:tr>
      <w:tr w:rsidR="00566332" w:rsidRPr="005F70F9" w:rsidTr="008F42A6">
        <w:trPr>
          <w:trHeight w:val="96"/>
        </w:trPr>
        <w:tc>
          <w:tcPr>
            <w:tcW w:w="480" w:type="dxa"/>
            <w:vAlign w:val="center"/>
          </w:tcPr>
          <w:p w:rsidR="00566332" w:rsidRPr="005F70F9" w:rsidRDefault="00566332" w:rsidP="00D65674">
            <w:pPr>
              <w:tabs>
                <w:tab w:val="left" w:pos="1560"/>
              </w:tabs>
              <w:jc w:val="center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5F70F9">
              <w:rPr>
                <w:rFonts w:ascii="Calibri" w:hAnsi="Calibri" w:cs="Calibri"/>
                <w:sz w:val="20"/>
                <w:szCs w:val="20"/>
                <w:lang w:eastAsia="pl-PL"/>
              </w:rPr>
              <w:lastRenderedPageBreak/>
              <w:t>6</w:t>
            </w:r>
          </w:p>
        </w:tc>
        <w:tc>
          <w:tcPr>
            <w:tcW w:w="2634" w:type="dxa"/>
            <w:vAlign w:val="center"/>
          </w:tcPr>
          <w:p w:rsidR="00566332" w:rsidRPr="005F70F9" w:rsidRDefault="00566332" w:rsidP="00D65674">
            <w:pPr>
              <w:tabs>
                <w:tab w:val="left" w:pos="1560"/>
              </w:tabs>
              <w:jc w:val="center"/>
              <w:rPr>
                <w:rFonts w:ascii="Calibri" w:hAnsi="Calibri" w:cs="Calibri"/>
              </w:rPr>
            </w:pPr>
            <w:r w:rsidRPr="005F70F9">
              <w:rPr>
                <w:noProof/>
                <w:sz w:val="18"/>
                <w:szCs w:val="18"/>
                <w:lang w:eastAsia="cs-CZ"/>
              </w:rPr>
              <w:drawing>
                <wp:inline distT="0" distB="0" distL="0" distR="0" wp14:anchorId="360C151A" wp14:editId="08926801">
                  <wp:extent cx="357187" cy="357187"/>
                  <wp:effectExtent l="0" t="0" r="5080" b="508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8" t="8889" r="8889" b="7778"/>
                          <a:stretch/>
                        </pic:blipFill>
                        <pic:spPr bwMode="auto">
                          <a:xfrm>
                            <a:off x="0" y="0"/>
                            <a:ext cx="357188" cy="357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566332" w:rsidRPr="005F70F9" w:rsidRDefault="008977F6" w:rsidP="00D2398E">
            <w:pPr>
              <w:pStyle w:val="Standard"/>
              <w:tabs>
                <w:tab w:val="left" w:pos="851"/>
              </w:tabs>
              <w:rPr>
                <w:rFonts w:cs="Calibri"/>
                <w:sz w:val="20"/>
                <w:szCs w:val="20"/>
                <w:lang w:val="cs-CZ"/>
              </w:rPr>
            </w:pPr>
            <w:r>
              <w:rPr>
                <w:rFonts w:cs="Calibri"/>
                <w:sz w:val="20"/>
                <w:szCs w:val="20"/>
                <w:lang w:val="cs-CZ"/>
              </w:rPr>
              <w:t>Třída</w:t>
            </w:r>
            <w:r w:rsidR="00586972">
              <w:rPr>
                <w:rFonts w:cs="Calibri"/>
                <w:sz w:val="20"/>
                <w:szCs w:val="20"/>
                <w:lang w:val="cs-CZ"/>
              </w:rPr>
              <w:t xml:space="preserve"> ZP</w:t>
            </w:r>
            <w:r w:rsidR="00566332" w:rsidRPr="005F70F9">
              <w:rPr>
                <w:rFonts w:cs="Calibri"/>
                <w:sz w:val="20"/>
                <w:szCs w:val="20"/>
                <w:lang w:val="cs-CZ"/>
              </w:rPr>
              <w:t xml:space="preserve"> II</w:t>
            </w:r>
          </w:p>
        </w:tc>
      </w:tr>
      <w:tr w:rsidR="00566332" w:rsidRPr="005F70F9" w:rsidTr="008F42A6">
        <w:trPr>
          <w:trHeight w:val="159"/>
        </w:trPr>
        <w:tc>
          <w:tcPr>
            <w:tcW w:w="480" w:type="dxa"/>
            <w:vAlign w:val="center"/>
          </w:tcPr>
          <w:p w:rsidR="00566332" w:rsidRPr="005F70F9" w:rsidRDefault="00566332" w:rsidP="00D65674">
            <w:pPr>
              <w:tabs>
                <w:tab w:val="left" w:pos="1560"/>
              </w:tabs>
              <w:jc w:val="center"/>
              <w:rPr>
                <w:sz w:val="20"/>
                <w:szCs w:val="20"/>
                <w:lang w:eastAsia="pl-PL"/>
              </w:rPr>
            </w:pPr>
            <w:r w:rsidRPr="005F70F9">
              <w:rPr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634" w:type="dxa"/>
            <w:vAlign w:val="center"/>
          </w:tcPr>
          <w:p w:rsidR="00566332" w:rsidRPr="005F70F9" w:rsidRDefault="00566332" w:rsidP="00D65674">
            <w:pPr>
              <w:tabs>
                <w:tab w:val="left" w:pos="851"/>
              </w:tabs>
              <w:jc w:val="center"/>
              <w:rPr>
                <w:rFonts w:ascii="Calibri" w:hAnsi="Calibri" w:cs="Calibri"/>
              </w:rPr>
            </w:pPr>
            <w:r w:rsidRPr="005F70F9">
              <w:rPr>
                <w:rFonts w:ascii="Calibri" w:hAnsi="Calibri" w:cs="Calibri"/>
                <w:noProof/>
                <w:lang w:eastAsia="cs-CZ"/>
              </w:rPr>
              <w:drawing>
                <wp:inline distT="0" distB="0" distL="0" distR="0" wp14:anchorId="33D47C25" wp14:editId="79AB6FC7">
                  <wp:extent cx="423677" cy="392293"/>
                  <wp:effectExtent l="0" t="0" r="0" b="825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677" cy="392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566332" w:rsidRPr="005F70F9" w:rsidRDefault="008977F6" w:rsidP="00D2398E">
            <w:pPr>
              <w:pStyle w:val="Standard"/>
              <w:tabs>
                <w:tab w:val="left" w:pos="851"/>
              </w:tabs>
              <w:rPr>
                <w:rFonts w:cs="Calibri"/>
                <w:sz w:val="20"/>
                <w:szCs w:val="20"/>
                <w:lang w:val="cs-CZ"/>
              </w:rPr>
            </w:pPr>
            <w:r>
              <w:rPr>
                <w:rFonts w:cs="Calibri"/>
                <w:sz w:val="20"/>
                <w:szCs w:val="20"/>
                <w:lang w:val="cs-CZ"/>
              </w:rPr>
              <w:t>Výrobce, datum výroby</w:t>
            </w:r>
          </w:p>
        </w:tc>
      </w:tr>
      <w:tr w:rsidR="00566332" w:rsidRPr="005F70F9" w:rsidTr="008F42A6">
        <w:trPr>
          <w:trHeight w:val="96"/>
        </w:trPr>
        <w:tc>
          <w:tcPr>
            <w:tcW w:w="480" w:type="dxa"/>
            <w:vAlign w:val="center"/>
          </w:tcPr>
          <w:p w:rsidR="00566332" w:rsidRPr="005F70F9" w:rsidRDefault="00566332" w:rsidP="00D65674">
            <w:pPr>
              <w:tabs>
                <w:tab w:val="left" w:pos="1560"/>
              </w:tabs>
              <w:jc w:val="center"/>
              <w:rPr>
                <w:sz w:val="20"/>
                <w:szCs w:val="20"/>
                <w:lang w:eastAsia="pl-PL"/>
              </w:rPr>
            </w:pPr>
            <w:r w:rsidRPr="005F70F9">
              <w:rPr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634" w:type="dxa"/>
            <w:vAlign w:val="center"/>
          </w:tcPr>
          <w:p w:rsidR="00566332" w:rsidRPr="005F70F9" w:rsidRDefault="00566332" w:rsidP="00D65674">
            <w:pPr>
              <w:tabs>
                <w:tab w:val="left" w:pos="1560"/>
              </w:tabs>
              <w:jc w:val="center"/>
              <w:rPr>
                <w:sz w:val="18"/>
                <w:szCs w:val="18"/>
                <w:lang w:eastAsia="pl-PL"/>
              </w:rPr>
            </w:pPr>
          </w:p>
        </w:tc>
        <w:tc>
          <w:tcPr>
            <w:tcW w:w="3969" w:type="dxa"/>
            <w:vAlign w:val="center"/>
          </w:tcPr>
          <w:p w:rsidR="00566332" w:rsidRPr="005F70F9" w:rsidRDefault="00F27FFD" w:rsidP="00D2398E">
            <w:pPr>
              <w:pStyle w:val="Standard"/>
              <w:tabs>
                <w:tab w:val="left" w:pos="851"/>
              </w:tabs>
              <w:rPr>
                <w:rFonts w:cs="Calibri"/>
                <w:sz w:val="20"/>
                <w:szCs w:val="20"/>
                <w:lang w:val="cs-CZ"/>
              </w:rPr>
            </w:pPr>
            <w:r>
              <w:rPr>
                <w:rFonts w:cs="Calibri"/>
                <w:sz w:val="20"/>
                <w:szCs w:val="20"/>
                <w:lang w:val="cs-CZ"/>
              </w:rPr>
              <w:t>Adresa</w:t>
            </w:r>
            <w:r w:rsidR="008977F6">
              <w:rPr>
                <w:rFonts w:cs="Calibri"/>
                <w:sz w:val="20"/>
                <w:szCs w:val="20"/>
                <w:lang w:val="cs-CZ"/>
              </w:rPr>
              <w:t xml:space="preserve"> výrobce</w:t>
            </w:r>
          </w:p>
        </w:tc>
      </w:tr>
      <w:tr w:rsidR="00566332" w:rsidRPr="005F70F9" w:rsidTr="008F42A6">
        <w:trPr>
          <w:trHeight w:val="96"/>
        </w:trPr>
        <w:tc>
          <w:tcPr>
            <w:tcW w:w="480" w:type="dxa"/>
            <w:vAlign w:val="center"/>
          </w:tcPr>
          <w:p w:rsidR="00566332" w:rsidRPr="005F70F9" w:rsidRDefault="00566332" w:rsidP="00D65674">
            <w:pPr>
              <w:tabs>
                <w:tab w:val="left" w:pos="851"/>
              </w:tabs>
              <w:jc w:val="center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5F70F9">
              <w:rPr>
                <w:rFonts w:ascii="Calibri" w:hAnsi="Calibri" w:cs="Calibri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2634" w:type="dxa"/>
            <w:vAlign w:val="center"/>
          </w:tcPr>
          <w:p w:rsidR="00566332" w:rsidRPr="005F70F9" w:rsidRDefault="00566332" w:rsidP="00D65674">
            <w:pPr>
              <w:tabs>
                <w:tab w:val="left" w:pos="851"/>
              </w:tabs>
              <w:jc w:val="center"/>
              <w:rPr>
                <w:rFonts w:ascii="Calibri" w:hAnsi="Calibri" w:cs="Calibri"/>
              </w:rPr>
            </w:pPr>
          </w:p>
        </w:tc>
        <w:tc>
          <w:tcPr>
            <w:tcW w:w="3969" w:type="dxa"/>
            <w:vAlign w:val="center"/>
          </w:tcPr>
          <w:p w:rsidR="00566332" w:rsidRPr="005F70F9" w:rsidRDefault="008977F6" w:rsidP="00D2398E">
            <w:pPr>
              <w:pStyle w:val="Standard"/>
              <w:tabs>
                <w:tab w:val="left" w:pos="851"/>
              </w:tabs>
              <w:rPr>
                <w:rFonts w:cs="Calibri"/>
                <w:sz w:val="20"/>
                <w:szCs w:val="20"/>
                <w:lang w:val="cs-CZ"/>
              </w:rPr>
            </w:pPr>
            <w:r>
              <w:rPr>
                <w:rFonts w:cs="Calibri"/>
                <w:sz w:val="20"/>
                <w:szCs w:val="20"/>
                <w:lang w:val="cs-CZ"/>
              </w:rPr>
              <w:t>Typ</w:t>
            </w:r>
          </w:p>
        </w:tc>
      </w:tr>
      <w:tr w:rsidR="00566332" w:rsidRPr="005F70F9" w:rsidTr="008F42A6">
        <w:trPr>
          <w:trHeight w:val="331"/>
        </w:trPr>
        <w:tc>
          <w:tcPr>
            <w:tcW w:w="480" w:type="dxa"/>
            <w:vAlign w:val="center"/>
          </w:tcPr>
          <w:p w:rsidR="00566332" w:rsidRPr="005F70F9" w:rsidRDefault="00566332" w:rsidP="00D65674">
            <w:pPr>
              <w:tabs>
                <w:tab w:val="left" w:pos="851"/>
              </w:tabs>
              <w:jc w:val="center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5F70F9">
              <w:rPr>
                <w:rFonts w:ascii="Calibri" w:hAnsi="Calibri" w:cs="Calibri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2634" w:type="dxa"/>
            <w:vAlign w:val="center"/>
          </w:tcPr>
          <w:p w:rsidR="00566332" w:rsidRPr="005F70F9" w:rsidRDefault="00566332" w:rsidP="00D65674">
            <w:pPr>
              <w:tabs>
                <w:tab w:val="left" w:pos="851"/>
              </w:tabs>
              <w:jc w:val="center"/>
              <w:rPr>
                <w:rFonts w:ascii="Calibri" w:hAnsi="Calibri" w:cs="Calibri"/>
                <w:lang w:eastAsia="pl-PL"/>
              </w:rPr>
            </w:pPr>
          </w:p>
        </w:tc>
        <w:tc>
          <w:tcPr>
            <w:tcW w:w="3969" w:type="dxa"/>
            <w:vAlign w:val="center"/>
          </w:tcPr>
          <w:p w:rsidR="00566332" w:rsidRPr="005F70F9" w:rsidRDefault="008977F6" w:rsidP="00D2398E">
            <w:pPr>
              <w:pStyle w:val="Standard"/>
              <w:tabs>
                <w:tab w:val="left" w:pos="851"/>
              </w:tabs>
              <w:rPr>
                <w:rFonts w:cs="Calibri"/>
                <w:sz w:val="20"/>
                <w:szCs w:val="20"/>
                <w:lang w:val="cs-CZ"/>
              </w:rPr>
            </w:pPr>
            <w:r>
              <w:rPr>
                <w:rFonts w:cs="Calibri"/>
                <w:sz w:val="20"/>
                <w:szCs w:val="20"/>
                <w:lang w:val="cs-CZ"/>
              </w:rPr>
              <w:t>Výrobní číslo, datum výroby</w:t>
            </w:r>
          </w:p>
        </w:tc>
      </w:tr>
      <w:tr w:rsidR="00566332" w:rsidRPr="005F70F9" w:rsidTr="008F42A6">
        <w:trPr>
          <w:trHeight w:val="96"/>
        </w:trPr>
        <w:tc>
          <w:tcPr>
            <w:tcW w:w="480" w:type="dxa"/>
            <w:vAlign w:val="center"/>
          </w:tcPr>
          <w:p w:rsidR="00566332" w:rsidRPr="005F70F9" w:rsidRDefault="00566332" w:rsidP="00D65674">
            <w:pPr>
              <w:tabs>
                <w:tab w:val="left" w:pos="851"/>
              </w:tabs>
              <w:jc w:val="center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5F70F9">
              <w:rPr>
                <w:rFonts w:ascii="Calibri" w:hAnsi="Calibri" w:cs="Calibri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2634" w:type="dxa"/>
            <w:vAlign w:val="center"/>
          </w:tcPr>
          <w:p w:rsidR="00566332" w:rsidRPr="005F70F9" w:rsidRDefault="00566332" w:rsidP="00D65674">
            <w:pPr>
              <w:tabs>
                <w:tab w:val="left" w:pos="851"/>
              </w:tabs>
              <w:jc w:val="center"/>
              <w:rPr>
                <w:rFonts w:ascii="Calibri" w:hAnsi="Calibri" w:cs="Calibri"/>
                <w:lang w:eastAsia="pl-PL"/>
              </w:rPr>
            </w:pPr>
          </w:p>
        </w:tc>
        <w:tc>
          <w:tcPr>
            <w:tcW w:w="3969" w:type="dxa"/>
            <w:vAlign w:val="center"/>
          </w:tcPr>
          <w:p w:rsidR="00566332" w:rsidRPr="005F70F9" w:rsidRDefault="008977F6" w:rsidP="00D2398E">
            <w:pPr>
              <w:pStyle w:val="Standard"/>
              <w:tabs>
                <w:tab w:val="left" w:pos="851"/>
              </w:tabs>
              <w:rPr>
                <w:rFonts w:cs="Calibri"/>
                <w:sz w:val="20"/>
                <w:szCs w:val="20"/>
                <w:lang w:val="cs-CZ"/>
              </w:rPr>
            </w:pPr>
            <w:r>
              <w:rPr>
                <w:rFonts w:cs="Calibri"/>
                <w:sz w:val="20"/>
                <w:szCs w:val="20"/>
                <w:lang w:val="cs-CZ"/>
              </w:rPr>
              <w:t>Tech. údaje elektromotoru</w:t>
            </w:r>
          </w:p>
        </w:tc>
      </w:tr>
      <w:tr w:rsidR="00566332" w:rsidRPr="005F70F9" w:rsidTr="008F42A6">
        <w:trPr>
          <w:trHeight w:val="96"/>
        </w:trPr>
        <w:tc>
          <w:tcPr>
            <w:tcW w:w="480" w:type="dxa"/>
            <w:vAlign w:val="center"/>
          </w:tcPr>
          <w:p w:rsidR="00566332" w:rsidRPr="005F70F9" w:rsidRDefault="00566332" w:rsidP="00D65674">
            <w:pPr>
              <w:tabs>
                <w:tab w:val="left" w:pos="851"/>
              </w:tabs>
              <w:jc w:val="center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5F70F9">
              <w:rPr>
                <w:rFonts w:ascii="Calibri" w:hAnsi="Calibri" w:cs="Calibri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2634" w:type="dxa"/>
            <w:vAlign w:val="center"/>
          </w:tcPr>
          <w:p w:rsidR="00566332" w:rsidRPr="005F70F9" w:rsidRDefault="00566332" w:rsidP="00D65674">
            <w:pPr>
              <w:tabs>
                <w:tab w:val="left" w:pos="851"/>
              </w:tabs>
              <w:jc w:val="center"/>
              <w:rPr>
                <w:rFonts w:ascii="Calibri" w:hAnsi="Calibri" w:cs="Calibri"/>
                <w:lang w:eastAsia="pl-PL"/>
              </w:rPr>
            </w:pPr>
          </w:p>
        </w:tc>
        <w:tc>
          <w:tcPr>
            <w:tcW w:w="3969" w:type="dxa"/>
            <w:vAlign w:val="center"/>
          </w:tcPr>
          <w:p w:rsidR="00566332" w:rsidRPr="005F70F9" w:rsidRDefault="008977F6" w:rsidP="00D2398E">
            <w:pPr>
              <w:pStyle w:val="Standard"/>
              <w:tabs>
                <w:tab w:val="left" w:pos="851"/>
              </w:tabs>
              <w:rPr>
                <w:rFonts w:cs="Calibri"/>
                <w:sz w:val="20"/>
                <w:szCs w:val="20"/>
                <w:lang w:val="cs-CZ"/>
              </w:rPr>
            </w:pPr>
            <w:r>
              <w:rPr>
                <w:rFonts w:cs="Calibri"/>
                <w:sz w:val="20"/>
                <w:szCs w:val="20"/>
                <w:lang w:val="cs-CZ"/>
              </w:rPr>
              <w:t>Web výrobce</w:t>
            </w:r>
          </w:p>
        </w:tc>
      </w:tr>
      <w:tr w:rsidR="00566332" w:rsidRPr="005F70F9" w:rsidTr="008F42A6">
        <w:trPr>
          <w:trHeight w:val="96"/>
        </w:trPr>
        <w:tc>
          <w:tcPr>
            <w:tcW w:w="480" w:type="dxa"/>
            <w:vAlign w:val="center"/>
          </w:tcPr>
          <w:p w:rsidR="00566332" w:rsidRPr="005F70F9" w:rsidRDefault="00566332" w:rsidP="00D65674">
            <w:pPr>
              <w:tabs>
                <w:tab w:val="left" w:pos="851"/>
              </w:tabs>
              <w:jc w:val="center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5F70F9">
              <w:rPr>
                <w:rFonts w:ascii="Calibri" w:hAnsi="Calibri" w:cs="Calibri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2634" w:type="dxa"/>
            <w:vAlign w:val="center"/>
          </w:tcPr>
          <w:p w:rsidR="00566332" w:rsidRPr="005F70F9" w:rsidRDefault="00566332" w:rsidP="00D65674">
            <w:pPr>
              <w:tabs>
                <w:tab w:val="left" w:pos="851"/>
              </w:tabs>
              <w:jc w:val="center"/>
              <w:rPr>
                <w:rFonts w:ascii="Calibri" w:hAnsi="Calibri" w:cs="Calibri"/>
              </w:rPr>
            </w:pPr>
          </w:p>
        </w:tc>
        <w:tc>
          <w:tcPr>
            <w:tcW w:w="3969" w:type="dxa"/>
            <w:vAlign w:val="center"/>
          </w:tcPr>
          <w:p w:rsidR="00566332" w:rsidRPr="005F70F9" w:rsidRDefault="008977F6" w:rsidP="00D2398E">
            <w:pPr>
              <w:pStyle w:val="Standard"/>
              <w:tabs>
                <w:tab w:val="left" w:pos="851"/>
              </w:tabs>
              <w:rPr>
                <w:rFonts w:cs="Calibri"/>
                <w:sz w:val="20"/>
                <w:szCs w:val="20"/>
                <w:lang w:val="cs-CZ"/>
              </w:rPr>
            </w:pPr>
            <w:r>
              <w:rPr>
                <w:rFonts w:cs="Calibri"/>
                <w:sz w:val="20"/>
                <w:szCs w:val="20"/>
                <w:lang w:val="cs-CZ"/>
              </w:rPr>
              <w:t>Země původu</w:t>
            </w:r>
          </w:p>
        </w:tc>
      </w:tr>
      <w:tr w:rsidR="00566332" w:rsidRPr="005F70F9" w:rsidTr="00C921E0">
        <w:trPr>
          <w:trHeight w:val="418"/>
        </w:trPr>
        <w:tc>
          <w:tcPr>
            <w:tcW w:w="480" w:type="dxa"/>
            <w:vAlign w:val="center"/>
          </w:tcPr>
          <w:p w:rsidR="00566332" w:rsidRPr="005F70F9" w:rsidRDefault="00566332" w:rsidP="00D65674">
            <w:pPr>
              <w:jc w:val="center"/>
              <w:rPr>
                <w:rFonts w:ascii="Calibri" w:hAnsi="Calibri" w:cs="Calibri"/>
                <w:lang w:eastAsia="pl-PL"/>
              </w:rPr>
            </w:pPr>
          </w:p>
        </w:tc>
        <w:tc>
          <w:tcPr>
            <w:tcW w:w="2634" w:type="dxa"/>
            <w:vAlign w:val="center"/>
          </w:tcPr>
          <w:p w:rsidR="007E29B7" w:rsidRPr="005F70F9" w:rsidRDefault="00C921E0" w:rsidP="00C921E0">
            <w:pPr>
              <w:jc w:val="center"/>
              <w:rPr>
                <w:rFonts w:ascii="Calibri" w:hAnsi="Calibri" w:cs="Calibri"/>
              </w:rPr>
            </w:pPr>
            <w:r w:rsidRPr="005F70F9">
              <w:rPr>
                <w:noProof/>
                <w:lang w:eastAsia="cs-CZ"/>
              </w:rPr>
              <w:drawing>
                <wp:inline distT="0" distB="0" distL="0" distR="0" wp14:anchorId="06B61DAD" wp14:editId="7465E177">
                  <wp:extent cx="1055709" cy="396000"/>
                  <wp:effectExtent l="0" t="0" r="0" b="444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709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6332" w:rsidRPr="005F70F9" w:rsidRDefault="00566332" w:rsidP="00C921E0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969" w:type="dxa"/>
            <w:vAlign w:val="center"/>
          </w:tcPr>
          <w:p w:rsidR="00566332" w:rsidRPr="005F70F9" w:rsidRDefault="008977F6" w:rsidP="00D2398E">
            <w:pPr>
              <w:pStyle w:val="Standard"/>
              <w:tabs>
                <w:tab w:val="left" w:pos="851"/>
              </w:tabs>
              <w:rPr>
                <w:rFonts w:cs="Calibri"/>
                <w:sz w:val="20"/>
                <w:szCs w:val="20"/>
                <w:lang w:val="cs-CZ"/>
              </w:rPr>
            </w:pPr>
            <w:r>
              <w:rPr>
                <w:rFonts w:cs="Calibri"/>
                <w:sz w:val="20"/>
                <w:szCs w:val="20"/>
                <w:lang w:val="cs-CZ"/>
              </w:rPr>
              <w:t>Maximální hmotnost uživatele</w:t>
            </w:r>
            <w:r w:rsidR="00566332" w:rsidRPr="005F70F9">
              <w:rPr>
                <w:rFonts w:cs="Calibri"/>
                <w:sz w:val="20"/>
                <w:szCs w:val="20"/>
                <w:lang w:val="cs-CZ"/>
              </w:rPr>
              <w:t xml:space="preserve"> &amp; </w:t>
            </w:r>
            <w:r w:rsidR="00932014">
              <w:rPr>
                <w:rFonts w:cs="Calibri"/>
                <w:sz w:val="20"/>
                <w:szCs w:val="20"/>
                <w:lang w:val="cs-CZ"/>
              </w:rPr>
              <w:t>Maximální provozní hmotnost</w:t>
            </w:r>
          </w:p>
          <w:p w:rsidR="00566332" w:rsidRPr="005F70F9" w:rsidRDefault="00566332" w:rsidP="00932014">
            <w:pPr>
              <w:pStyle w:val="Standard"/>
              <w:tabs>
                <w:tab w:val="left" w:pos="851"/>
              </w:tabs>
              <w:rPr>
                <w:rFonts w:cs="Calibri"/>
                <w:sz w:val="20"/>
                <w:szCs w:val="20"/>
                <w:lang w:val="cs-CZ"/>
              </w:rPr>
            </w:pPr>
            <w:r w:rsidRPr="005F70F9">
              <w:rPr>
                <w:rFonts w:cs="Calibri"/>
                <w:sz w:val="20"/>
                <w:szCs w:val="20"/>
                <w:lang w:val="cs-CZ"/>
              </w:rPr>
              <w:t>(</w:t>
            </w:r>
            <w:r w:rsidR="00932014">
              <w:rPr>
                <w:rFonts w:cs="Calibri"/>
                <w:sz w:val="20"/>
                <w:szCs w:val="20"/>
                <w:lang w:val="cs-CZ"/>
              </w:rPr>
              <w:t>neplatí pro model BARIATRIC)</w:t>
            </w:r>
            <w:r w:rsidR="00C921E0" w:rsidRPr="005F70F9">
              <w:rPr>
                <w:rFonts w:cs="Calibri"/>
                <w:sz w:val="20"/>
                <w:szCs w:val="20"/>
                <w:lang w:val="cs-CZ"/>
              </w:rPr>
              <w:t xml:space="preserve">. </w:t>
            </w:r>
            <w:r w:rsidR="00932014">
              <w:rPr>
                <w:rFonts w:cs="Calibri"/>
                <w:sz w:val="20"/>
                <w:szCs w:val="20"/>
                <w:lang w:val="cs-CZ"/>
              </w:rPr>
              <w:t>Víc informací k použití matrace v uživatelském návodu</w:t>
            </w:r>
          </w:p>
        </w:tc>
      </w:tr>
      <w:tr w:rsidR="00566332" w:rsidRPr="005F70F9" w:rsidTr="008977F6">
        <w:trPr>
          <w:trHeight w:val="610"/>
        </w:trPr>
        <w:tc>
          <w:tcPr>
            <w:tcW w:w="480" w:type="dxa"/>
            <w:vAlign w:val="center"/>
          </w:tcPr>
          <w:p w:rsidR="00566332" w:rsidRPr="005F70F9" w:rsidRDefault="00566332" w:rsidP="00D65674">
            <w:pPr>
              <w:jc w:val="center"/>
              <w:rPr>
                <w:rFonts w:ascii="Calibri" w:hAnsi="Calibri" w:cs="Calibri"/>
                <w:lang w:eastAsia="pl-PL"/>
              </w:rPr>
            </w:pPr>
          </w:p>
        </w:tc>
        <w:tc>
          <w:tcPr>
            <w:tcW w:w="2634" w:type="dxa"/>
            <w:vAlign w:val="center"/>
          </w:tcPr>
          <w:p w:rsidR="00566332" w:rsidRPr="005F70F9" w:rsidRDefault="00566332" w:rsidP="00D65674">
            <w:pPr>
              <w:tabs>
                <w:tab w:val="left" w:pos="851"/>
              </w:tabs>
              <w:jc w:val="center"/>
              <w:rPr>
                <w:rFonts w:ascii="Calibri" w:hAnsi="Calibri" w:cs="Calibri"/>
                <w:lang w:eastAsia="pl-PL"/>
              </w:rPr>
            </w:pPr>
            <w:r w:rsidRPr="005F70F9">
              <w:rPr>
                <w:rFonts w:asciiTheme="majorHAnsi" w:eastAsiaTheme="majorEastAsia" w:hAnsiTheme="majorHAnsi" w:cstheme="majorBidi"/>
                <w:b/>
                <w:bCs/>
                <w:smallCaps/>
                <w:noProof/>
                <w:color w:val="000000" w:themeColor="text1"/>
                <w:sz w:val="36"/>
                <w:szCs w:val="36"/>
                <w:lang w:eastAsia="cs-CZ"/>
              </w:rPr>
              <w:drawing>
                <wp:anchor distT="0" distB="0" distL="114300" distR="114300" simplePos="0" relativeHeight="251764224" behindDoc="0" locked="0" layoutInCell="1" allowOverlap="1" wp14:anchorId="1F040142" wp14:editId="77B0FFEA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0</wp:posOffset>
                  </wp:positionV>
                  <wp:extent cx="360000" cy="360000"/>
                  <wp:effectExtent l="0" t="0" r="2540" b="2540"/>
                  <wp:wrapSquare wrapText="bothSides"/>
                  <wp:docPr id="1378" name="Obraz 1378" descr="C:\Users\Rafał\Desktop\LABEL-174 Refer to User Guide Label Rev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fał\Desktop\LABEL-174 Refer to User Guide Label Rev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vAlign w:val="center"/>
          </w:tcPr>
          <w:p w:rsidR="00566332" w:rsidRPr="005F70F9" w:rsidRDefault="00932014" w:rsidP="00D2398E">
            <w:pPr>
              <w:pStyle w:val="Standard"/>
              <w:tabs>
                <w:tab w:val="left" w:pos="851"/>
              </w:tabs>
              <w:rPr>
                <w:rFonts w:cs="Calibri"/>
                <w:color w:val="000000"/>
                <w:sz w:val="20"/>
                <w:szCs w:val="20"/>
                <w:lang w:val="cs-CZ"/>
              </w:rPr>
            </w:pPr>
            <w:r>
              <w:rPr>
                <w:rFonts w:cs="Calibri"/>
                <w:color w:val="000000"/>
                <w:sz w:val="20"/>
                <w:szCs w:val="20"/>
                <w:lang w:val="cs-CZ"/>
              </w:rPr>
              <w:t>Viz návod k použití</w:t>
            </w:r>
          </w:p>
        </w:tc>
      </w:tr>
      <w:tr w:rsidR="005674AB" w:rsidRPr="005F70F9" w:rsidTr="008F42A6">
        <w:trPr>
          <w:trHeight w:val="96"/>
        </w:trPr>
        <w:tc>
          <w:tcPr>
            <w:tcW w:w="480" w:type="dxa"/>
            <w:vAlign w:val="center"/>
          </w:tcPr>
          <w:p w:rsidR="005674AB" w:rsidRPr="005F70F9" w:rsidRDefault="005674AB" w:rsidP="00D65674">
            <w:pPr>
              <w:jc w:val="center"/>
              <w:rPr>
                <w:rFonts w:ascii="Calibri" w:hAnsi="Calibri" w:cs="Calibri"/>
                <w:lang w:eastAsia="pl-PL"/>
              </w:rPr>
            </w:pPr>
          </w:p>
        </w:tc>
        <w:tc>
          <w:tcPr>
            <w:tcW w:w="2634" w:type="dxa"/>
            <w:vAlign w:val="center"/>
          </w:tcPr>
          <w:p w:rsidR="005674AB" w:rsidRPr="005F70F9" w:rsidRDefault="005674AB" w:rsidP="005674AB">
            <w:pPr>
              <w:tabs>
                <w:tab w:val="left" w:pos="851"/>
              </w:tabs>
              <w:rPr>
                <w:rFonts w:ascii="Calibri" w:hAnsi="Calibri" w:cs="Calibri"/>
                <w:lang w:eastAsia="pl-PL"/>
              </w:rPr>
            </w:pPr>
          </w:p>
        </w:tc>
        <w:tc>
          <w:tcPr>
            <w:tcW w:w="3969" w:type="dxa"/>
            <w:vAlign w:val="center"/>
          </w:tcPr>
          <w:p w:rsidR="005674AB" w:rsidRPr="005F70F9" w:rsidRDefault="00932014" w:rsidP="00932014">
            <w:pPr>
              <w:tabs>
                <w:tab w:val="left" w:pos="851"/>
              </w:tabs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lang w:eastAsia="pl-PL"/>
              </w:rPr>
              <w:t xml:space="preserve">Vyvarujte se zachycení nohy při manipulaci s </w:t>
            </w:r>
            <w:r w:rsidR="00841FF6" w:rsidRPr="005F70F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(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typ</w:t>
            </w:r>
            <w:r w:rsidR="00841FF6" w:rsidRPr="005F70F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Taurus LOW/Bariatric LOW)</w:t>
            </w:r>
          </w:p>
        </w:tc>
      </w:tr>
      <w:tr w:rsidR="005674AB" w:rsidRPr="005F70F9" w:rsidTr="008F42A6">
        <w:trPr>
          <w:trHeight w:val="96"/>
        </w:trPr>
        <w:tc>
          <w:tcPr>
            <w:tcW w:w="480" w:type="dxa"/>
            <w:vAlign w:val="center"/>
          </w:tcPr>
          <w:p w:rsidR="005674AB" w:rsidRPr="005F70F9" w:rsidRDefault="005674AB" w:rsidP="00D65674">
            <w:pPr>
              <w:jc w:val="center"/>
              <w:rPr>
                <w:rFonts w:ascii="Calibri" w:hAnsi="Calibri" w:cs="Calibri"/>
                <w:lang w:eastAsia="pl-PL"/>
              </w:rPr>
            </w:pPr>
          </w:p>
        </w:tc>
        <w:tc>
          <w:tcPr>
            <w:tcW w:w="2634" w:type="dxa"/>
            <w:vAlign w:val="center"/>
          </w:tcPr>
          <w:p w:rsidR="005674AB" w:rsidRPr="005F70F9" w:rsidRDefault="005674AB" w:rsidP="005674AB">
            <w:pPr>
              <w:tabs>
                <w:tab w:val="left" w:pos="851"/>
              </w:tabs>
              <w:rPr>
                <w:rFonts w:ascii="Calibri" w:hAnsi="Calibri" w:cs="Calibri"/>
                <w:sz w:val="20"/>
                <w:lang w:eastAsia="pl-PL"/>
              </w:rPr>
            </w:pPr>
          </w:p>
        </w:tc>
        <w:tc>
          <w:tcPr>
            <w:tcW w:w="3969" w:type="dxa"/>
            <w:vAlign w:val="center"/>
          </w:tcPr>
          <w:p w:rsidR="005674AB" w:rsidRPr="005F70F9" w:rsidRDefault="00932014" w:rsidP="00932014">
            <w:pPr>
              <w:tabs>
                <w:tab w:val="left" w:pos="851"/>
              </w:tabs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lang w:eastAsia="pl-PL"/>
              </w:rPr>
              <w:t>DYNAMICKÉ MATRACE PŘIPEVNĚTE POUZE K POHYBLIVÝM ČÁSTEM RÁMU LŮŽKA</w:t>
            </w:r>
          </w:p>
        </w:tc>
      </w:tr>
      <w:tr w:rsidR="005674AB" w:rsidRPr="005F70F9" w:rsidTr="008F42A6">
        <w:trPr>
          <w:trHeight w:val="96"/>
        </w:trPr>
        <w:tc>
          <w:tcPr>
            <w:tcW w:w="480" w:type="dxa"/>
            <w:vAlign w:val="center"/>
          </w:tcPr>
          <w:p w:rsidR="005674AB" w:rsidRPr="005F70F9" w:rsidRDefault="005674AB" w:rsidP="00D65674">
            <w:pPr>
              <w:jc w:val="center"/>
              <w:rPr>
                <w:rFonts w:ascii="Calibri" w:hAnsi="Calibri" w:cs="Calibri"/>
                <w:lang w:eastAsia="pl-PL"/>
              </w:rPr>
            </w:pPr>
          </w:p>
        </w:tc>
        <w:tc>
          <w:tcPr>
            <w:tcW w:w="2634" w:type="dxa"/>
            <w:vAlign w:val="center"/>
          </w:tcPr>
          <w:p w:rsidR="005674AB" w:rsidRPr="005F70F9" w:rsidRDefault="005674AB" w:rsidP="005674AB">
            <w:pPr>
              <w:tabs>
                <w:tab w:val="left" w:pos="851"/>
              </w:tabs>
              <w:rPr>
                <w:rFonts w:ascii="Calibri" w:hAnsi="Calibri" w:cs="Calibri"/>
                <w:sz w:val="20"/>
                <w:lang w:eastAsia="pl-PL"/>
              </w:rPr>
            </w:pPr>
          </w:p>
        </w:tc>
        <w:tc>
          <w:tcPr>
            <w:tcW w:w="3969" w:type="dxa"/>
            <w:vAlign w:val="center"/>
          </w:tcPr>
          <w:p w:rsidR="005674AB" w:rsidRPr="005F70F9" w:rsidRDefault="00932014" w:rsidP="00932014">
            <w:pPr>
              <w:tabs>
                <w:tab w:val="left" w:pos="851"/>
              </w:tabs>
              <w:rPr>
                <w:rFonts w:ascii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lang w:eastAsia="pl-PL"/>
              </w:rPr>
              <w:t>POHYBLIVÁ KOLENNÍ ČÁST SLOUŽÍ POUZE KE ZDVIHNUTÍ PACIENTOVÝCH NOHOU</w:t>
            </w:r>
          </w:p>
        </w:tc>
      </w:tr>
    </w:tbl>
    <w:p w:rsidR="00BE78B2" w:rsidRPr="005F70F9" w:rsidRDefault="00C921E0" w:rsidP="00BE78B2">
      <w:pPr>
        <w:pStyle w:val="Nadpis1"/>
      </w:pPr>
      <w:r w:rsidRPr="005F70F9">
        <w:t xml:space="preserve"> </w:t>
      </w:r>
      <w:bookmarkStart w:id="10" w:name="_Toc509995309"/>
      <w:r w:rsidR="00BE40C5">
        <w:t>ČÁSTI</w:t>
      </w:r>
      <w:r w:rsidR="00AC6863">
        <w:t xml:space="preserve"> LŮŽKA</w:t>
      </w:r>
      <w:bookmarkEnd w:id="10"/>
    </w:p>
    <w:p w:rsidR="00214A7F" w:rsidRPr="00214A7F" w:rsidRDefault="00AC6863" w:rsidP="00214A7F">
      <w:pPr>
        <w:pStyle w:val="Nadpis2"/>
      </w:pPr>
      <w:bookmarkStart w:id="11" w:name="_Toc509995310"/>
      <w:bookmarkEnd w:id="1"/>
      <w:r>
        <w:t>Popis částí lůžka</w:t>
      </w:r>
      <w:bookmarkEnd w:id="11"/>
    </w:p>
    <w:p w:rsidR="002027EB" w:rsidRDefault="00214A7F" w:rsidP="002027EB">
      <w:pPr>
        <w:pStyle w:val="Bezmezer"/>
        <w:ind w:firstLine="576"/>
        <w:rPr>
          <w:color w:val="000000"/>
          <w:lang w:val="cs-CZ"/>
        </w:rPr>
      </w:pPr>
      <w:r>
        <w:rPr>
          <w:color w:val="000000"/>
          <w:lang w:val="cs-CZ"/>
        </w:rPr>
        <w:t>Obrázek znázorňuje lůžko Taurus se 4 sekcemi (nastavitelná část hlavy a nohou) a elektricky ovládaným rámem, které se skládá z následujících částí:</w:t>
      </w:r>
      <w:r w:rsidR="002027EB" w:rsidRPr="005F70F9">
        <w:rPr>
          <w:color w:val="000000"/>
          <w:lang w:val="cs-CZ"/>
        </w:rPr>
        <w:t xml:space="preserve"> </w:t>
      </w:r>
    </w:p>
    <w:p w:rsidR="00214A7F" w:rsidRDefault="00214A7F" w:rsidP="002027EB">
      <w:pPr>
        <w:pStyle w:val="Bezmezer"/>
        <w:ind w:firstLine="576"/>
        <w:rPr>
          <w:color w:val="000000"/>
          <w:lang w:val="cs-CZ"/>
        </w:rPr>
      </w:pPr>
    </w:p>
    <w:p w:rsidR="00214A7F" w:rsidRDefault="00214A7F" w:rsidP="002027EB">
      <w:pPr>
        <w:pStyle w:val="Bezmezer"/>
        <w:ind w:firstLine="576"/>
        <w:rPr>
          <w:color w:val="000000"/>
          <w:lang w:val="cs-CZ"/>
        </w:rPr>
      </w:pPr>
    </w:p>
    <w:p w:rsidR="00214A7F" w:rsidRDefault="00214A7F" w:rsidP="002027EB">
      <w:pPr>
        <w:pStyle w:val="Bezmezer"/>
        <w:ind w:firstLine="576"/>
        <w:rPr>
          <w:color w:val="000000"/>
          <w:lang w:val="cs-CZ"/>
        </w:rPr>
      </w:pPr>
    </w:p>
    <w:p w:rsidR="00214A7F" w:rsidRDefault="00214A7F" w:rsidP="002027EB">
      <w:pPr>
        <w:pStyle w:val="Bezmezer"/>
        <w:ind w:firstLine="576"/>
        <w:rPr>
          <w:color w:val="000000"/>
          <w:lang w:val="cs-CZ"/>
        </w:rPr>
      </w:pPr>
    </w:p>
    <w:p w:rsidR="00214A7F" w:rsidRDefault="00214A7F" w:rsidP="002027EB">
      <w:pPr>
        <w:pStyle w:val="Bezmezer"/>
        <w:ind w:firstLine="576"/>
        <w:rPr>
          <w:color w:val="000000"/>
          <w:lang w:val="cs-CZ"/>
        </w:rPr>
      </w:pPr>
    </w:p>
    <w:p w:rsidR="00214A7F" w:rsidRPr="005F70F9" w:rsidRDefault="00214A7F" w:rsidP="002027EB">
      <w:pPr>
        <w:pStyle w:val="Bezmezer"/>
        <w:ind w:firstLine="576"/>
        <w:rPr>
          <w:color w:val="000000"/>
          <w:lang w:val="cs-CZ"/>
        </w:rPr>
      </w:pPr>
    </w:p>
    <w:p w:rsidR="00683339" w:rsidRPr="005F70F9" w:rsidRDefault="00683339" w:rsidP="00655629">
      <w:pPr>
        <w:pStyle w:val="Bezmezer"/>
        <w:rPr>
          <w:color w:val="FF0000"/>
          <w:lang w:val="cs-CZ"/>
        </w:rPr>
      </w:pPr>
    </w:p>
    <w:p w:rsidR="001308DB" w:rsidRPr="005F70F9" w:rsidRDefault="007E29B7" w:rsidP="001308DB">
      <w:pPr>
        <w:tabs>
          <w:tab w:val="left" w:pos="2235"/>
        </w:tabs>
        <w:jc w:val="center"/>
        <w:rPr>
          <w:rFonts w:ascii="Calibri" w:hAnsi="Calibri" w:cs="Calibri"/>
          <w:color w:val="FF0000"/>
        </w:rPr>
      </w:pPr>
      <w:r w:rsidRPr="005F70F9">
        <w:rPr>
          <w:noProof/>
          <w:color w:val="FF0000"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1FF394E5" wp14:editId="5EA3DACC">
                <wp:simplePos x="0" y="0"/>
                <wp:positionH relativeFrom="column">
                  <wp:posOffset>-3175</wp:posOffset>
                </wp:positionH>
                <wp:positionV relativeFrom="paragraph">
                  <wp:posOffset>172085</wp:posOffset>
                </wp:positionV>
                <wp:extent cx="4428065" cy="3051574"/>
                <wp:effectExtent l="0" t="0" r="10795" b="15875"/>
                <wp:wrapNone/>
                <wp:docPr id="122" name="Grupa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8065" cy="3051574"/>
                          <a:chOff x="0" y="0"/>
                          <a:chExt cx="4428065" cy="3051574"/>
                        </a:xfrm>
                      </wpg:grpSpPr>
                      <pic:pic xmlns:pic="http://schemas.openxmlformats.org/drawingml/2006/picture">
                        <pic:nvPicPr>
                          <pic:cNvPr id="13" name="Obraz 13" descr="C:\Users\Rafał\Desktop\Bez tytułu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393" y="0"/>
                            <a:ext cx="3800475" cy="281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6" name="Prostokąt zaokrąglony 276"/>
                        <wps:cNvSpPr>
                          <a:spLocks noChangeArrowheads="1"/>
                        </wps:cNvSpPr>
                        <wps:spPr bwMode="auto">
                          <a:xfrm>
                            <a:off x="3699350" y="2067324"/>
                            <a:ext cx="542925" cy="9842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Łącznik prosty ze strzałką 261"/>
                        <wps:cNvCnPr>
                          <a:cxnSpLocks noChangeShapeType="1"/>
                        </wps:cNvCnPr>
                        <wps:spPr bwMode="auto">
                          <a:xfrm>
                            <a:off x="962061" y="675772"/>
                            <a:ext cx="47706" cy="3666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Łącznik prosty ze strzałką 288"/>
                        <wps:cNvCnPr>
                          <a:cxnSpLocks noChangeShapeType="1"/>
                        </wps:cNvCnPr>
                        <wps:spPr bwMode="auto">
                          <a:xfrm>
                            <a:off x="516834" y="747422"/>
                            <a:ext cx="64576" cy="5579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Łącznik prosty ze strzałką 28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896190" y="1717256"/>
                            <a:ext cx="477202" cy="7557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Łącznik prosty ze strzałką 273"/>
                        <wps:cNvCnPr>
                          <a:cxnSpLocks noChangeShapeType="1"/>
                        </wps:cNvCnPr>
                        <wps:spPr bwMode="auto">
                          <a:xfrm>
                            <a:off x="1502796" y="596347"/>
                            <a:ext cx="190694" cy="9920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Łącznik prosty ze strzałką 28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838615" y="1311965"/>
                            <a:ext cx="331648" cy="95834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Łącznik prosty ze strzałką 259"/>
                        <wps:cNvCnPr>
                          <a:cxnSpLocks noChangeShapeType="1"/>
                        </wps:cNvCnPr>
                        <wps:spPr bwMode="auto">
                          <a:xfrm>
                            <a:off x="214685" y="1932167"/>
                            <a:ext cx="269758" cy="25984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Łącznik prosty ze strzałką 266"/>
                        <wps:cNvCnPr>
                          <a:cxnSpLocks noChangeShapeType="1"/>
                        </wps:cNvCnPr>
                        <wps:spPr bwMode="auto">
                          <a:xfrm>
                            <a:off x="2456953" y="326003"/>
                            <a:ext cx="310100" cy="115807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Łącznik prosty ze strzałką 26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09815" y="2154803"/>
                            <a:ext cx="655983" cy="4850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Schemat blokowy: łącznik 22"/>
                        <wps:cNvSpPr/>
                        <wps:spPr>
                          <a:xfrm>
                            <a:off x="373711" y="508883"/>
                            <a:ext cx="258312" cy="240026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96A38" w:rsidRPr="00F4748D" w:rsidRDefault="00896A38" w:rsidP="00683339">
                              <w:pP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2</w:t>
                              </w:r>
                            </w:p>
                            <w:p w:rsidR="00896A38" w:rsidRDefault="00896A38" w:rsidP="00683339"/>
                          </w:txbxContent>
                        </wps:txbx>
                        <wps:bodyPr rot="0" spcFirstLastPara="0" vertOverflow="overflow" horzOverflow="overflow" vert="horz" wrap="square" lIns="36000" tIns="1800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Schemat blokowy: łącznik 25"/>
                        <wps:cNvSpPr/>
                        <wps:spPr>
                          <a:xfrm>
                            <a:off x="0" y="1717481"/>
                            <a:ext cx="258312" cy="240026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96A38" w:rsidRPr="00F4748D" w:rsidRDefault="00896A38" w:rsidP="00683339">
                              <w:pP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4</w:t>
                              </w:r>
                            </w:p>
                            <w:p w:rsidR="00896A38" w:rsidRDefault="00896A38" w:rsidP="00683339"/>
                          </w:txbxContent>
                        </wps:txbx>
                        <wps:bodyPr rot="0" spcFirstLastPara="0" vertOverflow="overflow" horzOverflow="overflow" vert="horz" wrap="square" lIns="36000" tIns="1800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Schemat blokowy: łącznik 39"/>
                        <wps:cNvSpPr/>
                        <wps:spPr>
                          <a:xfrm>
                            <a:off x="811033" y="437321"/>
                            <a:ext cx="258312" cy="240026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96A38" w:rsidRPr="00F4748D" w:rsidRDefault="00896A38" w:rsidP="00665690">
                              <w:pP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12</w:t>
                              </w:r>
                            </w:p>
                            <w:p w:rsidR="00896A38" w:rsidRDefault="00896A38" w:rsidP="00665690"/>
                          </w:txbxContent>
                        </wps:txbx>
                        <wps:bodyPr rot="0" spcFirstLastPara="0" vertOverflow="overflow" horzOverflow="overflow" vert="horz" wrap="square" lIns="36000" tIns="1800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Schemat blokowy: łącznik 51"/>
                        <wps:cNvSpPr/>
                        <wps:spPr>
                          <a:xfrm>
                            <a:off x="1359673" y="349857"/>
                            <a:ext cx="258312" cy="240026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96A38" w:rsidRPr="00F4748D" w:rsidRDefault="00896A38" w:rsidP="00665690">
                              <w:pP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9</w:t>
                              </w:r>
                            </w:p>
                            <w:p w:rsidR="00896A38" w:rsidRDefault="00896A38" w:rsidP="00665690"/>
                          </w:txbxContent>
                        </wps:txbx>
                        <wps:bodyPr rot="0" spcFirstLastPara="0" vertOverflow="overflow" horzOverflow="overflow" vert="horz" wrap="square" lIns="36000" tIns="1800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" name="Schemat blokowy: łącznik 1385"/>
                        <wps:cNvSpPr/>
                        <wps:spPr>
                          <a:xfrm>
                            <a:off x="2297927" y="87464"/>
                            <a:ext cx="258312" cy="240026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96A38" w:rsidRPr="00F4748D" w:rsidRDefault="00896A38" w:rsidP="00665690">
                              <w:pP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10</w:t>
                              </w:r>
                            </w:p>
                            <w:p w:rsidR="00896A38" w:rsidRDefault="00896A38" w:rsidP="00665690"/>
                          </w:txbxContent>
                        </wps:txbx>
                        <wps:bodyPr rot="0" spcFirstLastPara="0" vertOverflow="overflow" horzOverflow="overflow" vert="horz" wrap="square" lIns="36000" tIns="1800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Schemat blokowy: łącznik 1393"/>
                        <wps:cNvSpPr/>
                        <wps:spPr>
                          <a:xfrm>
                            <a:off x="1637968" y="2600076"/>
                            <a:ext cx="258312" cy="240026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96A38" w:rsidRPr="00F4748D" w:rsidRDefault="00896A38" w:rsidP="00665690">
                              <w:pP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8</w:t>
                              </w:r>
                            </w:p>
                            <w:p w:rsidR="00896A38" w:rsidRDefault="00896A38" w:rsidP="00665690"/>
                          </w:txbxContent>
                        </wps:txbx>
                        <wps:bodyPr rot="0" spcFirstLastPara="0" vertOverflow="overflow" horzOverflow="overflow" vert="horz" wrap="square" lIns="36000" tIns="1800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" name="Schemat blokowy: łącznik 1394"/>
                        <wps:cNvSpPr/>
                        <wps:spPr>
                          <a:xfrm>
                            <a:off x="2274073" y="2472855"/>
                            <a:ext cx="258312" cy="240026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96A38" w:rsidRPr="00F4748D" w:rsidRDefault="00896A38" w:rsidP="00665690">
                              <w:pP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5</w:t>
                              </w:r>
                            </w:p>
                            <w:p w:rsidR="00896A38" w:rsidRDefault="00896A38" w:rsidP="00665690"/>
                          </w:txbxContent>
                        </wps:txbx>
                        <wps:bodyPr rot="0" spcFirstLastPara="0" vertOverflow="overflow" horzOverflow="overflow" vert="horz" wrap="square" lIns="36000" tIns="1800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6" name="Schemat blokowy: łącznik 1406"/>
                        <wps:cNvSpPr/>
                        <wps:spPr>
                          <a:xfrm>
                            <a:off x="3085106" y="2258170"/>
                            <a:ext cx="258312" cy="240026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96A38" w:rsidRPr="00F4748D" w:rsidRDefault="00896A38" w:rsidP="00665690">
                              <w:pP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6</w:t>
                              </w:r>
                            </w:p>
                            <w:p w:rsidR="00896A38" w:rsidRDefault="00896A38" w:rsidP="00665690"/>
                          </w:txbxContent>
                        </wps:txbx>
                        <wps:bodyPr rot="0" spcFirstLastPara="0" vertOverflow="overflow" horzOverflow="overflow" vert="horz" wrap="square" lIns="36000" tIns="1800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7" name="Schemat blokowy: łącznik 1407"/>
                        <wps:cNvSpPr/>
                        <wps:spPr>
                          <a:xfrm>
                            <a:off x="4169753" y="1884459"/>
                            <a:ext cx="258312" cy="240026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96A38" w:rsidRPr="00F4748D" w:rsidRDefault="00896A38" w:rsidP="00665690">
                              <w:pP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7</w:t>
                              </w:r>
                            </w:p>
                            <w:p w:rsidR="00896A38" w:rsidRDefault="00896A38" w:rsidP="00665690"/>
                          </w:txbxContent>
                        </wps:txbx>
                        <wps:bodyPr rot="0" spcFirstLastPara="0" vertOverflow="overflow" horzOverflow="overflow" vert="horz" wrap="square" lIns="36000" tIns="1800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Łącznik prosty ze strzałką 64"/>
                        <wps:cNvCnPr>
                          <a:cxnSpLocks noChangeShapeType="1"/>
                        </wps:cNvCnPr>
                        <wps:spPr bwMode="auto">
                          <a:xfrm flipH="1">
                            <a:off x="3784820" y="588396"/>
                            <a:ext cx="139065" cy="3105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Schemat blokowy: łącznik 117"/>
                        <wps:cNvSpPr/>
                        <wps:spPr>
                          <a:xfrm>
                            <a:off x="3864333" y="365760"/>
                            <a:ext cx="258312" cy="240026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96A38" w:rsidRPr="00F4748D" w:rsidRDefault="00896A38" w:rsidP="00DC661D">
                              <w:pP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3</w:t>
                              </w:r>
                            </w:p>
                            <w:p w:rsidR="00896A38" w:rsidRDefault="00896A38" w:rsidP="00DC661D"/>
                          </w:txbxContent>
                        </wps:txbx>
                        <wps:bodyPr rot="0" spcFirstLastPara="0" vertOverflow="overflow" horzOverflow="overflow" vert="horz" wrap="square" lIns="36000" tIns="1800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Łącznik prosty ze strzałką 118"/>
                        <wps:cNvCnPr>
                          <a:cxnSpLocks noChangeShapeType="1"/>
                        </wps:cNvCnPr>
                        <wps:spPr bwMode="auto">
                          <a:xfrm flipH="1">
                            <a:off x="3434963" y="230587"/>
                            <a:ext cx="139065" cy="3105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Schemat blokowy: łącznik 120"/>
                        <wps:cNvSpPr/>
                        <wps:spPr>
                          <a:xfrm>
                            <a:off x="3514476" y="0"/>
                            <a:ext cx="258312" cy="240026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96A38" w:rsidRPr="00F4748D" w:rsidRDefault="00896A38" w:rsidP="00DC661D">
                              <w:pP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1</w:t>
                              </w:r>
                            </w:p>
                            <w:p w:rsidR="00896A38" w:rsidRDefault="00896A38" w:rsidP="00DC661D"/>
                          </w:txbxContent>
                        </wps:txbx>
                        <wps:bodyPr rot="0" spcFirstLastPara="0" vertOverflow="overflow" horzOverflow="overflow" vert="horz" wrap="square" lIns="36000" tIns="1800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FF394E5" id="Grupa 122" o:spid="_x0000_s1054" style="position:absolute;left:0;text-align:left;margin-left:-.25pt;margin-top:13.55pt;width:348.65pt;height:240.3pt;z-index:251675136;mso-width-relative:margin" coordsize="44280,305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">
                <v:shape id="Obraz 13" o:spid="_x0000_s1055" type="#_x0000_t75" style="position:absolute;left:2623;width:38005;height:28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">
                  <v:imagedata r:id="rId26" o:title="Bez tytułu"/>
                </v:shape>
                <v:roundrect id="Prostokąt zaokrąglony 276" o:spid="_x0000_s1056" style="position:absolute;left:36993;top:20673;width:5429;height:984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">
                  <v:fill opacity="0"/>
                </v:roundrect>
                <v:shape id="Łącznik prosty ze strzałką 261" o:spid="_x0000_s1057" type="#_x0000_t32" style="position:absolute;left:9620;top:6757;width:477;height:36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">
                  <v:stroke endarrow="block"/>
                </v:shape>
                <v:shape id="Łącznik prosty ze strzałką 288" o:spid="_x0000_s1058" type="#_x0000_t32" style="position:absolute;left:5168;top:7474;width:646;height:55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">
                  <v:stroke endarrow="block"/>
                </v:shape>
                <v:shape id="Łącznik prosty ze strzałką 286" o:spid="_x0000_s1059" type="#_x0000_t32" style="position:absolute;left:18961;top:17172;width:4772;height:755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">
                  <v:stroke endarrow="block"/>
                </v:shape>
                <v:shape id="Łącznik prosty ze strzałką 273" o:spid="_x0000_s1060" type="#_x0000_t32" style="position:absolute;left:15027;top:5963;width:1907;height:99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">
                  <v:stroke endarrow="block"/>
                </v:shape>
                <v:shape id="Łącznik prosty ze strzałką 285" o:spid="_x0000_s1061" type="#_x0000_t32" style="position:absolute;left:28386;top:13119;width:3316;height:958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">
                  <v:stroke endarrow="block"/>
                </v:shape>
                <v:shape id="Łącznik prosty ze strzałką 259" o:spid="_x0000_s1062" type="#_x0000_t32" style="position:absolute;left:2146;top:19321;width:2698;height:25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">
                  <v:stroke endarrow="block"/>
                </v:shape>
                <v:shape id="Łącznik prosty ze strzałką 266" o:spid="_x0000_s1063" type="#_x0000_t32" style="position:absolute;left:24569;top:3260;width:3101;height:115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">
                  <v:stroke endarrow="block"/>
                </v:shape>
                <v:shape id="Łącznik prosty ze strzałką 265" o:spid="_x0000_s1064" type="#_x0000_t32" style="position:absolute;left:10098;top:21548;width:6559;height:485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">
                  <v:stroke endarrow="block"/>
                </v:shape>
                <v:shape id="Schemat blokowy: łącznik 22" o:spid="_x0000_s1065" type="#_x0000_t120" style="position:absolute;left:3737;top:5088;width:2583;height:240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" filled="f" strokecolor="black [3213]" strokeweight="1pt">
                  <v:stroke joinstyle="miter"/>
                  <v:textbox inset="1mm,.5mm,0,0">
                    <w:txbxContent>
                      <w:p w:rsidR="00896A38" w:rsidRPr="00F4748D" w:rsidRDefault="00896A38" w:rsidP="00683339">
                        <w:pP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2</w:t>
                        </w:r>
                      </w:p>
                      <w:p w:rsidR="00896A38" w:rsidRDefault="00896A38" w:rsidP="00683339"/>
                    </w:txbxContent>
                  </v:textbox>
                </v:shape>
                <v:shape id="Schemat blokowy: łącznik 25" o:spid="_x0000_s1066" type="#_x0000_t120" style="position:absolute;top:17174;width:2583;height:240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" filled="f" strokecolor="black [3213]" strokeweight="1pt">
                  <v:stroke joinstyle="miter"/>
                  <v:textbox inset="1mm,.5mm,0,0">
                    <w:txbxContent>
                      <w:p w:rsidR="00896A38" w:rsidRPr="00F4748D" w:rsidRDefault="00896A38" w:rsidP="00683339">
                        <w:pP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4</w:t>
                        </w:r>
                      </w:p>
                      <w:p w:rsidR="00896A38" w:rsidRDefault="00896A38" w:rsidP="00683339"/>
                    </w:txbxContent>
                  </v:textbox>
                </v:shape>
                <v:shape id="Schemat blokowy: łącznik 39" o:spid="_x0000_s1067" type="#_x0000_t120" style="position:absolute;left:8110;top:4373;width:2583;height:240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" filled="f" strokecolor="black [3213]" strokeweight="1pt">
                  <v:stroke joinstyle="miter"/>
                  <v:textbox inset="1mm,.5mm,0,0">
                    <w:txbxContent>
                      <w:p w:rsidR="00896A38" w:rsidRPr="00F4748D" w:rsidRDefault="00896A38" w:rsidP="00665690">
                        <w:pP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12</w:t>
                        </w:r>
                      </w:p>
                      <w:p w:rsidR="00896A38" w:rsidRDefault="00896A38" w:rsidP="00665690"/>
                    </w:txbxContent>
                  </v:textbox>
                </v:shape>
                <v:shape id="Schemat blokowy: łącznik 51" o:spid="_x0000_s1068" type="#_x0000_t120" style="position:absolute;left:13596;top:3498;width:2583;height:240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" filled="f" strokecolor="black [3213]" strokeweight="1pt">
                  <v:stroke joinstyle="miter"/>
                  <v:textbox inset="1mm,.5mm,0,0">
                    <w:txbxContent>
                      <w:p w:rsidR="00896A38" w:rsidRPr="00F4748D" w:rsidRDefault="00896A38" w:rsidP="00665690">
                        <w:pP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9</w:t>
                        </w:r>
                      </w:p>
                      <w:p w:rsidR="00896A38" w:rsidRDefault="00896A38" w:rsidP="00665690"/>
                    </w:txbxContent>
                  </v:textbox>
                </v:shape>
                <v:shape id="Schemat blokowy: łącznik 1385" o:spid="_x0000_s1069" type="#_x0000_t120" style="position:absolute;left:22979;top:874;width:2583;height:240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" filled="f" strokecolor="black [3213]" strokeweight="1pt">
                  <v:stroke joinstyle="miter"/>
                  <v:textbox inset="1mm,.5mm,0,0">
                    <w:txbxContent>
                      <w:p w:rsidR="00896A38" w:rsidRPr="00F4748D" w:rsidRDefault="00896A38" w:rsidP="00665690">
                        <w:pP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10</w:t>
                        </w:r>
                      </w:p>
                      <w:p w:rsidR="00896A38" w:rsidRDefault="00896A38" w:rsidP="00665690"/>
                    </w:txbxContent>
                  </v:textbox>
                </v:shape>
                <v:shape id="Schemat blokowy: łącznik 1393" o:spid="_x0000_s1070" type="#_x0000_t120" style="position:absolute;left:16379;top:26000;width:2583;height:240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" filled="f" strokecolor="black [3213]" strokeweight="1pt">
                  <v:stroke joinstyle="miter"/>
                  <v:textbox inset="1mm,.5mm,0,0">
                    <w:txbxContent>
                      <w:p w:rsidR="00896A38" w:rsidRPr="00F4748D" w:rsidRDefault="00896A38" w:rsidP="00665690">
                        <w:pP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8</w:t>
                        </w:r>
                      </w:p>
                      <w:p w:rsidR="00896A38" w:rsidRDefault="00896A38" w:rsidP="00665690"/>
                    </w:txbxContent>
                  </v:textbox>
                </v:shape>
                <v:shape id="Schemat blokowy: łącznik 1394" o:spid="_x0000_s1071" type="#_x0000_t120" style="position:absolute;left:22740;top:24728;width:2583;height:240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" filled="f" strokecolor="black [3213]" strokeweight="1pt">
                  <v:stroke joinstyle="miter"/>
                  <v:textbox inset="1mm,.5mm,0,0">
                    <w:txbxContent>
                      <w:p w:rsidR="00896A38" w:rsidRPr="00F4748D" w:rsidRDefault="00896A38" w:rsidP="00665690">
                        <w:pP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5</w:t>
                        </w:r>
                      </w:p>
                      <w:p w:rsidR="00896A38" w:rsidRDefault="00896A38" w:rsidP="00665690"/>
                    </w:txbxContent>
                  </v:textbox>
                </v:shape>
                <v:shape id="Schemat blokowy: łącznik 1406" o:spid="_x0000_s1072" type="#_x0000_t120" style="position:absolute;left:30851;top:22581;width:2583;height:240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" filled="f" strokecolor="black [3213]" strokeweight="1pt">
                  <v:stroke joinstyle="miter"/>
                  <v:textbox inset="1mm,.5mm,0,0">
                    <w:txbxContent>
                      <w:p w:rsidR="00896A38" w:rsidRPr="00F4748D" w:rsidRDefault="00896A38" w:rsidP="00665690">
                        <w:pP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6</w:t>
                        </w:r>
                      </w:p>
                      <w:p w:rsidR="00896A38" w:rsidRDefault="00896A38" w:rsidP="00665690"/>
                    </w:txbxContent>
                  </v:textbox>
                </v:shape>
                <v:shape id="Schemat blokowy: łącznik 1407" o:spid="_x0000_s1073" type="#_x0000_t120" style="position:absolute;left:41697;top:18844;width:2583;height:240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" filled="f" strokecolor="black [3213]" strokeweight="1pt">
                  <v:stroke joinstyle="miter"/>
                  <v:textbox inset="1mm,.5mm,0,0">
                    <w:txbxContent>
                      <w:p w:rsidR="00896A38" w:rsidRPr="00F4748D" w:rsidRDefault="00896A38" w:rsidP="00665690">
                        <w:pP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7</w:t>
                        </w:r>
                      </w:p>
                      <w:p w:rsidR="00896A38" w:rsidRDefault="00896A38" w:rsidP="00665690"/>
                    </w:txbxContent>
                  </v:textbox>
                </v:shape>
                <v:shape id="Łącznik prosty ze strzałką 64" o:spid="_x0000_s1074" type="#_x0000_t32" style="position:absolute;left:37848;top:5883;width:1390;height:310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">
                  <v:stroke endarrow="block"/>
                </v:shape>
                <v:shape id="Schemat blokowy: łącznik 117" o:spid="_x0000_s1075" type="#_x0000_t120" style="position:absolute;left:38643;top:3657;width:2583;height:240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" filled="f" strokecolor="black [3213]" strokeweight="1pt">
                  <v:stroke joinstyle="miter"/>
                  <v:textbox inset="1mm,.5mm,0,0">
                    <w:txbxContent>
                      <w:p w:rsidR="00896A38" w:rsidRPr="00F4748D" w:rsidRDefault="00896A38" w:rsidP="00DC661D">
                        <w:pP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3</w:t>
                        </w:r>
                      </w:p>
                      <w:p w:rsidR="00896A38" w:rsidRDefault="00896A38" w:rsidP="00DC661D"/>
                    </w:txbxContent>
                  </v:textbox>
                </v:shape>
                <v:shape id="Łącznik prosty ze strzałką 118" o:spid="_x0000_s1076" type="#_x0000_t32" style="position:absolute;left:34349;top:2305;width:1391;height:310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">
                  <v:stroke endarrow="block"/>
                </v:shape>
                <v:shape id="Schemat blokowy: łącznik 120" o:spid="_x0000_s1077" type="#_x0000_t120" style="position:absolute;left:35144;width:2583;height:240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" filled="f" strokecolor="black [3213]" strokeweight="1pt">
                  <v:stroke joinstyle="miter"/>
                  <v:textbox inset="1mm,.5mm,0,0">
                    <w:txbxContent>
                      <w:p w:rsidR="00896A38" w:rsidRPr="00F4748D" w:rsidRDefault="00896A38" w:rsidP="00DC661D">
                        <w:pP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1</w:t>
                        </w:r>
                      </w:p>
                      <w:p w:rsidR="00896A38" w:rsidRDefault="00896A38" w:rsidP="00DC661D"/>
                    </w:txbxContent>
                  </v:textbox>
                </v:shape>
              </v:group>
            </w:pict>
          </mc:Fallback>
        </mc:AlternateContent>
      </w:r>
    </w:p>
    <w:p w:rsidR="001308DB" w:rsidRPr="005F70F9" w:rsidRDefault="001308DB" w:rsidP="001308DB">
      <w:pPr>
        <w:tabs>
          <w:tab w:val="left" w:pos="2235"/>
        </w:tabs>
        <w:jc w:val="both"/>
        <w:rPr>
          <w:rFonts w:ascii="Calibri" w:hAnsi="Calibri" w:cs="Calibri"/>
          <w:color w:val="FF0000"/>
        </w:rPr>
      </w:pPr>
    </w:p>
    <w:p w:rsidR="001308DB" w:rsidRPr="005F70F9" w:rsidRDefault="001308DB" w:rsidP="001308DB">
      <w:pPr>
        <w:tabs>
          <w:tab w:val="left" w:pos="2235"/>
        </w:tabs>
        <w:jc w:val="both"/>
        <w:rPr>
          <w:rFonts w:ascii="Calibri" w:hAnsi="Calibri" w:cs="Calibri"/>
          <w:color w:val="FF0000"/>
        </w:rPr>
      </w:pPr>
    </w:p>
    <w:p w:rsidR="001308DB" w:rsidRPr="005F70F9" w:rsidRDefault="001308DB" w:rsidP="001308DB">
      <w:pPr>
        <w:tabs>
          <w:tab w:val="left" w:pos="2235"/>
        </w:tabs>
        <w:jc w:val="both"/>
        <w:rPr>
          <w:rFonts w:ascii="Calibri" w:hAnsi="Calibri" w:cs="Calibri"/>
          <w:color w:val="FF0000"/>
        </w:rPr>
      </w:pPr>
    </w:p>
    <w:p w:rsidR="001308DB" w:rsidRPr="005F70F9" w:rsidRDefault="001308DB" w:rsidP="001308DB">
      <w:pPr>
        <w:tabs>
          <w:tab w:val="left" w:pos="2235"/>
        </w:tabs>
        <w:jc w:val="both"/>
        <w:rPr>
          <w:rFonts w:ascii="Calibri" w:hAnsi="Calibri" w:cs="Calibri"/>
          <w:color w:val="FF0000"/>
        </w:rPr>
      </w:pPr>
    </w:p>
    <w:p w:rsidR="001308DB" w:rsidRPr="005F70F9" w:rsidRDefault="001308DB" w:rsidP="001308DB">
      <w:pPr>
        <w:tabs>
          <w:tab w:val="left" w:pos="2235"/>
        </w:tabs>
        <w:jc w:val="both"/>
        <w:rPr>
          <w:rFonts w:ascii="Calibri" w:hAnsi="Calibri" w:cs="Calibri"/>
          <w:color w:val="FF0000"/>
        </w:rPr>
      </w:pPr>
    </w:p>
    <w:p w:rsidR="001308DB" w:rsidRPr="005F70F9" w:rsidRDefault="001308DB" w:rsidP="001308DB">
      <w:pPr>
        <w:tabs>
          <w:tab w:val="left" w:pos="2235"/>
        </w:tabs>
        <w:jc w:val="both"/>
        <w:rPr>
          <w:rFonts w:ascii="Calibri" w:hAnsi="Calibri" w:cs="Calibri"/>
          <w:color w:val="FF0000"/>
        </w:rPr>
      </w:pPr>
    </w:p>
    <w:p w:rsidR="00EC288C" w:rsidRPr="005F70F9" w:rsidRDefault="007E29B7" w:rsidP="001308DB">
      <w:pPr>
        <w:tabs>
          <w:tab w:val="left" w:pos="2235"/>
        </w:tabs>
        <w:jc w:val="both"/>
        <w:rPr>
          <w:rFonts w:ascii="Calibri" w:hAnsi="Calibri" w:cs="Calibri"/>
          <w:color w:val="FF0000"/>
        </w:rPr>
      </w:pPr>
      <w:r w:rsidRPr="005F70F9">
        <w:rPr>
          <w:rFonts w:ascii="Calibri" w:hAnsi="Calibri" w:cs="Calibri"/>
          <w:noProof/>
          <w:color w:val="FF0000"/>
          <w:lang w:eastAsia="cs-CZ"/>
        </w:rPr>
        <w:drawing>
          <wp:anchor distT="0" distB="0" distL="114300" distR="114300" simplePos="0" relativeHeight="251677184" behindDoc="0" locked="0" layoutInCell="1" allowOverlap="1" wp14:anchorId="3F20356E" wp14:editId="51AE9334">
            <wp:simplePos x="0" y="0"/>
            <wp:positionH relativeFrom="column">
              <wp:posOffset>3784006</wp:posOffset>
            </wp:positionH>
            <wp:positionV relativeFrom="paragraph">
              <wp:posOffset>271614</wp:posOffset>
            </wp:positionV>
            <wp:extent cx="357570" cy="946785"/>
            <wp:effectExtent l="0" t="0" r="4445" b="5715"/>
            <wp:wrapNone/>
            <wp:docPr id="277" name="Obraz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Obraz 277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9" r="19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70" cy="94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88C" w:rsidRPr="005F70F9" w:rsidRDefault="00EC288C" w:rsidP="001308DB">
      <w:pPr>
        <w:tabs>
          <w:tab w:val="left" w:pos="2235"/>
        </w:tabs>
        <w:jc w:val="both"/>
        <w:rPr>
          <w:rFonts w:ascii="Calibri" w:hAnsi="Calibri" w:cs="Calibri"/>
          <w:color w:val="FF0000"/>
        </w:rPr>
      </w:pPr>
    </w:p>
    <w:p w:rsidR="00EC288C" w:rsidRPr="005F70F9" w:rsidRDefault="00EC288C" w:rsidP="001308DB">
      <w:pPr>
        <w:tabs>
          <w:tab w:val="left" w:pos="2235"/>
        </w:tabs>
        <w:jc w:val="both"/>
        <w:rPr>
          <w:rFonts w:ascii="Calibri" w:hAnsi="Calibri" w:cs="Calibri"/>
          <w:color w:val="FF0000"/>
        </w:rPr>
      </w:pPr>
    </w:p>
    <w:p w:rsidR="001308DB" w:rsidRPr="005F70F9" w:rsidRDefault="001308DB" w:rsidP="001308DB">
      <w:pPr>
        <w:tabs>
          <w:tab w:val="left" w:pos="2235"/>
        </w:tabs>
        <w:jc w:val="both"/>
        <w:rPr>
          <w:rFonts w:ascii="Calibri" w:hAnsi="Calibri" w:cs="Calibri"/>
          <w:color w:val="FF0000"/>
        </w:rPr>
      </w:pPr>
    </w:p>
    <w:p w:rsidR="00DA6D6C" w:rsidRPr="005F70F9" w:rsidRDefault="007E29B7" w:rsidP="001308DB">
      <w:pPr>
        <w:tabs>
          <w:tab w:val="left" w:pos="2235"/>
        </w:tabs>
        <w:jc w:val="both"/>
        <w:rPr>
          <w:rFonts w:ascii="Calibri" w:hAnsi="Calibri" w:cs="Calibri"/>
          <w:color w:val="FF0000"/>
        </w:rPr>
      </w:pPr>
      <w:r w:rsidRPr="005F70F9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375D16FB" wp14:editId="0947643E">
                <wp:simplePos x="0" y="0"/>
                <wp:positionH relativeFrom="column">
                  <wp:posOffset>-95250</wp:posOffset>
                </wp:positionH>
                <wp:positionV relativeFrom="paragraph">
                  <wp:posOffset>68580</wp:posOffset>
                </wp:positionV>
                <wp:extent cx="4567555" cy="635"/>
                <wp:effectExtent l="0" t="0" r="4445" b="0"/>
                <wp:wrapNone/>
                <wp:docPr id="295" name="Pole tekstow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75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6A38" w:rsidRPr="002027EB" w:rsidRDefault="00896A38" w:rsidP="002027EB">
                            <w:pPr>
                              <w:pStyle w:val="Titulek"/>
                              <w:jc w:val="center"/>
                              <w:rPr>
                                <w:rFonts w:cstheme="minorHAnsi"/>
                                <w:noProof/>
                                <w:color w:val="1F3864" w:themeColor="accent5" w:themeShade="80"/>
                                <w:sz w:val="16"/>
                              </w:rPr>
                            </w:pPr>
                            <w:r>
                              <w:rPr>
                                <w:rFonts w:cstheme="minorHAnsi"/>
                                <w:color w:val="1F3864" w:themeColor="accent5" w:themeShade="80"/>
                                <w:szCs w:val="20"/>
                                <w:shd w:val="clear" w:color="auto" w:fill="FFFFFF"/>
                              </w:rPr>
                              <w:t>Obrázek</w:t>
                            </w:r>
                            <w:r w:rsidRPr="009A4709">
                              <w:rPr>
                                <w:rFonts w:cstheme="minorHAnsi"/>
                                <w:color w:val="1F3864" w:themeColor="accent5" w:themeShade="80"/>
                                <w:szCs w:val="20"/>
                                <w:shd w:val="clear" w:color="auto" w:fill="FFFFFF"/>
                              </w:rPr>
                              <w:t xml:space="preserve"> 1. </w:t>
                            </w:r>
                            <w:r>
                              <w:rPr>
                                <w:rFonts w:cstheme="minorHAnsi"/>
                                <w:color w:val="1F3864" w:themeColor="accent5" w:themeShade="80"/>
                                <w:szCs w:val="20"/>
                                <w:shd w:val="clear" w:color="auto" w:fill="FFFFFF"/>
                              </w:rPr>
                              <w:t>Seznam částí lůžka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5D16FB" id="_x0000_t202" coordsize="21600,21600" o:spt="202" path="m,l,21600r21600,l21600,xe">
                <v:stroke joinstyle="miter"/>
                <v:path gradientshapeok="t" o:connecttype="rect"/>
              </v:shapetype>
              <v:shape id="Pole tekstowe 295" o:spid="_x0000_s1078" type="#_x0000_t202" style="position:absolute;left:0;text-align:left;margin-left:-7.5pt;margin-top:5.4pt;width:359.65pt;height:.05pt;z-index:2515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" stroked="f">
                <v:textbox style="mso-fit-shape-to-text:t" inset="0,0,0,0">
                  <w:txbxContent>
                    <w:p w:rsidR="00896A38" w:rsidRPr="002027EB" w:rsidRDefault="00896A38" w:rsidP="002027EB">
                      <w:pPr>
                        <w:pStyle w:val="Titulek"/>
                        <w:jc w:val="center"/>
                        <w:rPr>
                          <w:rFonts w:cstheme="minorHAnsi"/>
                          <w:noProof/>
                          <w:color w:val="1F3864" w:themeColor="accent5" w:themeShade="80"/>
                          <w:sz w:val="16"/>
                        </w:rPr>
                      </w:pPr>
                      <w:r>
                        <w:rPr>
                          <w:rFonts w:cstheme="minorHAnsi"/>
                          <w:color w:val="1F3864" w:themeColor="accent5" w:themeShade="80"/>
                          <w:szCs w:val="20"/>
                          <w:shd w:val="clear" w:color="auto" w:fill="FFFFFF"/>
                        </w:rPr>
                        <w:t>Obrázek</w:t>
                      </w:r>
                      <w:r w:rsidRPr="009A4709">
                        <w:rPr>
                          <w:rFonts w:cstheme="minorHAnsi"/>
                          <w:color w:val="1F3864" w:themeColor="accent5" w:themeShade="80"/>
                          <w:szCs w:val="20"/>
                          <w:shd w:val="clear" w:color="auto" w:fill="FFFFFF"/>
                        </w:rPr>
                        <w:t xml:space="preserve"> 1. </w:t>
                      </w:r>
                      <w:r>
                        <w:rPr>
                          <w:rFonts w:cstheme="minorHAnsi"/>
                          <w:color w:val="1F3864" w:themeColor="accent5" w:themeShade="80"/>
                          <w:szCs w:val="20"/>
                          <w:shd w:val="clear" w:color="auto" w:fill="FFFFFF"/>
                        </w:rPr>
                        <w:t>Seznam částí lůžka</w:t>
                      </w:r>
                    </w:p>
                  </w:txbxContent>
                </v:textbox>
              </v:shape>
            </w:pict>
          </mc:Fallback>
        </mc:AlternateContent>
      </w:r>
    </w:p>
    <w:p w:rsidR="007E29B7" w:rsidRPr="005F70F9" w:rsidRDefault="007E29B7" w:rsidP="001308DB">
      <w:pPr>
        <w:tabs>
          <w:tab w:val="left" w:pos="2235"/>
        </w:tabs>
        <w:jc w:val="both"/>
        <w:rPr>
          <w:rFonts w:ascii="Calibri" w:hAnsi="Calibri" w:cs="Calibri"/>
          <w:color w:val="FF0000"/>
        </w:rPr>
      </w:pPr>
    </w:p>
    <w:p w:rsidR="007E29B7" w:rsidRPr="005F70F9" w:rsidRDefault="007E29B7" w:rsidP="001308DB">
      <w:pPr>
        <w:tabs>
          <w:tab w:val="left" w:pos="2235"/>
        </w:tabs>
        <w:jc w:val="both"/>
        <w:rPr>
          <w:rFonts w:ascii="Calibri" w:hAnsi="Calibri" w:cs="Calibri"/>
          <w:color w:val="FF0000"/>
        </w:rPr>
      </w:pPr>
    </w:p>
    <w:tbl>
      <w:tblPr>
        <w:tblStyle w:val="Tabelasiatki1jasna1"/>
        <w:tblW w:w="0" w:type="auto"/>
        <w:jc w:val="center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tblLook w:val="0000" w:firstRow="0" w:lastRow="0" w:firstColumn="0" w:lastColumn="0" w:noHBand="0" w:noVBand="0"/>
      </w:tblPr>
      <w:tblGrid>
        <w:gridCol w:w="495"/>
        <w:gridCol w:w="5170"/>
        <w:gridCol w:w="1276"/>
      </w:tblGrid>
      <w:tr w:rsidR="002027EB" w:rsidRPr="005F70F9" w:rsidTr="00AD63FB">
        <w:trPr>
          <w:jc w:val="center"/>
        </w:trPr>
        <w:tc>
          <w:tcPr>
            <w:tcW w:w="495" w:type="dxa"/>
          </w:tcPr>
          <w:p w:rsidR="002027EB" w:rsidRPr="005F70F9" w:rsidRDefault="002027EB" w:rsidP="009760FE">
            <w:pPr>
              <w:pStyle w:val="Bezmezer"/>
              <w:jc w:val="right"/>
              <w:rPr>
                <w:color w:val="000000" w:themeColor="text1"/>
                <w:lang w:val="cs-CZ"/>
              </w:rPr>
            </w:pPr>
            <w:r w:rsidRPr="005F70F9">
              <w:rPr>
                <w:color w:val="000000" w:themeColor="text1"/>
                <w:lang w:val="cs-CZ"/>
              </w:rPr>
              <w:t>1</w:t>
            </w:r>
          </w:p>
        </w:tc>
        <w:tc>
          <w:tcPr>
            <w:tcW w:w="5170" w:type="dxa"/>
          </w:tcPr>
          <w:p w:rsidR="002027EB" w:rsidRPr="005F70F9" w:rsidRDefault="00214A7F" w:rsidP="00214A7F">
            <w:pPr>
              <w:pStyle w:val="Bezmezer"/>
              <w:rPr>
                <w:color w:val="000000"/>
                <w:lang w:val="cs-CZ"/>
              </w:rPr>
            </w:pPr>
            <w:r>
              <w:rPr>
                <w:color w:val="000000"/>
                <w:lang w:val="cs-CZ"/>
              </w:rPr>
              <w:t>Přední část (čelo)</w:t>
            </w:r>
          </w:p>
        </w:tc>
        <w:tc>
          <w:tcPr>
            <w:tcW w:w="1276" w:type="dxa"/>
          </w:tcPr>
          <w:p w:rsidR="002027EB" w:rsidRPr="005F70F9" w:rsidRDefault="003B01FF" w:rsidP="00D2398E">
            <w:pPr>
              <w:pStyle w:val="Bezmezer"/>
              <w:jc w:val="center"/>
              <w:rPr>
                <w:color w:val="000000"/>
                <w:lang w:val="cs-CZ"/>
              </w:rPr>
            </w:pPr>
            <w:r>
              <w:rPr>
                <w:color w:val="000000"/>
                <w:lang w:val="cs-CZ"/>
              </w:rPr>
              <w:t>1 ks</w:t>
            </w:r>
          </w:p>
        </w:tc>
      </w:tr>
      <w:tr w:rsidR="002027EB" w:rsidRPr="005F70F9" w:rsidTr="00AD63FB">
        <w:trPr>
          <w:jc w:val="center"/>
        </w:trPr>
        <w:tc>
          <w:tcPr>
            <w:tcW w:w="495" w:type="dxa"/>
          </w:tcPr>
          <w:p w:rsidR="002027EB" w:rsidRPr="005F70F9" w:rsidRDefault="002027EB" w:rsidP="009760FE">
            <w:pPr>
              <w:pStyle w:val="Bezmezer"/>
              <w:jc w:val="right"/>
              <w:rPr>
                <w:color w:val="000000" w:themeColor="text1"/>
                <w:lang w:val="cs-CZ"/>
              </w:rPr>
            </w:pPr>
            <w:r w:rsidRPr="005F70F9">
              <w:rPr>
                <w:color w:val="000000" w:themeColor="text1"/>
                <w:lang w:val="cs-CZ"/>
              </w:rPr>
              <w:t>2</w:t>
            </w:r>
          </w:p>
        </w:tc>
        <w:tc>
          <w:tcPr>
            <w:tcW w:w="5170" w:type="dxa"/>
          </w:tcPr>
          <w:p w:rsidR="002027EB" w:rsidRPr="005F70F9" w:rsidRDefault="00214A7F" w:rsidP="00D2398E">
            <w:pPr>
              <w:pStyle w:val="Bezmezer"/>
              <w:rPr>
                <w:color w:val="000000"/>
                <w:lang w:val="cs-CZ"/>
              </w:rPr>
            </w:pPr>
            <w:r>
              <w:rPr>
                <w:color w:val="000000"/>
                <w:lang w:val="cs-CZ"/>
              </w:rPr>
              <w:t>Zadní část</w:t>
            </w:r>
          </w:p>
        </w:tc>
        <w:tc>
          <w:tcPr>
            <w:tcW w:w="1276" w:type="dxa"/>
          </w:tcPr>
          <w:p w:rsidR="002027EB" w:rsidRPr="005F70F9" w:rsidRDefault="002027EB" w:rsidP="00D2398E">
            <w:pPr>
              <w:pStyle w:val="Bezmezer"/>
              <w:jc w:val="center"/>
              <w:rPr>
                <w:color w:val="000000"/>
                <w:lang w:val="cs-CZ"/>
              </w:rPr>
            </w:pPr>
            <w:r w:rsidRPr="005F70F9">
              <w:rPr>
                <w:color w:val="000000"/>
                <w:lang w:val="cs-CZ"/>
              </w:rPr>
              <w:t xml:space="preserve">1 </w:t>
            </w:r>
            <w:r w:rsidR="003B01FF">
              <w:rPr>
                <w:color w:val="000000"/>
                <w:lang w:val="cs-CZ"/>
              </w:rPr>
              <w:t>ks</w:t>
            </w:r>
          </w:p>
        </w:tc>
      </w:tr>
      <w:tr w:rsidR="002027EB" w:rsidRPr="005F70F9" w:rsidTr="00AD63FB">
        <w:trPr>
          <w:jc w:val="center"/>
        </w:trPr>
        <w:tc>
          <w:tcPr>
            <w:tcW w:w="495" w:type="dxa"/>
          </w:tcPr>
          <w:p w:rsidR="002027EB" w:rsidRPr="005F70F9" w:rsidRDefault="002027EB" w:rsidP="0090594D">
            <w:pPr>
              <w:pStyle w:val="Bezmezer"/>
              <w:jc w:val="right"/>
              <w:rPr>
                <w:color w:val="000000" w:themeColor="text1"/>
                <w:lang w:val="cs-CZ"/>
              </w:rPr>
            </w:pPr>
            <w:r w:rsidRPr="005F70F9">
              <w:rPr>
                <w:color w:val="000000" w:themeColor="text1"/>
                <w:lang w:val="cs-CZ"/>
              </w:rPr>
              <w:t>3</w:t>
            </w:r>
          </w:p>
        </w:tc>
        <w:tc>
          <w:tcPr>
            <w:tcW w:w="5170" w:type="dxa"/>
          </w:tcPr>
          <w:p w:rsidR="002027EB" w:rsidRPr="005F70F9" w:rsidRDefault="00214A7F" w:rsidP="00D2398E">
            <w:pPr>
              <w:pStyle w:val="Bezmezer"/>
              <w:rPr>
                <w:color w:val="000000"/>
                <w:lang w:val="cs-CZ"/>
              </w:rPr>
            </w:pPr>
            <w:r>
              <w:rPr>
                <w:color w:val="000000"/>
                <w:lang w:val="cs-CZ"/>
              </w:rPr>
              <w:t>Pojistka bočnice</w:t>
            </w:r>
          </w:p>
        </w:tc>
        <w:tc>
          <w:tcPr>
            <w:tcW w:w="1276" w:type="dxa"/>
          </w:tcPr>
          <w:p w:rsidR="002027EB" w:rsidRPr="005F70F9" w:rsidRDefault="002027EB" w:rsidP="00D2398E">
            <w:pPr>
              <w:pStyle w:val="Bezmezer"/>
              <w:jc w:val="center"/>
              <w:rPr>
                <w:color w:val="000000"/>
                <w:lang w:val="cs-CZ"/>
              </w:rPr>
            </w:pPr>
            <w:r w:rsidRPr="005F70F9">
              <w:rPr>
                <w:color w:val="000000"/>
                <w:lang w:val="cs-CZ"/>
              </w:rPr>
              <w:t xml:space="preserve">4 </w:t>
            </w:r>
            <w:r w:rsidR="003B01FF">
              <w:rPr>
                <w:color w:val="000000"/>
                <w:lang w:val="cs-CZ"/>
              </w:rPr>
              <w:t>ks</w:t>
            </w:r>
          </w:p>
        </w:tc>
      </w:tr>
      <w:tr w:rsidR="002027EB" w:rsidRPr="005F70F9" w:rsidTr="00AD63FB">
        <w:trPr>
          <w:jc w:val="center"/>
        </w:trPr>
        <w:tc>
          <w:tcPr>
            <w:tcW w:w="495" w:type="dxa"/>
          </w:tcPr>
          <w:p w:rsidR="002027EB" w:rsidRPr="005F70F9" w:rsidRDefault="002027EB" w:rsidP="0090594D">
            <w:pPr>
              <w:pStyle w:val="Bezmezer"/>
              <w:jc w:val="right"/>
              <w:rPr>
                <w:color w:val="000000" w:themeColor="text1"/>
                <w:lang w:val="cs-CZ"/>
              </w:rPr>
            </w:pPr>
            <w:r w:rsidRPr="005F70F9">
              <w:rPr>
                <w:color w:val="000000" w:themeColor="text1"/>
                <w:lang w:val="cs-CZ"/>
              </w:rPr>
              <w:t>4</w:t>
            </w:r>
          </w:p>
        </w:tc>
        <w:tc>
          <w:tcPr>
            <w:tcW w:w="5170" w:type="dxa"/>
          </w:tcPr>
          <w:p w:rsidR="002027EB" w:rsidRPr="005F70F9" w:rsidRDefault="00214A7F" w:rsidP="00D2398E">
            <w:pPr>
              <w:pStyle w:val="Bezmezer"/>
              <w:rPr>
                <w:color w:val="000000"/>
                <w:lang w:val="cs-CZ"/>
              </w:rPr>
            </w:pPr>
            <w:r>
              <w:rPr>
                <w:color w:val="000000"/>
                <w:lang w:val="cs-CZ"/>
              </w:rPr>
              <w:t>Kolečko</w:t>
            </w:r>
          </w:p>
        </w:tc>
        <w:tc>
          <w:tcPr>
            <w:tcW w:w="1276" w:type="dxa"/>
          </w:tcPr>
          <w:p w:rsidR="002027EB" w:rsidRPr="005F70F9" w:rsidRDefault="002027EB" w:rsidP="0090594D">
            <w:pPr>
              <w:pStyle w:val="Bezmezer"/>
              <w:jc w:val="center"/>
              <w:rPr>
                <w:color w:val="000000" w:themeColor="text1"/>
                <w:lang w:val="cs-CZ"/>
              </w:rPr>
            </w:pPr>
            <w:r w:rsidRPr="005F70F9">
              <w:rPr>
                <w:color w:val="000000" w:themeColor="text1"/>
                <w:lang w:val="cs-CZ"/>
              </w:rPr>
              <w:t xml:space="preserve">4 </w:t>
            </w:r>
            <w:r w:rsidR="003B01FF">
              <w:rPr>
                <w:color w:val="000000"/>
                <w:lang w:val="cs-CZ"/>
              </w:rPr>
              <w:t>ks</w:t>
            </w:r>
          </w:p>
        </w:tc>
      </w:tr>
      <w:tr w:rsidR="002027EB" w:rsidRPr="005F70F9" w:rsidTr="00AD63FB">
        <w:trPr>
          <w:jc w:val="center"/>
        </w:trPr>
        <w:tc>
          <w:tcPr>
            <w:tcW w:w="495" w:type="dxa"/>
          </w:tcPr>
          <w:p w:rsidR="002027EB" w:rsidRPr="005F70F9" w:rsidRDefault="002027EB" w:rsidP="0090594D">
            <w:pPr>
              <w:pStyle w:val="Bezmezer"/>
              <w:jc w:val="right"/>
              <w:rPr>
                <w:color w:val="000000" w:themeColor="text1"/>
                <w:lang w:val="cs-CZ"/>
              </w:rPr>
            </w:pPr>
            <w:r w:rsidRPr="005F70F9">
              <w:rPr>
                <w:color w:val="000000" w:themeColor="text1"/>
                <w:lang w:val="cs-CZ"/>
              </w:rPr>
              <w:t>5</w:t>
            </w:r>
          </w:p>
        </w:tc>
        <w:tc>
          <w:tcPr>
            <w:tcW w:w="5170" w:type="dxa"/>
          </w:tcPr>
          <w:p w:rsidR="002027EB" w:rsidRPr="005F70F9" w:rsidRDefault="00214A7F" w:rsidP="00D2398E">
            <w:pPr>
              <w:pStyle w:val="Bezmezer"/>
              <w:rPr>
                <w:color w:val="000000"/>
                <w:lang w:val="cs-CZ"/>
              </w:rPr>
            </w:pPr>
            <w:r>
              <w:rPr>
                <w:color w:val="000000"/>
                <w:lang w:val="cs-CZ"/>
              </w:rPr>
              <w:t>Sekce nohou</w:t>
            </w:r>
          </w:p>
        </w:tc>
        <w:tc>
          <w:tcPr>
            <w:tcW w:w="1276" w:type="dxa"/>
          </w:tcPr>
          <w:p w:rsidR="002027EB" w:rsidRPr="005F70F9" w:rsidRDefault="002027EB" w:rsidP="001A65E5">
            <w:pPr>
              <w:pStyle w:val="Bezmezer"/>
              <w:jc w:val="center"/>
              <w:rPr>
                <w:color w:val="000000" w:themeColor="text1"/>
                <w:lang w:val="cs-CZ"/>
              </w:rPr>
            </w:pPr>
            <w:r w:rsidRPr="005F70F9">
              <w:rPr>
                <w:color w:val="000000" w:themeColor="text1"/>
                <w:lang w:val="cs-CZ"/>
              </w:rPr>
              <w:t xml:space="preserve">1 </w:t>
            </w:r>
            <w:r w:rsidR="003B01FF">
              <w:rPr>
                <w:color w:val="000000"/>
                <w:lang w:val="cs-CZ"/>
              </w:rPr>
              <w:t>ks</w:t>
            </w:r>
          </w:p>
        </w:tc>
      </w:tr>
      <w:tr w:rsidR="002027EB" w:rsidRPr="005F70F9" w:rsidTr="00AD63FB">
        <w:trPr>
          <w:jc w:val="center"/>
        </w:trPr>
        <w:tc>
          <w:tcPr>
            <w:tcW w:w="495" w:type="dxa"/>
          </w:tcPr>
          <w:p w:rsidR="002027EB" w:rsidRPr="005F70F9" w:rsidRDefault="002027EB" w:rsidP="0090594D">
            <w:pPr>
              <w:pStyle w:val="Bezmezer"/>
              <w:jc w:val="right"/>
              <w:rPr>
                <w:color w:val="000000" w:themeColor="text1"/>
                <w:lang w:val="cs-CZ"/>
              </w:rPr>
            </w:pPr>
            <w:r w:rsidRPr="005F70F9">
              <w:rPr>
                <w:color w:val="000000" w:themeColor="text1"/>
                <w:lang w:val="cs-CZ"/>
              </w:rPr>
              <w:t>6</w:t>
            </w:r>
          </w:p>
        </w:tc>
        <w:tc>
          <w:tcPr>
            <w:tcW w:w="5170" w:type="dxa"/>
          </w:tcPr>
          <w:p w:rsidR="002027EB" w:rsidRPr="005F70F9" w:rsidRDefault="00214A7F" w:rsidP="00D2398E">
            <w:pPr>
              <w:pStyle w:val="Bezmezer"/>
              <w:rPr>
                <w:color w:val="000000"/>
                <w:lang w:val="cs-CZ"/>
              </w:rPr>
            </w:pPr>
            <w:r>
              <w:rPr>
                <w:color w:val="000000"/>
                <w:lang w:val="cs-CZ"/>
              </w:rPr>
              <w:t>Sekce zad</w:t>
            </w:r>
          </w:p>
        </w:tc>
        <w:tc>
          <w:tcPr>
            <w:tcW w:w="1276" w:type="dxa"/>
          </w:tcPr>
          <w:p w:rsidR="002027EB" w:rsidRPr="005F70F9" w:rsidRDefault="002027EB" w:rsidP="0090594D">
            <w:pPr>
              <w:pStyle w:val="Bezmezer"/>
              <w:jc w:val="center"/>
              <w:rPr>
                <w:color w:val="000000" w:themeColor="text1"/>
                <w:lang w:val="cs-CZ"/>
              </w:rPr>
            </w:pPr>
            <w:r w:rsidRPr="005F70F9">
              <w:rPr>
                <w:color w:val="000000" w:themeColor="text1"/>
                <w:lang w:val="cs-CZ"/>
              </w:rPr>
              <w:t xml:space="preserve">1 </w:t>
            </w:r>
            <w:r w:rsidR="003B01FF">
              <w:rPr>
                <w:color w:val="000000"/>
                <w:lang w:val="cs-CZ"/>
              </w:rPr>
              <w:t>ks</w:t>
            </w:r>
          </w:p>
        </w:tc>
      </w:tr>
      <w:tr w:rsidR="002027EB" w:rsidRPr="005F70F9" w:rsidTr="00AD63FB">
        <w:trPr>
          <w:jc w:val="center"/>
        </w:trPr>
        <w:tc>
          <w:tcPr>
            <w:tcW w:w="495" w:type="dxa"/>
          </w:tcPr>
          <w:p w:rsidR="002027EB" w:rsidRPr="005F70F9" w:rsidRDefault="002027EB" w:rsidP="0090594D">
            <w:pPr>
              <w:pStyle w:val="Bezmezer"/>
              <w:jc w:val="right"/>
              <w:rPr>
                <w:color w:val="000000" w:themeColor="text1"/>
                <w:lang w:val="cs-CZ"/>
              </w:rPr>
            </w:pPr>
            <w:r w:rsidRPr="005F70F9">
              <w:rPr>
                <w:color w:val="000000" w:themeColor="text1"/>
                <w:lang w:val="cs-CZ"/>
              </w:rPr>
              <w:t>7</w:t>
            </w:r>
          </w:p>
        </w:tc>
        <w:tc>
          <w:tcPr>
            <w:tcW w:w="5170" w:type="dxa"/>
          </w:tcPr>
          <w:p w:rsidR="002027EB" w:rsidRPr="005F70F9" w:rsidRDefault="00214A7F" w:rsidP="00D2398E">
            <w:pPr>
              <w:pStyle w:val="Bezmezer"/>
              <w:rPr>
                <w:color w:val="000000"/>
                <w:szCs w:val="20"/>
                <w:lang w:val="cs-CZ"/>
              </w:rPr>
            </w:pPr>
            <w:r>
              <w:rPr>
                <w:color w:val="000000"/>
                <w:szCs w:val="20"/>
                <w:lang w:val="cs-CZ"/>
              </w:rPr>
              <w:t>Ovladač</w:t>
            </w:r>
          </w:p>
        </w:tc>
        <w:tc>
          <w:tcPr>
            <w:tcW w:w="1276" w:type="dxa"/>
          </w:tcPr>
          <w:p w:rsidR="002027EB" w:rsidRPr="005F70F9" w:rsidRDefault="002027EB" w:rsidP="001A65E5">
            <w:pPr>
              <w:pStyle w:val="Bezmezer"/>
              <w:jc w:val="center"/>
              <w:rPr>
                <w:color w:val="000000" w:themeColor="text1"/>
                <w:lang w:val="cs-CZ"/>
              </w:rPr>
            </w:pPr>
            <w:r w:rsidRPr="005F70F9">
              <w:rPr>
                <w:color w:val="000000" w:themeColor="text1"/>
                <w:lang w:val="cs-CZ"/>
              </w:rPr>
              <w:t xml:space="preserve">1 </w:t>
            </w:r>
            <w:r w:rsidR="003B01FF">
              <w:rPr>
                <w:color w:val="000000"/>
                <w:lang w:val="cs-CZ"/>
              </w:rPr>
              <w:t>ks</w:t>
            </w:r>
          </w:p>
        </w:tc>
      </w:tr>
      <w:tr w:rsidR="002027EB" w:rsidRPr="005F70F9" w:rsidTr="00AD63FB">
        <w:trPr>
          <w:jc w:val="center"/>
        </w:trPr>
        <w:tc>
          <w:tcPr>
            <w:tcW w:w="495" w:type="dxa"/>
          </w:tcPr>
          <w:p w:rsidR="002027EB" w:rsidRPr="005F70F9" w:rsidRDefault="002027EB" w:rsidP="0090594D">
            <w:pPr>
              <w:pStyle w:val="Bezmezer"/>
              <w:jc w:val="right"/>
              <w:rPr>
                <w:color w:val="000000" w:themeColor="text1"/>
                <w:lang w:val="cs-CZ"/>
              </w:rPr>
            </w:pPr>
            <w:r w:rsidRPr="005F70F9">
              <w:rPr>
                <w:color w:val="000000" w:themeColor="text1"/>
                <w:lang w:val="cs-CZ"/>
              </w:rPr>
              <w:t>8</w:t>
            </w:r>
          </w:p>
        </w:tc>
        <w:tc>
          <w:tcPr>
            <w:tcW w:w="5170" w:type="dxa"/>
          </w:tcPr>
          <w:p w:rsidR="002027EB" w:rsidRPr="005F70F9" w:rsidRDefault="003B01FF" w:rsidP="00D2398E">
            <w:pPr>
              <w:pStyle w:val="Bezmezer"/>
              <w:rPr>
                <w:color w:val="000000"/>
                <w:lang w:val="cs-CZ"/>
              </w:rPr>
            </w:pPr>
            <w:r>
              <w:rPr>
                <w:color w:val="000000"/>
                <w:lang w:val="cs-CZ"/>
              </w:rPr>
              <w:t>Elektromotor zdvihu</w:t>
            </w:r>
          </w:p>
        </w:tc>
        <w:tc>
          <w:tcPr>
            <w:tcW w:w="1276" w:type="dxa"/>
          </w:tcPr>
          <w:p w:rsidR="002027EB" w:rsidRPr="005F70F9" w:rsidRDefault="002027EB" w:rsidP="0090594D">
            <w:pPr>
              <w:pStyle w:val="Bezmezer"/>
              <w:jc w:val="center"/>
              <w:rPr>
                <w:color w:val="000000" w:themeColor="text1"/>
                <w:lang w:val="cs-CZ"/>
              </w:rPr>
            </w:pPr>
            <w:r w:rsidRPr="005F70F9">
              <w:rPr>
                <w:color w:val="000000" w:themeColor="text1"/>
                <w:lang w:val="cs-CZ"/>
              </w:rPr>
              <w:t xml:space="preserve">1 </w:t>
            </w:r>
            <w:r w:rsidR="003B01FF">
              <w:rPr>
                <w:color w:val="000000"/>
                <w:lang w:val="cs-CZ"/>
              </w:rPr>
              <w:t>ks</w:t>
            </w:r>
          </w:p>
        </w:tc>
      </w:tr>
      <w:tr w:rsidR="002027EB" w:rsidRPr="005F70F9" w:rsidTr="00AD63FB">
        <w:trPr>
          <w:jc w:val="center"/>
        </w:trPr>
        <w:tc>
          <w:tcPr>
            <w:tcW w:w="495" w:type="dxa"/>
          </w:tcPr>
          <w:p w:rsidR="002027EB" w:rsidRPr="005F70F9" w:rsidRDefault="002027EB" w:rsidP="0090594D">
            <w:pPr>
              <w:pStyle w:val="Bezmezer"/>
              <w:jc w:val="right"/>
              <w:rPr>
                <w:color w:val="000000" w:themeColor="text1"/>
                <w:lang w:val="cs-CZ"/>
              </w:rPr>
            </w:pPr>
            <w:r w:rsidRPr="005F70F9">
              <w:rPr>
                <w:color w:val="000000" w:themeColor="text1"/>
                <w:lang w:val="cs-CZ"/>
              </w:rPr>
              <w:t>9</w:t>
            </w:r>
          </w:p>
        </w:tc>
        <w:tc>
          <w:tcPr>
            <w:tcW w:w="5170" w:type="dxa"/>
          </w:tcPr>
          <w:p w:rsidR="002027EB" w:rsidRPr="005F70F9" w:rsidRDefault="003B01FF" w:rsidP="00D2398E">
            <w:pPr>
              <w:pStyle w:val="Bezmezer"/>
              <w:rPr>
                <w:color w:val="000000"/>
                <w:lang w:val="cs-CZ"/>
              </w:rPr>
            </w:pPr>
            <w:r>
              <w:rPr>
                <w:color w:val="000000"/>
                <w:lang w:val="cs-CZ"/>
              </w:rPr>
              <w:t>Elektromotor sekce nohou</w:t>
            </w:r>
          </w:p>
        </w:tc>
        <w:tc>
          <w:tcPr>
            <w:tcW w:w="1276" w:type="dxa"/>
          </w:tcPr>
          <w:p w:rsidR="002027EB" w:rsidRPr="005F70F9" w:rsidRDefault="002027EB" w:rsidP="001A65E5">
            <w:pPr>
              <w:pStyle w:val="Bezmezer"/>
              <w:jc w:val="center"/>
              <w:rPr>
                <w:color w:val="000000" w:themeColor="text1"/>
                <w:lang w:val="cs-CZ"/>
              </w:rPr>
            </w:pPr>
            <w:r w:rsidRPr="005F70F9">
              <w:rPr>
                <w:color w:val="000000" w:themeColor="text1"/>
                <w:lang w:val="cs-CZ"/>
              </w:rPr>
              <w:t xml:space="preserve">1 </w:t>
            </w:r>
            <w:r w:rsidR="003B01FF">
              <w:rPr>
                <w:color w:val="000000"/>
                <w:lang w:val="cs-CZ"/>
              </w:rPr>
              <w:t>ks</w:t>
            </w:r>
          </w:p>
        </w:tc>
      </w:tr>
      <w:tr w:rsidR="002027EB" w:rsidRPr="005F70F9" w:rsidTr="00AD63FB">
        <w:trPr>
          <w:jc w:val="center"/>
        </w:trPr>
        <w:tc>
          <w:tcPr>
            <w:tcW w:w="495" w:type="dxa"/>
          </w:tcPr>
          <w:p w:rsidR="002027EB" w:rsidRPr="005F70F9" w:rsidRDefault="002027EB" w:rsidP="0090594D">
            <w:pPr>
              <w:pStyle w:val="Bezmezer"/>
              <w:jc w:val="right"/>
              <w:rPr>
                <w:color w:val="000000" w:themeColor="text1"/>
                <w:lang w:val="cs-CZ"/>
              </w:rPr>
            </w:pPr>
            <w:r w:rsidRPr="005F70F9">
              <w:rPr>
                <w:color w:val="000000" w:themeColor="text1"/>
                <w:lang w:val="cs-CZ"/>
              </w:rPr>
              <w:t>10</w:t>
            </w:r>
          </w:p>
        </w:tc>
        <w:tc>
          <w:tcPr>
            <w:tcW w:w="5170" w:type="dxa"/>
          </w:tcPr>
          <w:p w:rsidR="002027EB" w:rsidRPr="005F70F9" w:rsidRDefault="003B01FF" w:rsidP="003B01FF">
            <w:pPr>
              <w:pStyle w:val="Bezmezer"/>
              <w:rPr>
                <w:color w:val="000000"/>
                <w:lang w:val="cs-CZ"/>
              </w:rPr>
            </w:pPr>
            <w:r>
              <w:rPr>
                <w:color w:val="000000"/>
                <w:lang w:val="cs-CZ"/>
              </w:rPr>
              <w:t>Elektromotor sekce zad a řídicí jednotka</w:t>
            </w:r>
          </w:p>
        </w:tc>
        <w:tc>
          <w:tcPr>
            <w:tcW w:w="1276" w:type="dxa"/>
          </w:tcPr>
          <w:p w:rsidR="002027EB" w:rsidRPr="005F70F9" w:rsidRDefault="002027EB" w:rsidP="0090594D">
            <w:pPr>
              <w:pStyle w:val="Bezmezer"/>
              <w:jc w:val="center"/>
              <w:rPr>
                <w:color w:val="000000" w:themeColor="text1"/>
                <w:lang w:val="cs-CZ"/>
              </w:rPr>
            </w:pPr>
            <w:r w:rsidRPr="005F70F9">
              <w:rPr>
                <w:color w:val="000000" w:themeColor="text1"/>
                <w:lang w:val="cs-CZ"/>
              </w:rPr>
              <w:t xml:space="preserve">1 </w:t>
            </w:r>
            <w:r w:rsidR="003B01FF">
              <w:rPr>
                <w:color w:val="000000"/>
                <w:lang w:val="cs-CZ"/>
              </w:rPr>
              <w:t>ks</w:t>
            </w:r>
          </w:p>
        </w:tc>
      </w:tr>
      <w:tr w:rsidR="002027EB" w:rsidRPr="005F70F9" w:rsidTr="00AD63FB">
        <w:trPr>
          <w:jc w:val="center"/>
        </w:trPr>
        <w:tc>
          <w:tcPr>
            <w:tcW w:w="495" w:type="dxa"/>
          </w:tcPr>
          <w:p w:rsidR="002027EB" w:rsidRPr="005F70F9" w:rsidRDefault="002027EB" w:rsidP="0090594D">
            <w:pPr>
              <w:pStyle w:val="Bezmezer"/>
              <w:jc w:val="right"/>
              <w:rPr>
                <w:color w:val="000000" w:themeColor="text1"/>
                <w:lang w:val="cs-CZ"/>
              </w:rPr>
            </w:pPr>
            <w:r w:rsidRPr="005F70F9">
              <w:rPr>
                <w:color w:val="000000" w:themeColor="text1"/>
                <w:lang w:val="cs-CZ"/>
              </w:rPr>
              <w:t>12</w:t>
            </w:r>
          </w:p>
        </w:tc>
        <w:tc>
          <w:tcPr>
            <w:tcW w:w="5170" w:type="dxa"/>
          </w:tcPr>
          <w:p w:rsidR="002027EB" w:rsidRPr="005F70F9" w:rsidRDefault="003B01FF" w:rsidP="00D2398E">
            <w:pPr>
              <w:pStyle w:val="Bezmezer"/>
              <w:rPr>
                <w:color w:val="000000"/>
                <w:lang w:val="cs-CZ"/>
              </w:rPr>
            </w:pPr>
            <w:r>
              <w:rPr>
                <w:color w:val="000000"/>
                <w:lang w:val="cs-CZ"/>
              </w:rPr>
              <w:t>Dřevěné bočnice</w:t>
            </w:r>
          </w:p>
        </w:tc>
        <w:tc>
          <w:tcPr>
            <w:tcW w:w="1276" w:type="dxa"/>
          </w:tcPr>
          <w:p w:rsidR="002027EB" w:rsidRPr="005F70F9" w:rsidRDefault="002027EB" w:rsidP="001A65E5">
            <w:pPr>
              <w:pStyle w:val="Bezmezer"/>
              <w:jc w:val="center"/>
              <w:rPr>
                <w:color w:val="000000" w:themeColor="text1"/>
                <w:lang w:val="cs-CZ"/>
              </w:rPr>
            </w:pPr>
            <w:r w:rsidRPr="005F70F9">
              <w:rPr>
                <w:color w:val="000000" w:themeColor="text1"/>
                <w:lang w:val="cs-CZ"/>
              </w:rPr>
              <w:t xml:space="preserve">4 </w:t>
            </w:r>
            <w:r w:rsidR="003B01FF">
              <w:rPr>
                <w:color w:val="000000"/>
                <w:lang w:val="cs-CZ"/>
              </w:rPr>
              <w:t>ks</w:t>
            </w:r>
          </w:p>
        </w:tc>
      </w:tr>
      <w:tr w:rsidR="002027EB" w:rsidRPr="005F70F9" w:rsidTr="00AD63FB">
        <w:trPr>
          <w:jc w:val="center"/>
        </w:trPr>
        <w:tc>
          <w:tcPr>
            <w:tcW w:w="495" w:type="dxa"/>
          </w:tcPr>
          <w:p w:rsidR="002027EB" w:rsidRPr="005F70F9" w:rsidRDefault="002027EB" w:rsidP="0090594D">
            <w:pPr>
              <w:pStyle w:val="Bezmezer"/>
              <w:jc w:val="right"/>
              <w:rPr>
                <w:color w:val="000000" w:themeColor="text1"/>
                <w:lang w:val="cs-CZ"/>
              </w:rPr>
            </w:pPr>
            <w:r w:rsidRPr="005F70F9">
              <w:rPr>
                <w:color w:val="000000" w:themeColor="text1"/>
                <w:lang w:val="cs-CZ"/>
              </w:rPr>
              <w:lastRenderedPageBreak/>
              <w:t>13</w:t>
            </w:r>
          </w:p>
        </w:tc>
        <w:tc>
          <w:tcPr>
            <w:tcW w:w="5170" w:type="dxa"/>
          </w:tcPr>
          <w:p w:rsidR="002027EB" w:rsidRPr="005F70F9" w:rsidRDefault="003B01FF" w:rsidP="003B01FF">
            <w:pPr>
              <w:pStyle w:val="Bezmezer"/>
              <w:rPr>
                <w:color w:val="000000"/>
                <w:lang w:val="cs-CZ"/>
              </w:rPr>
            </w:pPr>
            <w:r>
              <w:rPr>
                <w:color w:val="000000"/>
                <w:lang w:val="cs-CZ"/>
              </w:rPr>
              <w:t>Kovové bočnice</w:t>
            </w:r>
            <w:r w:rsidR="002027EB" w:rsidRPr="005F70F9">
              <w:rPr>
                <w:color w:val="000000"/>
                <w:lang w:val="cs-CZ"/>
              </w:rPr>
              <w:t xml:space="preserve"> (</w:t>
            </w:r>
            <w:r>
              <w:rPr>
                <w:color w:val="000000"/>
                <w:lang w:val="cs-CZ"/>
              </w:rPr>
              <w:t>viz kapitola</w:t>
            </w:r>
            <w:r w:rsidR="002027EB" w:rsidRPr="005F70F9">
              <w:rPr>
                <w:color w:val="000000"/>
                <w:lang w:val="cs-CZ"/>
              </w:rPr>
              <w:t>: „</w:t>
            </w:r>
            <w:r>
              <w:rPr>
                <w:color w:val="000000"/>
                <w:lang w:val="cs-CZ"/>
              </w:rPr>
              <w:t>Sestavení kovových bočnic</w:t>
            </w:r>
            <w:r w:rsidR="002027EB" w:rsidRPr="005F70F9">
              <w:rPr>
                <w:color w:val="000000"/>
                <w:lang w:val="cs-CZ"/>
              </w:rPr>
              <w:t>”)</w:t>
            </w:r>
          </w:p>
        </w:tc>
        <w:tc>
          <w:tcPr>
            <w:tcW w:w="1276" w:type="dxa"/>
          </w:tcPr>
          <w:p w:rsidR="002027EB" w:rsidRPr="005F70F9" w:rsidRDefault="002027EB" w:rsidP="0090594D">
            <w:pPr>
              <w:pStyle w:val="Bezmezer"/>
              <w:jc w:val="center"/>
              <w:rPr>
                <w:color w:val="000000" w:themeColor="text1"/>
                <w:lang w:val="cs-CZ"/>
              </w:rPr>
            </w:pPr>
            <w:r w:rsidRPr="005F70F9">
              <w:rPr>
                <w:color w:val="000000" w:themeColor="text1"/>
                <w:lang w:val="cs-CZ"/>
              </w:rPr>
              <w:t xml:space="preserve">2 </w:t>
            </w:r>
            <w:r w:rsidR="003B01FF">
              <w:rPr>
                <w:color w:val="000000"/>
                <w:lang w:val="cs-CZ"/>
              </w:rPr>
              <w:t>ks</w:t>
            </w:r>
          </w:p>
        </w:tc>
      </w:tr>
      <w:tr w:rsidR="0090594D" w:rsidRPr="005F70F9" w:rsidTr="00AD63FB">
        <w:trPr>
          <w:jc w:val="center"/>
        </w:trPr>
        <w:tc>
          <w:tcPr>
            <w:tcW w:w="495" w:type="dxa"/>
          </w:tcPr>
          <w:p w:rsidR="0090594D" w:rsidRPr="005F70F9" w:rsidRDefault="00DA6D6C" w:rsidP="0090594D">
            <w:pPr>
              <w:pStyle w:val="Bezmezer"/>
              <w:jc w:val="right"/>
              <w:rPr>
                <w:color w:val="000000" w:themeColor="text1"/>
                <w:lang w:val="cs-CZ"/>
              </w:rPr>
            </w:pPr>
            <w:r w:rsidRPr="005F70F9">
              <w:rPr>
                <w:color w:val="000000" w:themeColor="text1"/>
                <w:lang w:val="cs-CZ"/>
              </w:rPr>
              <w:t>14</w:t>
            </w:r>
          </w:p>
        </w:tc>
        <w:tc>
          <w:tcPr>
            <w:tcW w:w="5170" w:type="dxa"/>
          </w:tcPr>
          <w:p w:rsidR="0090594D" w:rsidRPr="005F70F9" w:rsidRDefault="00B27BDA" w:rsidP="00B27BDA">
            <w:pPr>
              <w:pStyle w:val="Bezmezer"/>
              <w:rPr>
                <w:color w:val="000000" w:themeColor="text1"/>
                <w:lang w:val="cs-CZ"/>
              </w:rPr>
            </w:pPr>
            <w:r>
              <w:rPr>
                <w:color w:val="000000" w:themeColor="text1"/>
                <w:lang w:val="cs-CZ"/>
              </w:rPr>
              <w:t>Transportní stojan</w:t>
            </w:r>
            <w:r w:rsidR="004C449A" w:rsidRPr="005F70F9">
              <w:rPr>
                <w:color w:val="000000" w:themeColor="text1"/>
                <w:lang w:val="cs-CZ"/>
              </w:rPr>
              <w:t xml:space="preserve"> </w:t>
            </w:r>
            <w:r w:rsidR="0090594D" w:rsidRPr="005F70F9">
              <w:rPr>
                <w:color w:val="000000" w:themeColor="text1"/>
                <w:lang w:val="cs-CZ"/>
              </w:rPr>
              <w:t>(</w:t>
            </w:r>
            <w:r w:rsidR="003B01FF">
              <w:rPr>
                <w:color w:val="000000" w:themeColor="text1"/>
                <w:lang w:val="cs-CZ"/>
              </w:rPr>
              <w:t>viz kapitola:</w:t>
            </w:r>
            <w:r w:rsidR="00DC661D" w:rsidRPr="005F70F9">
              <w:rPr>
                <w:color w:val="000000" w:themeColor="text1"/>
                <w:lang w:val="cs-CZ"/>
              </w:rPr>
              <w:t xml:space="preserve"> „</w:t>
            </w:r>
            <w:r>
              <w:rPr>
                <w:color w:val="000000" w:themeColor="text1"/>
                <w:lang w:val="cs-CZ"/>
              </w:rPr>
              <w:t>Rozložení lůžka z transportního stojanu</w:t>
            </w:r>
            <w:r w:rsidR="00DC661D" w:rsidRPr="005F70F9">
              <w:rPr>
                <w:color w:val="000000" w:themeColor="text1"/>
                <w:lang w:val="cs-CZ"/>
              </w:rPr>
              <w:t>”</w:t>
            </w:r>
            <w:r w:rsidR="0090594D" w:rsidRPr="005F70F9">
              <w:rPr>
                <w:color w:val="000000" w:themeColor="text1"/>
                <w:lang w:val="cs-CZ"/>
              </w:rPr>
              <w:t>)</w:t>
            </w:r>
          </w:p>
        </w:tc>
        <w:tc>
          <w:tcPr>
            <w:tcW w:w="1276" w:type="dxa"/>
          </w:tcPr>
          <w:p w:rsidR="0090594D" w:rsidRPr="005F70F9" w:rsidRDefault="0090594D" w:rsidP="0090594D">
            <w:pPr>
              <w:pStyle w:val="Bezmezer"/>
              <w:jc w:val="center"/>
              <w:rPr>
                <w:color w:val="000000" w:themeColor="text1"/>
                <w:lang w:val="cs-CZ"/>
              </w:rPr>
            </w:pPr>
            <w:r w:rsidRPr="005F70F9">
              <w:rPr>
                <w:color w:val="000000" w:themeColor="text1"/>
                <w:lang w:val="cs-CZ"/>
              </w:rPr>
              <w:t xml:space="preserve">2 </w:t>
            </w:r>
            <w:r w:rsidR="003B01FF">
              <w:rPr>
                <w:color w:val="000000"/>
                <w:lang w:val="cs-CZ"/>
              </w:rPr>
              <w:t>ks</w:t>
            </w:r>
          </w:p>
        </w:tc>
      </w:tr>
    </w:tbl>
    <w:p w:rsidR="00D03497" w:rsidRPr="005F70F9" w:rsidRDefault="003B01FF" w:rsidP="00D03497">
      <w:pPr>
        <w:pStyle w:val="Nadpis2"/>
      </w:pPr>
      <w:bookmarkStart w:id="12" w:name="_Toc509995311"/>
      <w:bookmarkStart w:id="13" w:name="_Toc341877766"/>
      <w:r>
        <w:t>Volitelné příslušenství</w:t>
      </w:r>
      <w:r w:rsidR="00D03497" w:rsidRPr="005F70F9">
        <w:t>:</w:t>
      </w:r>
      <w:bookmarkEnd w:id="12"/>
    </w:p>
    <w:tbl>
      <w:tblPr>
        <w:tblW w:w="6941" w:type="dxa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4"/>
        <w:gridCol w:w="5987"/>
      </w:tblGrid>
      <w:tr w:rsidR="00D47FD7" w:rsidRPr="005F70F9" w:rsidTr="00D47FD7">
        <w:trPr>
          <w:trHeight w:val="302"/>
        </w:trPr>
        <w:tc>
          <w:tcPr>
            <w:tcW w:w="954" w:type="dxa"/>
            <w:shd w:val="clear" w:color="auto" w:fill="auto"/>
            <w:noWrap/>
            <w:vAlign w:val="center"/>
            <w:hideMark/>
          </w:tcPr>
          <w:p w:rsidR="00D47FD7" w:rsidRPr="005F70F9" w:rsidRDefault="00D47FD7" w:rsidP="008F42A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5F70F9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TB</w:t>
            </w:r>
          </w:p>
        </w:tc>
        <w:tc>
          <w:tcPr>
            <w:tcW w:w="5987" w:type="dxa"/>
            <w:vAlign w:val="center"/>
          </w:tcPr>
          <w:p w:rsidR="00D47FD7" w:rsidRPr="005F70F9" w:rsidRDefault="003B01FF" w:rsidP="00D2398E">
            <w:pPr>
              <w:pStyle w:val="Standard"/>
              <w:spacing w:after="0" w:line="240" w:lineRule="auto"/>
              <w:rPr>
                <w:rFonts w:eastAsia="Times New Roman" w:cs="Calibri"/>
                <w:sz w:val="20"/>
                <w:szCs w:val="20"/>
                <w:lang w:val="cs-CZ" w:eastAsia="pl-PL"/>
              </w:rPr>
            </w:pPr>
            <w:r>
              <w:rPr>
                <w:rFonts w:eastAsia="Times New Roman" w:cs="Calibri"/>
                <w:sz w:val="20"/>
                <w:szCs w:val="20"/>
                <w:lang w:val="cs-CZ" w:eastAsia="pl-PL"/>
              </w:rPr>
              <w:t>Servírovací tác</w:t>
            </w:r>
          </w:p>
        </w:tc>
      </w:tr>
      <w:tr w:rsidR="00D47FD7" w:rsidRPr="005F70F9" w:rsidTr="00D47FD7">
        <w:trPr>
          <w:trHeight w:val="302"/>
        </w:trPr>
        <w:tc>
          <w:tcPr>
            <w:tcW w:w="954" w:type="dxa"/>
            <w:shd w:val="clear" w:color="auto" w:fill="auto"/>
            <w:noWrap/>
            <w:vAlign w:val="center"/>
            <w:hideMark/>
          </w:tcPr>
          <w:p w:rsidR="00D47FD7" w:rsidRPr="005F70F9" w:rsidRDefault="00D47FD7" w:rsidP="008F42A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5F70F9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LP</w:t>
            </w:r>
          </w:p>
        </w:tc>
        <w:tc>
          <w:tcPr>
            <w:tcW w:w="5987" w:type="dxa"/>
            <w:vAlign w:val="center"/>
          </w:tcPr>
          <w:p w:rsidR="00D47FD7" w:rsidRPr="005F70F9" w:rsidRDefault="003B01FF" w:rsidP="003B01FF">
            <w:pPr>
              <w:pStyle w:val="Standard"/>
              <w:spacing w:after="0" w:line="240" w:lineRule="auto"/>
              <w:rPr>
                <w:rFonts w:eastAsia="Times New Roman" w:cs="Calibri"/>
                <w:sz w:val="20"/>
                <w:szCs w:val="20"/>
                <w:lang w:val="cs-CZ" w:eastAsia="pl-PL"/>
              </w:rPr>
            </w:pPr>
            <w:r>
              <w:rPr>
                <w:rFonts w:eastAsia="Times New Roman" w:cs="Calibri"/>
                <w:sz w:val="20"/>
                <w:szCs w:val="20"/>
                <w:lang w:val="cs-CZ" w:eastAsia="pl-PL"/>
              </w:rPr>
              <w:t>Hrazda s rukojetí</w:t>
            </w:r>
            <w:r w:rsidR="00D47FD7" w:rsidRPr="005F70F9">
              <w:rPr>
                <w:rFonts w:eastAsia="Times New Roman" w:cs="Calibri"/>
                <w:sz w:val="20"/>
                <w:szCs w:val="20"/>
                <w:lang w:val="cs-CZ" w:eastAsia="pl-PL"/>
              </w:rPr>
              <w:t xml:space="preserve"> (Max</w:t>
            </w:r>
            <w:r>
              <w:rPr>
                <w:rFonts w:eastAsia="Times New Roman" w:cs="Calibri"/>
                <w:sz w:val="20"/>
                <w:szCs w:val="20"/>
                <w:lang w:val="cs-CZ" w:eastAsia="pl-PL"/>
              </w:rPr>
              <w:t>. nosnost</w:t>
            </w:r>
            <w:r w:rsidR="00D47FD7" w:rsidRPr="005F70F9">
              <w:rPr>
                <w:rFonts w:eastAsia="Times New Roman" w:cs="Calibri"/>
                <w:sz w:val="20"/>
                <w:szCs w:val="20"/>
                <w:lang w:val="cs-CZ" w:eastAsia="pl-PL"/>
              </w:rPr>
              <w:t xml:space="preserve"> 75kg)</w:t>
            </w:r>
          </w:p>
        </w:tc>
      </w:tr>
      <w:tr w:rsidR="00D47FD7" w:rsidRPr="005F70F9" w:rsidTr="00D47FD7">
        <w:trPr>
          <w:trHeight w:val="302"/>
        </w:trPr>
        <w:tc>
          <w:tcPr>
            <w:tcW w:w="954" w:type="dxa"/>
            <w:shd w:val="clear" w:color="auto" w:fill="auto"/>
            <w:noWrap/>
            <w:vAlign w:val="center"/>
            <w:hideMark/>
          </w:tcPr>
          <w:p w:rsidR="00D47FD7" w:rsidRPr="005F70F9" w:rsidRDefault="00D47FD7" w:rsidP="008F42A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5F70F9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LP/SIL</w:t>
            </w:r>
          </w:p>
        </w:tc>
        <w:tc>
          <w:tcPr>
            <w:tcW w:w="5987" w:type="dxa"/>
            <w:vAlign w:val="center"/>
          </w:tcPr>
          <w:p w:rsidR="00D47FD7" w:rsidRPr="005F70F9" w:rsidRDefault="003B01FF" w:rsidP="003B01FF">
            <w:pPr>
              <w:pStyle w:val="Standard"/>
              <w:spacing w:after="0" w:line="240" w:lineRule="auto"/>
              <w:rPr>
                <w:rFonts w:eastAsia="Times New Roman" w:cs="Calibri"/>
                <w:sz w:val="20"/>
                <w:szCs w:val="20"/>
                <w:lang w:val="cs-CZ" w:eastAsia="pl-PL"/>
              </w:rPr>
            </w:pPr>
            <w:r>
              <w:rPr>
                <w:rFonts w:eastAsia="Times New Roman" w:cs="Calibri"/>
                <w:sz w:val="20"/>
                <w:szCs w:val="20"/>
                <w:lang w:val="cs-CZ" w:eastAsia="pl-PL"/>
              </w:rPr>
              <w:t>Hrazda s rukojetí ve stříbrné barvě</w:t>
            </w:r>
          </w:p>
        </w:tc>
      </w:tr>
      <w:tr w:rsidR="00D47FD7" w:rsidRPr="005F70F9" w:rsidTr="00D47FD7">
        <w:trPr>
          <w:trHeight w:val="302"/>
        </w:trPr>
        <w:tc>
          <w:tcPr>
            <w:tcW w:w="954" w:type="dxa"/>
            <w:shd w:val="clear" w:color="auto" w:fill="auto"/>
            <w:noWrap/>
            <w:vAlign w:val="center"/>
            <w:hideMark/>
          </w:tcPr>
          <w:p w:rsidR="00D47FD7" w:rsidRPr="005F70F9" w:rsidRDefault="00D47FD7" w:rsidP="008F42A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5F70F9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TP</w:t>
            </w:r>
          </w:p>
        </w:tc>
        <w:tc>
          <w:tcPr>
            <w:tcW w:w="5987" w:type="dxa"/>
            <w:vAlign w:val="center"/>
          </w:tcPr>
          <w:p w:rsidR="00D47FD7" w:rsidRPr="005F70F9" w:rsidRDefault="00586972" w:rsidP="00D2398E">
            <w:pPr>
              <w:pStyle w:val="Standard"/>
              <w:spacing w:after="0" w:line="240" w:lineRule="auto"/>
              <w:rPr>
                <w:rFonts w:eastAsia="Times New Roman" w:cs="Calibri"/>
                <w:sz w:val="20"/>
                <w:szCs w:val="20"/>
                <w:lang w:val="cs-CZ" w:eastAsia="pl-PL"/>
              </w:rPr>
            </w:pPr>
            <w:proofErr w:type="spellStart"/>
            <w:r w:rsidRPr="00586972">
              <w:rPr>
                <w:rFonts w:eastAsia="Times New Roman" w:cs="Calibri"/>
                <w:sz w:val="20"/>
                <w:szCs w:val="20"/>
                <w:lang w:val="cs-CZ" w:eastAsia="pl-PL"/>
              </w:rPr>
              <w:t>Infúzní</w:t>
            </w:r>
            <w:proofErr w:type="spellEnd"/>
            <w:r w:rsidRPr="00586972">
              <w:rPr>
                <w:rFonts w:eastAsia="Times New Roman" w:cs="Calibri"/>
                <w:sz w:val="20"/>
                <w:szCs w:val="20"/>
                <w:lang w:val="cs-CZ" w:eastAsia="pl-PL"/>
              </w:rPr>
              <w:t xml:space="preserve"> stojan</w:t>
            </w:r>
          </w:p>
        </w:tc>
      </w:tr>
      <w:tr w:rsidR="00D47FD7" w:rsidRPr="005F70F9" w:rsidTr="00D47FD7">
        <w:trPr>
          <w:trHeight w:val="302"/>
        </w:trPr>
        <w:tc>
          <w:tcPr>
            <w:tcW w:w="954" w:type="dxa"/>
            <w:shd w:val="clear" w:color="auto" w:fill="auto"/>
            <w:noWrap/>
            <w:vAlign w:val="center"/>
            <w:hideMark/>
          </w:tcPr>
          <w:p w:rsidR="00D47FD7" w:rsidRPr="005F70F9" w:rsidRDefault="00D47FD7" w:rsidP="008F42A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5F70F9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TR/EX/KIT</w:t>
            </w:r>
          </w:p>
        </w:tc>
        <w:tc>
          <w:tcPr>
            <w:tcW w:w="5987" w:type="dxa"/>
            <w:vAlign w:val="center"/>
          </w:tcPr>
          <w:p w:rsidR="00D47FD7" w:rsidRPr="005F70F9" w:rsidRDefault="003B01FF" w:rsidP="00BE40C5">
            <w:pPr>
              <w:pStyle w:val="Standard"/>
              <w:spacing w:after="0" w:line="240" w:lineRule="auto"/>
              <w:rPr>
                <w:rFonts w:eastAsia="Times New Roman" w:cs="Calibri"/>
                <w:sz w:val="20"/>
                <w:szCs w:val="20"/>
                <w:lang w:val="cs-CZ" w:eastAsia="pl-PL"/>
              </w:rPr>
            </w:pPr>
            <w:r>
              <w:rPr>
                <w:rFonts w:eastAsia="Times New Roman" w:cs="Calibri"/>
                <w:sz w:val="20"/>
                <w:szCs w:val="20"/>
                <w:lang w:val="cs-CZ" w:eastAsia="pl-PL"/>
              </w:rPr>
              <w:t xml:space="preserve">Prodloužení </w:t>
            </w:r>
            <w:r w:rsidR="00BE40C5">
              <w:rPr>
                <w:rFonts w:eastAsia="Times New Roman" w:cs="Calibri"/>
                <w:sz w:val="20"/>
                <w:szCs w:val="20"/>
                <w:lang w:val="cs-CZ" w:eastAsia="pl-PL"/>
              </w:rPr>
              <w:t>postele</w:t>
            </w:r>
            <w:r>
              <w:rPr>
                <w:rFonts w:eastAsia="Times New Roman" w:cs="Calibri"/>
                <w:sz w:val="20"/>
                <w:szCs w:val="20"/>
                <w:lang w:val="cs-CZ" w:eastAsia="pl-PL"/>
              </w:rPr>
              <w:t xml:space="preserve"> </w:t>
            </w:r>
            <w:r w:rsidR="00D47FD7" w:rsidRPr="005F70F9">
              <w:rPr>
                <w:rFonts w:eastAsia="Times New Roman" w:cs="Calibri"/>
                <w:sz w:val="20"/>
                <w:szCs w:val="20"/>
                <w:lang w:val="cs-CZ" w:eastAsia="pl-PL"/>
              </w:rPr>
              <w:t>(+20 cm)</w:t>
            </w:r>
          </w:p>
        </w:tc>
      </w:tr>
      <w:tr w:rsidR="00D47FD7" w:rsidRPr="005F70F9" w:rsidTr="00D47FD7">
        <w:trPr>
          <w:trHeight w:val="302"/>
        </w:trPr>
        <w:tc>
          <w:tcPr>
            <w:tcW w:w="954" w:type="dxa"/>
            <w:shd w:val="clear" w:color="auto" w:fill="auto"/>
            <w:noWrap/>
            <w:vAlign w:val="center"/>
            <w:hideMark/>
          </w:tcPr>
          <w:p w:rsidR="00D47FD7" w:rsidRPr="005F70F9" w:rsidRDefault="00D47FD7" w:rsidP="008F42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pl-PL"/>
              </w:rPr>
            </w:pPr>
            <w:r w:rsidRPr="005F70F9">
              <w:rPr>
                <w:rFonts w:ascii="Calibri" w:eastAsia="Times New Roman" w:hAnsi="Calibri" w:cs="Calibri"/>
                <w:color w:val="000000"/>
                <w:sz w:val="20"/>
                <w:lang w:eastAsia="pl-PL"/>
              </w:rPr>
              <w:t>TR/SR/EX</w:t>
            </w:r>
          </w:p>
        </w:tc>
        <w:tc>
          <w:tcPr>
            <w:tcW w:w="5987" w:type="dxa"/>
            <w:vAlign w:val="center"/>
          </w:tcPr>
          <w:p w:rsidR="00D47FD7" w:rsidRPr="005F70F9" w:rsidRDefault="003B01FF" w:rsidP="003B01FF">
            <w:pPr>
              <w:pStyle w:val="Standard"/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cs-CZ"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cs-CZ" w:eastAsia="pl-PL"/>
              </w:rPr>
              <w:t>Dřevěný nástavec bočnic</w:t>
            </w:r>
            <w:r w:rsidR="00D47FD7" w:rsidRPr="005F70F9">
              <w:rPr>
                <w:rFonts w:eastAsia="Times New Roman" w:cs="Calibri"/>
                <w:color w:val="000000"/>
                <w:sz w:val="20"/>
                <w:szCs w:val="20"/>
                <w:lang w:val="cs-CZ" w:eastAsia="pl-PL"/>
              </w:rPr>
              <w:t xml:space="preserve"> (</w:t>
            </w:r>
            <w:r w:rsidR="00BE40C5">
              <w:rPr>
                <w:rFonts w:eastAsia="Times New Roman" w:cs="Calibri"/>
                <w:color w:val="000000"/>
                <w:sz w:val="20"/>
                <w:szCs w:val="20"/>
                <w:lang w:val="cs-CZ" w:eastAsia="pl-PL"/>
              </w:rPr>
              <w:t>zvýšení bočnic</w:t>
            </w:r>
            <w:r w:rsidR="00D47FD7" w:rsidRPr="005F70F9">
              <w:rPr>
                <w:rFonts w:eastAsia="Times New Roman" w:cs="Calibri"/>
                <w:color w:val="000000"/>
                <w:sz w:val="20"/>
                <w:szCs w:val="20"/>
                <w:lang w:val="cs-CZ" w:eastAsia="pl-PL"/>
              </w:rPr>
              <w:t>)</w:t>
            </w:r>
          </w:p>
        </w:tc>
      </w:tr>
      <w:tr w:rsidR="00D47FD7" w:rsidRPr="005F70F9" w:rsidTr="00D47FD7">
        <w:trPr>
          <w:trHeight w:val="302"/>
        </w:trPr>
        <w:tc>
          <w:tcPr>
            <w:tcW w:w="954" w:type="dxa"/>
            <w:shd w:val="clear" w:color="auto" w:fill="auto"/>
            <w:noWrap/>
            <w:vAlign w:val="center"/>
            <w:hideMark/>
          </w:tcPr>
          <w:p w:rsidR="00D47FD7" w:rsidRPr="005F70F9" w:rsidRDefault="00D47FD7" w:rsidP="008F42A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5F70F9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RL </w:t>
            </w:r>
          </w:p>
        </w:tc>
        <w:tc>
          <w:tcPr>
            <w:tcW w:w="5987" w:type="dxa"/>
            <w:vAlign w:val="center"/>
          </w:tcPr>
          <w:p w:rsidR="00D47FD7" w:rsidRPr="005F70F9" w:rsidRDefault="00BE40C5" w:rsidP="00D2398E">
            <w:pPr>
              <w:pStyle w:val="Standard"/>
              <w:spacing w:after="0" w:line="240" w:lineRule="auto"/>
              <w:rPr>
                <w:rFonts w:eastAsia="Times New Roman" w:cs="Calibri"/>
                <w:sz w:val="20"/>
                <w:szCs w:val="20"/>
                <w:lang w:val="cs-CZ" w:eastAsia="pl-PL"/>
              </w:rPr>
            </w:pPr>
            <w:r>
              <w:rPr>
                <w:rFonts w:eastAsia="Times New Roman" w:cs="Calibri"/>
                <w:sz w:val="20"/>
                <w:szCs w:val="20"/>
                <w:lang w:val="cs-CZ" w:eastAsia="pl-PL"/>
              </w:rPr>
              <w:t>Čtecí lampička</w:t>
            </w:r>
          </w:p>
        </w:tc>
      </w:tr>
    </w:tbl>
    <w:p w:rsidR="00D03497" w:rsidRPr="005F70F9" w:rsidRDefault="00D03497" w:rsidP="00B27F7A">
      <w:pPr>
        <w:pStyle w:val="Bezmezer"/>
        <w:ind w:left="720"/>
        <w:rPr>
          <w:szCs w:val="20"/>
          <w:lang w:val="cs-CZ"/>
        </w:rPr>
      </w:pPr>
    </w:p>
    <w:p w:rsidR="00B27F7A" w:rsidRPr="005F70F9" w:rsidRDefault="00FD084A" w:rsidP="00FD084A">
      <w:pPr>
        <w:pStyle w:val="Bezmezer"/>
        <w:jc w:val="center"/>
        <w:rPr>
          <w:b/>
          <w:lang w:val="cs-CZ"/>
        </w:rPr>
      </w:pPr>
      <w:r w:rsidRPr="005F70F9">
        <w:rPr>
          <w:rFonts w:ascii="Calibri" w:hAnsi="Calibri" w:cs="Calibri"/>
          <w:b/>
          <w:noProof/>
          <w:szCs w:val="20"/>
          <w:lang w:val="cs-CZ" w:eastAsia="cs-CZ"/>
        </w:rPr>
        <w:drawing>
          <wp:anchor distT="0" distB="0" distL="114300" distR="114300" simplePos="0" relativeHeight="251632128" behindDoc="0" locked="0" layoutInCell="1" allowOverlap="1" wp14:anchorId="0FD1B816" wp14:editId="7B8FE6E6">
            <wp:simplePos x="0" y="0"/>
            <wp:positionH relativeFrom="column">
              <wp:posOffset>48260</wp:posOffset>
            </wp:positionH>
            <wp:positionV relativeFrom="paragraph">
              <wp:posOffset>156210</wp:posOffset>
            </wp:positionV>
            <wp:extent cx="609600" cy="600075"/>
            <wp:effectExtent l="0" t="0" r="0" b="9525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8" t="9333" r="5117" b="6667"/>
                    <a:stretch/>
                  </pic:blipFill>
                  <pic:spPr bwMode="auto">
                    <a:xfrm>
                      <a:off x="0" y="0"/>
                      <a:ext cx="609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34F" w:rsidRPr="005F70F9" w:rsidRDefault="00BE40C5" w:rsidP="00BE40C5">
      <w:pPr>
        <w:pStyle w:val="Bezmezer"/>
        <w:numPr>
          <w:ilvl w:val="0"/>
          <w:numId w:val="3"/>
        </w:numPr>
        <w:rPr>
          <w:b/>
          <w:lang w:val="cs-CZ"/>
        </w:rPr>
      </w:pPr>
      <w:r w:rsidRPr="00BE40C5">
        <w:rPr>
          <w:szCs w:val="20"/>
          <w:lang w:val="cs-CZ"/>
        </w:rPr>
        <w:t>Během sestavování, rozebírání a běžného používání lůžka dbejte zvýšené opatrnosti ohledně možného poranění ruky.</w:t>
      </w:r>
    </w:p>
    <w:p w:rsidR="00D47FD7" w:rsidRPr="005F70F9" w:rsidRDefault="00BE40C5" w:rsidP="00770B0D">
      <w:pPr>
        <w:pStyle w:val="Bezmezer"/>
        <w:widowControl w:val="0"/>
        <w:numPr>
          <w:ilvl w:val="0"/>
          <w:numId w:val="44"/>
        </w:numPr>
        <w:suppressAutoHyphens/>
        <w:autoSpaceDN w:val="0"/>
        <w:spacing w:after="160" w:line="259" w:lineRule="auto"/>
        <w:jc w:val="left"/>
        <w:textAlignment w:val="baseline"/>
        <w:rPr>
          <w:lang w:val="cs-CZ"/>
        </w:rPr>
      </w:pPr>
      <w:r>
        <w:rPr>
          <w:lang w:val="cs-CZ"/>
        </w:rPr>
        <w:t>V případě ztráty jednoho ze šroubů lůžko nepoužívejte!</w:t>
      </w:r>
    </w:p>
    <w:p w:rsidR="00F017C9" w:rsidRPr="005F70F9" w:rsidRDefault="00F017C9" w:rsidP="00D47FD7">
      <w:pPr>
        <w:pStyle w:val="Bezmezer"/>
        <w:rPr>
          <w:b/>
          <w:lang w:val="cs-CZ"/>
        </w:rPr>
      </w:pPr>
    </w:p>
    <w:p w:rsidR="009C4E08" w:rsidRPr="005F70F9" w:rsidRDefault="00BE40C5" w:rsidP="00672FA5">
      <w:pPr>
        <w:pStyle w:val="Nadpis1"/>
      </w:pPr>
      <w:bookmarkStart w:id="14" w:name="_Toc509995312"/>
      <w:bookmarkEnd w:id="13"/>
      <w:r>
        <w:t xml:space="preserve">SESTAVENÍ </w:t>
      </w:r>
      <w:r w:rsidR="00F41C28">
        <w:t>LŮŽKA</w:t>
      </w:r>
      <w:bookmarkEnd w:id="14"/>
    </w:p>
    <w:p w:rsidR="002E3673" w:rsidRPr="005F70F9" w:rsidRDefault="006C4398" w:rsidP="002E3673">
      <w:pPr>
        <w:pStyle w:val="Nadpis2"/>
      </w:pPr>
      <w:bookmarkStart w:id="15" w:name="_Toc509995313"/>
      <w:r>
        <w:t>Sejmutí</w:t>
      </w:r>
      <w:r w:rsidR="00BE40C5">
        <w:t xml:space="preserve"> </w:t>
      </w:r>
      <w:r w:rsidR="00F41C28">
        <w:t>lůžka</w:t>
      </w:r>
      <w:r w:rsidR="00BE40C5">
        <w:t xml:space="preserve"> z</w:t>
      </w:r>
      <w:r w:rsidR="00B27BDA">
        <w:t> </w:t>
      </w:r>
      <w:r w:rsidR="00BE40C5">
        <w:t>transportní</w:t>
      </w:r>
      <w:r w:rsidR="00B27BDA">
        <w:t>ho stojanu</w:t>
      </w:r>
      <w:bookmarkEnd w:id="15"/>
    </w:p>
    <w:p w:rsidR="00D47FD7" w:rsidRPr="005F70F9" w:rsidRDefault="00D47FD7" w:rsidP="00D47FD7"/>
    <w:p w:rsidR="00D47FD7" w:rsidRPr="005F70F9" w:rsidRDefault="009B5C81" w:rsidP="00770B0D">
      <w:pPr>
        <w:pStyle w:val="Bezmezer"/>
        <w:widowControl w:val="0"/>
        <w:numPr>
          <w:ilvl w:val="0"/>
          <w:numId w:val="45"/>
        </w:numPr>
        <w:suppressAutoHyphens/>
        <w:autoSpaceDN w:val="0"/>
        <w:spacing w:after="160" w:line="259" w:lineRule="auto"/>
        <w:jc w:val="left"/>
        <w:textAlignment w:val="baseline"/>
        <w:rPr>
          <w:lang w:val="cs-CZ"/>
        </w:rPr>
      </w:pPr>
      <w:r w:rsidRPr="005F70F9">
        <w:rPr>
          <w:rFonts w:ascii="Calibri" w:hAnsi="Calibri" w:cs="Calibri"/>
          <w:b/>
          <w:noProof/>
          <w:szCs w:val="20"/>
          <w:lang w:val="cs-CZ" w:eastAsia="cs-CZ"/>
        </w:rPr>
        <w:drawing>
          <wp:anchor distT="0" distB="0" distL="114300" distR="114300" simplePos="0" relativeHeight="251552256" behindDoc="0" locked="0" layoutInCell="1" allowOverlap="1" wp14:anchorId="7E364248" wp14:editId="0299C09E">
            <wp:simplePos x="0" y="0"/>
            <wp:positionH relativeFrom="column">
              <wp:posOffset>49530</wp:posOffset>
            </wp:positionH>
            <wp:positionV relativeFrom="paragraph">
              <wp:posOffset>61713</wp:posOffset>
            </wp:positionV>
            <wp:extent cx="609600" cy="600075"/>
            <wp:effectExtent l="0" t="0" r="0" b="9525"/>
            <wp:wrapSquare wrapText="bothSides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8" t="9333" r="5117" b="6667"/>
                    <a:stretch/>
                  </pic:blipFill>
                  <pic:spPr bwMode="auto">
                    <a:xfrm>
                      <a:off x="0" y="0"/>
                      <a:ext cx="609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C28">
        <w:rPr>
          <w:lang w:val="cs-CZ"/>
        </w:rPr>
        <w:t>Před sestavením</w:t>
      </w:r>
      <w:r w:rsidR="0070657E">
        <w:rPr>
          <w:lang w:val="cs-CZ"/>
        </w:rPr>
        <w:t xml:space="preserve"> lůžka</w:t>
      </w:r>
      <w:r w:rsidR="00F41C28">
        <w:rPr>
          <w:lang w:val="cs-CZ"/>
        </w:rPr>
        <w:t xml:space="preserve"> si pozorně přečtěte celý návod k použití</w:t>
      </w:r>
      <w:r w:rsidR="00D47FD7" w:rsidRPr="005F70F9">
        <w:rPr>
          <w:lang w:val="cs-CZ"/>
        </w:rPr>
        <w:t>.</w:t>
      </w:r>
    </w:p>
    <w:p w:rsidR="00C675AE" w:rsidRPr="005F70F9" w:rsidRDefault="00F41C28" w:rsidP="00770B0D">
      <w:pPr>
        <w:pStyle w:val="Bezmezer"/>
        <w:widowControl w:val="0"/>
        <w:numPr>
          <w:ilvl w:val="0"/>
          <w:numId w:val="45"/>
        </w:numPr>
        <w:suppressAutoHyphens/>
        <w:autoSpaceDN w:val="0"/>
        <w:spacing w:after="160" w:line="259" w:lineRule="auto"/>
        <w:jc w:val="left"/>
        <w:textAlignment w:val="baseline"/>
        <w:rPr>
          <w:lang w:val="cs-CZ"/>
        </w:rPr>
      </w:pPr>
      <w:r>
        <w:rPr>
          <w:lang w:val="cs-CZ"/>
        </w:rPr>
        <w:t xml:space="preserve">Sestavení </w:t>
      </w:r>
      <w:r w:rsidR="0070657E">
        <w:rPr>
          <w:lang w:val="cs-CZ"/>
        </w:rPr>
        <w:t>lůžka</w:t>
      </w:r>
      <w:r>
        <w:rPr>
          <w:lang w:val="cs-CZ"/>
        </w:rPr>
        <w:t xml:space="preserve"> doporučujeme provést ve dvou osobách</w:t>
      </w:r>
    </w:p>
    <w:p w:rsidR="00C675AE" w:rsidRPr="005F70F9" w:rsidRDefault="00F41C28" w:rsidP="009B5C81">
      <w:pPr>
        <w:pStyle w:val="Bezmezer"/>
        <w:numPr>
          <w:ilvl w:val="0"/>
          <w:numId w:val="2"/>
        </w:numPr>
        <w:rPr>
          <w:lang w:val="cs-CZ"/>
        </w:rPr>
      </w:pPr>
      <w:r>
        <w:rPr>
          <w:lang w:val="cs-CZ"/>
        </w:rPr>
        <w:t>Dbejte opatrnosti při snímání jednotlivých částí z transportní pozice</w:t>
      </w:r>
      <w:r w:rsidR="00D47FD7" w:rsidRPr="005F70F9">
        <w:rPr>
          <w:lang w:val="cs-CZ"/>
        </w:rPr>
        <w:t xml:space="preserve">. </w:t>
      </w:r>
      <w:r>
        <w:rPr>
          <w:lang w:val="cs-CZ"/>
        </w:rPr>
        <w:t>Části lůžka jsou těžké (viz strana</w:t>
      </w:r>
      <w:r w:rsidR="00D47FD7" w:rsidRPr="005F70F9">
        <w:rPr>
          <w:lang w:val="cs-CZ"/>
        </w:rPr>
        <w:t xml:space="preserve"> 30).</w:t>
      </w:r>
    </w:p>
    <w:p w:rsidR="002602A9" w:rsidRPr="005F70F9" w:rsidRDefault="002602A9" w:rsidP="00E13858">
      <w:pPr>
        <w:pStyle w:val="Bezmezer"/>
        <w:ind w:left="720"/>
        <w:rPr>
          <w:lang w:val="cs-CZ"/>
        </w:rPr>
      </w:pPr>
    </w:p>
    <w:p w:rsidR="00207CF2" w:rsidRPr="005F70F9" w:rsidRDefault="00F41C28" w:rsidP="00E13858">
      <w:pPr>
        <w:pStyle w:val="Bezmezer"/>
        <w:numPr>
          <w:ilvl w:val="0"/>
          <w:numId w:val="1"/>
        </w:numPr>
        <w:rPr>
          <w:lang w:val="cs-CZ"/>
        </w:rPr>
      </w:pPr>
      <w:r>
        <w:rPr>
          <w:lang w:val="cs-CZ"/>
        </w:rPr>
        <w:t>Lůžko sestavujte v uklizeném prostoru</w:t>
      </w:r>
      <w:r w:rsidR="00D47FD7" w:rsidRPr="005F70F9">
        <w:rPr>
          <w:lang w:val="cs-CZ"/>
        </w:rPr>
        <w:t xml:space="preserve">, </w:t>
      </w:r>
      <w:r>
        <w:rPr>
          <w:lang w:val="cs-CZ"/>
        </w:rPr>
        <w:t>dbejte na to, aby nic nebránilo jednotlivým částem lůžka v pohybu</w:t>
      </w:r>
      <w:r w:rsidR="00207CF2" w:rsidRPr="005F70F9">
        <w:rPr>
          <w:lang w:val="cs-CZ"/>
        </w:rPr>
        <w:t>.</w:t>
      </w:r>
    </w:p>
    <w:p w:rsidR="00C675AE" w:rsidRPr="005F70F9" w:rsidRDefault="00F41C28" w:rsidP="00E13858">
      <w:pPr>
        <w:pStyle w:val="Bezmezer"/>
        <w:numPr>
          <w:ilvl w:val="0"/>
          <w:numId w:val="1"/>
        </w:numPr>
        <w:rPr>
          <w:lang w:val="cs-CZ"/>
        </w:rPr>
      </w:pPr>
      <w:bookmarkStart w:id="16" w:name="OLE_LINK1"/>
      <w:bookmarkStart w:id="17" w:name="OLE_LINK2"/>
      <w:r>
        <w:rPr>
          <w:lang w:val="cs-CZ"/>
        </w:rPr>
        <w:lastRenderedPageBreak/>
        <w:t>Zabrzděte všechna 4 kolečka</w:t>
      </w:r>
      <w:r w:rsidR="00C27017" w:rsidRPr="005F70F9">
        <w:rPr>
          <w:lang w:val="cs-CZ"/>
        </w:rPr>
        <w:t>.</w:t>
      </w:r>
      <w:r w:rsidR="000E7AC4" w:rsidRPr="005F70F9">
        <w:rPr>
          <w:lang w:val="cs-CZ" w:eastAsia="pl-PL"/>
        </w:rPr>
        <w:t xml:space="preserve"> </w:t>
      </w:r>
    </w:p>
    <w:p w:rsidR="008F42A6" w:rsidRPr="005F70F9" w:rsidRDefault="008F42A6" w:rsidP="008F42A6">
      <w:pPr>
        <w:pStyle w:val="Bezmezer"/>
        <w:ind w:left="720"/>
        <w:rPr>
          <w:lang w:val="cs-CZ"/>
        </w:rPr>
      </w:pPr>
    </w:p>
    <w:p w:rsidR="00C27017" w:rsidRPr="005F70F9" w:rsidRDefault="0087602B" w:rsidP="00E13858">
      <w:pPr>
        <w:pStyle w:val="Bezmezer"/>
        <w:numPr>
          <w:ilvl w:val="0"/>
          <w:numId w:val="1"/>
        </w:numPr>
        <w:rPr>
          <w:lang w:val="cs-CZ"/>
        </w:rPr>
      </w:pPr>
      <w:r>
        <w:rPr>
          <w:lang w:val="cs-CZ"/>
        </w:rPr>
        <w:t xml:space="preserve">Povolte </w:t>
      </w:r>
      <w:r w:rsidR="00570388">
        <w:rPr>
          <w:lang w:val="cs-CZ"/>
        </w:rPr>
        <w:t>křídlové</w:t>
      </w:r>
      <w:r>
        <w:rPr>
          <w:lang w:val="cs-CZ"/>
        </w:rPr>
        <w:t xml:space="preserve"> šrouby jistící </w:t>
      </w:r>
      <w:r w:rsidR="00570388">
        <w:rPr>
          <w:lang w:val="cs-CZ"/>
        </w:rPr>
        <w:t>zadní část lůžka, a poté ji</w:t>
      </w:r>
      <w:r>
        <w:rPr>
          <w:lang w:val="cs-CZ"/>
        </w:rPr>
        <w:t xml:space="preserve"> pomalu </w:t>
      </w:r>
      <w:r w:rsidR="00570388">
        <w:rPr>
          <w:lang w:val="cs-CZ"/>
        </w:rPr>
        <w:t>položte</w:t>
      </w:r>
      <w:r>
        <w:rPr>
          <w:lang w:val="cs-CZ"/>
        </w:rPr>
        <w:t xml:space="preserve"> na podlahu.</w:t>
      </w:r>
      <w:r w:rsidR="006139AF" w:rsidRPr="005F70F9">
        <w:rPr>
          <w:lang w:val="cs-CZ"/>
        </w:rPr>
        <w:t xml:space="preserve"> </w:t>
      </w:r>
    </w:p>
    <w:p w:rsidR="008F42A6" w:rsidRPr="005F70F9" w:rsidRDefault="008F42A6" w:rsidP="00E80C2B">
      <w:pPr>
        <w:pStyle w:val="Bezmezer"/>
        <w:rPr>
          <w:lang w:val="cs-CZ"/>
        </w:rPr>
      </w:pPr>
    </w:p>
    <w:p w:rsidR="00897DBA" w:rsidRPr="005F70F9" w:rsidRDefault="0087602B" w:rsidP="00FA16B3">
      <w:pPr>
        <w:pStyle w:val="Bezmezer"/>
        <w:numPr>
          <w:ilvl w:val="0"/>
          <w:numId w:val="1"/>
        </w:numPr>
        <w:rPr>
          <w:lang w:val="cs-CZ"/>
        </w:rPr>
      </w:pPr>
      <w:r>
        <w:rPr>
          <w:lang w:val="cs-CZ"/>
        </w:rPr>
        <w:t>Povolte pojistné šrouby</w:t>
      </w:r>
      <w:r w:rsidR="0068555C" w:rsidRPr="005F70F9">
        <w:rPr>
          <w:lang w:val="cs-CZ"/>
        </w:rPr>
        <w:t xml:space="preserve"> </w:t>
      </w:r>
      <w:r w:rsidR="00F27FFD">
        <w:rPr>
          <w:lang w:val="cs-CZ"/>
        </w:rPr>
        <w:t>klíčem</w:t>
      </w:r>
      <w:r w:rsidR="00570388">
        <w:rPr>
          <w:lang w:val="cs-CZ"/>
        </w:rPr>
        <w:t xml:space="preserve"> (dodaný spolu s lůžkem)</w:t>
      </w:r>
      <w:r w:rsidR="00926021" w:rsidRPr="005F70F9">
        <w:rPr>
          <w:lang w:val="cs-CZ"/>
        </w:rPr>
        <w:t xml:space="preserve"> </w:t>
      </w:r>
      <w:r>
        <w:rPr>
          <w:lang w:val="cs-CZ"/>
        </w:rPr>
        <w:t xml:space="preserve">spojující </w:t>
      </w:r>
      <w:r w:rsidR="00570388">
        <w:rPr>
          <w:lang w:val="cs-CZ"/>
        </w:rPr>
        <w:t>čelo lůžka s transportním stojanem, poté ho pomalu položte na podlahu.</w:t>
      </w:r>
      <w:r w:rsidR="00C27017" w:rsidRPr="005F70F9">
        <w:rPr>
          <w:lang w:val="cs-CZ"/>
        </w:rPr>
        <w:t xml:space="preserve"> </w:t>
      </w:r>
    </w:p>
    <w:p w:rsidR="00FA16B3" w:rsidRPr="005F70F9" w:rsidRDefault="00FA16B3" w:rsidP="00FA16B3">
      <w:pPr>
        <w:pStyle w:val="Bezmezer"/>
        <w:ind w:left="720"/>
        <w:rPr>
          <w:lang w:val="cs-CZ"/>
        </w:rPr>
      </w:pPr>
    </w:p>
    <w:p w:rsidR="005D7E75" w:rsidRPr="005F70F9" w:rsidRDefault="007E29B7" w:rsidP="00E13858">
      <w:pPr>
        <w:pStyle w:val="Bezmezer"/>
        <w:numPr>
          <w:ilvl w:val="0"/>
          <w:numId w:val="1"/>
        </w:numPr>
        <w:rPr>
          <w:lang w:val="cs-CZ"/>
        </w:rPr>
      </w:pPr>
      <w:r w:rsidRPr="005F70F9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78B5D1F9" wp14:editId="72454466">
                <wp:simplePos x="0" y="0"/>
                <wp:positionH relativeFrom="column">
                  <wp:posOffset>2125978</wp:posOffset>
                </wp:positionH>
                <wp:positionV relativeFrom="paragraph">
                  <wp:posOffset>100618</wp:posOffset>
                </wp:positionV>
                <wp:extent cx="2330757" cy="1242060"/>
                <wp:effectExtent l="0" t="0" r="0" b="0"/>
                <wp:wrapThrough wrapText="bothSides">
                  <wp:wrapPolygon edited="0">
                    <wp:start x="8299" y="0"/>
                    <wp:lineTo x="1236" y="663"/>
                    <wp:lineTo x="530" y="994"/>
                    <wp:lineTo x="530" y="5963"/>
                    <wp:lineTo x="1413" y="10601"/>
                    <wp:lineTo x="1236" y="19877"/>
                    <wp:lineTo x="3178" y="21202"/>
                    <wp:lineTo x="8299" y="21202"/>
                    <wp:lineTo x="21365" y="21202"/>
                    <wp:lineTo x="21365" y="0"/>
                    <wp:lineTo x="8299" y="0"/>
                  </wp:wrapPolygon>
                </wp:wrapThrough>
                <wp:docPr id="216" name="Grupa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0757" cy="1242060"/>
                          <a:chOff x="-101767" y="531451"/>
                          <a:chExt cx="2331253" cy="1243967"/>
                        </a:xfrm>
                      </wpg:grpSpPr>
                      <wps:wsp>
                        <wps:cNvPr id="138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-97019" y="768185"/>
                            <a:ext cx="892643" cy="23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6A38" w:rsidRPr="00AD63FB" w:rsidRDefault="00896A38" w:rsidP="00DB2D1C">
                              <w:pPr>
                                <w:rPr>
                                  <w:color w:val="FFFFFF" w:themeColor="background1"/>
                                  <w:sz w:val="16"/>
                                  <w:szCs w:val="1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sz w:val="16"/>
                                  <w:szCs w:val="18"/>
                                </w:rPr>
                                <w:t xml:space="preserve">       Sekce nohou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15" name="Grupa 215"/>
                        <wpg:cNvGrpSpPr/>
                        <wpg:grpSpPr>
                          <a:xfrm>
                            <a:off x="-101767" y="531451"/>
                            <a:ext cx="2331253" cy="1243967"/>
                            <a:chOff x="-101767" y="438703"/>
                            <a:chExt cx="2331253" cy="1243967"/>
                          </a:xfrm>
                        </wpg:grpSpPr>
                        <wps:wsp>
                          <wps:cNvPr id="138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1767" y="448240"/>
                              <a:ext cx="1002570" cy="2355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96A38" w:rsidRPr="00AD63FB" w:rsidRDefault="00896A38" w:rsidP="00361715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sz w:val="16"/>
                                    <w:szCs w:val="18"/>
                                  </w:rPr>
                                  <w:t xml:space="preserve">        Sekce hlavy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14" name="Grupa 214"/>
                          <wpg:cNvGrpSpPr/>
                          <wpg:grpSpPr>
                            <a:xfrm>
                              <a:off x="-13176" y="438703"/>
                              <a:ext cx="2242662" cy="1243967"/>
                              <a:chOff x="32683" y="1881608"/>
                              <a:chExt cx="2244354" cy="1245821"/>
                            </a:xfrm>
                          </wpg:grpSpPr>
                          <wpg:grpSp>
                            <wpg:cNvPr id="213" name="Grupa 213"/>
                            <wpg:cNvGrpSpPr/>
                            <wpg:grpSpPr>
                              <a:xfrm>
                                <a:off x="32683" y="1881608"/>
                                <a:ext cx="2244354" cy="1245821"/>
                                <a:chOff x="32696" y="417587"/>
                                <a:chExt cx="2245218" cy="1245870"/>
                              </a:xfrm>
                            </wpg:grpSpPr>
                            <wpg:grpSp>
                              <wpg:cNvPr id="212" name="Grupa 212"/>
                              <wpg:cNvGrpSpPr/>
                              <wpg:grpSpPr>
                                <a:xfrm>
                                  <a:off x="32696" y="417587"/>
                                  <a:ext cx="2245218" cy="1245870"/>
                                  <a:chOff x="32696" y="417587"/>
                                  <a:chExt cx="2245218" cy="124587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11" name="Obraz 211" descr="C:\Users\Rafał\Desktop\solid zdjecia\Bez tytułu4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77739" y="417587"/>
                                    <a:ext cx="1400175" cy="12458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386" name="Pole tekstow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696" y="1278477"/>
                                    <a:ext cx="976528" cy="3419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96A38" w:rsidRPr="00DD4017" w:rsidRDefault="00896A38" w:rsidP="00FA16B3">
                                      <w:pPr>
                                        <w:spacing w:after="0"/>
                                        <w:rPr>
                                          <w:sz w:val="16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8"/>
                                        </w:rPr>
                                        <w:t>Křídlový šroub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197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388" y="940125"/>
                                  <a:ext cx="919042" cy="408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96A38" w:rsidRPr="00AD63FB" w:rsidRDefault="00896A38" w:rsidP="00AD63FB">
                                    <w:pPr>
                                      <w:spacing w:after="0" w:line="240" w:lineRule="auto"/>
                                      <w:rPr>
                                        <w:color w:val="FFFFFF" w:themeColor="background1"/>
                                        <w:sz w:val="16"/>
                                        <w:szCs w:val="18"/>
                                        <w14:textFill>
                                          <w14:noFill/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8"/>
                                      </w:rPr>
                                      <w:t>Pojistný šroub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7" name="Łącznik prosty ze strzałką 17"/>
                            <wps:cNvCnPr/>
                            <wps:spPr>
                              <a:xfrm>
                                <a:off x="751835" y="2853807"/>
                                <a:ext cx="972293" cy="5823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83" name="Łącznik prosty ze strzałką 1383"/>
                            <wps:cNvCnPr/>
                            <wps:spPr>
                              <a:xfrm>
                                <a:off x="751835" y="2853807"/>
                                <a:ext cx="524154" cy="8387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84" name="Łącznik prosty ze strzałką 1384"/>
                            <wps:cNvCnPr/>
                            <wps:spPr>
                              <a:xfrm flipV="1">
                                <a:off x="751835" y="2522532"/>
                                <a:ext cx="635258" cy="3312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89" name="Łącznik prosty ze strzałką 1389"/>
                            <wps:cNvCnPr/>
                            <wps:spPr>
                              <a:xfrm>
                                <a:off x="842093" y="2013982"/>
                                <a:ext cx="961997" cy="4717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90" name="Łącznik prosty ze strzałką 1390"/>
                            <wps:cNvCnPr/>
                            <wps:spPr>
                              <a:xfrm>
                                <a:off x="797948" y="2204602"/>
                                <a:ext cx="47804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8" name="Łącznik prosty ze strzałką 198"/>
                            <wps:cNvCnPr/>
                            <wps:spPr>
                              <a:xfrm flipV="1">
                                <a:off x="797948" y="2427188"/>
                                <a:ext cx="906585" cy="9534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B5D1F9" id="Grupa 216" o:spid="_x0000_s1079" style="position:absolute;left:0;text-align:left;margin-left:167.4pt;margin-top:7.9pt;width:183.5pt;height:97.8pt;z-index:251679232;mso-width-relative:margin;mso-height-relative:margin" coordorigin="-1017,5314" coordsize="23312,124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">
                <v:shape id="_x0000_s1080" type="#_x0000_t202" style="position:absolute;left:-970;top:7681;width:8926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" filled="f" stroked="f">
                  <v:textbox>
                    <w:txbxContent>
                      <w:p w:rsidR="00896A38" w:rsidRPr="00AD63FB" w:rsidRDefault="00896A38" w:rsidP="00DB2D1C">
                        <w:pPr>
                          <w:rPr>
                            <w:color w:val="FFFFFF" w:themeColor="background1"/>
                            <w:sz w:val="16"/>
                            <w:szCs w:val="1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sz w:val="16"/>
                            <w:szCs w:val="18"/>
                          </w:rPr>
                          <w:t xml:space="preserve">       Sekce nohou</w:t>
                        </w:r>
                      </w:p>
                    </w:txbxContent>
                  </v:textbox>
                </v:shape>
                <v:group id="Grupa 215" o:spid="_x0000_s1081" style="position:absolute;left:-1017;top:5314;width:23311;height:12440" coordorigin="-1017,4387" coordsize="23312,1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_x0000_s1082" type="#_x0000_t202" style="position:absolute;left:-1017;top:4482;width:10025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" filled="f" stroked="f">
                    <v:textbox>
                      <w:txbxContent>
                        <w:p w:rsidR="00896A38" w:rsidRPr="00AD63FB" w:rsidRDefault="00896A38" w:rsidP="00361715">
                          <w:pPr>
                            <w:rPr>
                              <w:color w:val="FFFFFF" w:themeColor="background1"/>
                              <w:sz w:val="16"/>
                              <w:szCs w:val="18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sz w:val="16"/>
                              <w:szCs w:val="18"/>
                            </w:rPr>
                            <w:t xml:space="preserve">        Sekce hlavy</w:t>
                          </w:r>
                        </w:p>
                      </w:txbxContent>
                    </v:textbox>
                  </v:shape>
                  <v:group id="Grupa 214" o:spid="_x0000_s1083" style="position:absolute;left:-131;top:4387;width:22425;height:12439" coordorigin="326,18816" coordsize="22443,1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  <v:group id="Grupa 213" o:spid="_x0000_s1084" style="position:absolute;left:326;top:18816;width:22444;height:12458" coordorigin="326,4175" coordsize="22452,1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    <v:group id="Grupa 212" o:spid="_x0000_s1085" style="position:absolute;left:326;top:4175;width:22453;height:12459" coordorigin="326,4175" coordsize="22452,1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      <v:shape id="Obraz 211" o:spid="_x0000_s1086" type="#_x0000_t75" style="position:absolute;left:8777;top:4175;width:14002;height:12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">
                          <v:imagedata r:id="rId29" o:title="Bez tytułu4"/>
                        </v:shape>
                        <v:shape id="_x0000_s1087" type="#_x0000_t202" style="position:absolute;left:326;top:12784;width:9766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" filled="f" stroked="f">
                          <v:textbox>
                            <w:txbxContent>
                              <w:p w:rsidR="00896A38" w:rsidRPr="00DD4017" w:rsidRDefault="00896A38" w:rsidP="00FA16B3">
                                <w:pPr>
                                  <w:spacing w:after="0"/>
                                  <w:rPr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sz w:val="16"/>
                                    <w:szCs w:val="18"/>
                                  </w:rPr>
                                  <w:t>Křídlový šroub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88" type="#_x0000_t202" style="position:absolute;left:643;top:9401;width:9191;height:4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      <v:textbox>
                          <w:txbxContent>
                            <w:p w:rsidR="00896A38" w:rsidRPr="00AD63FB" w:rsidRDefault="00896A38" w:rsidP="00AD63FB">
                              <w:pPr>
                                <w:spacing w:after="0" w:line="240" w:lineRule="auto"/>
                                <w:rPr>
                                  <w:color w:val="FFFFFF" w:themeColor="background1"/>
                                  <w:sz w:val="16"/>
                                  <w:szCs w:val="1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sz w:val="16"/>
                                  <w:szCs w:val="18"/>
                                </w:rPr>
                                <w:t>Pojistný šroub</w:t>
                              </w:r>
                            </w:p>
                          </w:txbxContent>
                        </v:textbox>
                      </v:shape>
                    </v:group>
                    <v:shape id="Łącznik prosty ze strzałką 17" o:spid="_x0000_s1089" type="#_x0000_t32" style="position:absolute;left:7518;top:28538;width:9723;height:5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" strokecolor="black [3213]" strokeweight=".5pt">
                      <v:stroke endarrow="block" joinstyle="miter"/>
                    </v:shape>
                    <v:shape id="Łącznik prosty ze strzałką 1383" o:spid="_x0000_s1090" type="#_x0000_t32" style="position:absolute;left:7518;top:28538;width:5241;height:8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" strokecolor="black [3213]" strokeweight=".5pt">
                      <v:stroke endarrow="block" joinstyle="miter"/>
                    </v:shape>
                    <v:shape id="Łącznik prosty ze strzałką 1384" o:spid="_x0000_s1091" type="#_x0000_t32" style="position:absolute;left:7518;top:25225;width:6352;height:33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" strokecolor="black [3213]" strokeweight=".5pt">
                      <v:stroke endarrow="block" joinstyle="miter"/>
                    </v:shape>
                    <v:shape id="Łącznik prosty ze strzałką 1389" o:spid="_x0000_s1092" type="#_x0000_t32" style="position:absolute;left:8420;top:20139;width:9620;height:4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" strokecolor="black [3213]" strokeweight=".5pt">
                      <v:stroke endarrow="block" joinstyle="miter"/>
                    </v:shape>
                    <v:shape id="Łącznik prosty ze strzałką 1390" o:spid="_x0000_s1093" type="#_x0000_t32" style="position:absolute;left:7979;top:22046;width:47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" strokecolor="black [3213]" strokeweight=".5pt">
                      <v:stroke endarrow="block" joinstyle="miter"/>
                    </v:shape>
                    <v:shape id="Łącznik prosty ze strzałką 198" o:spid="_x0000_s1094" type="#_x0000_t32" style="position:absolute;left:7979;top:24271;width:9066;height:9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" strokecolor="black [3213]" strokeweight=".5pt">
                      <v:stroke endarrow="block" joinstyle="miter"/>
                    </v:shape>
                  </v:group>
                </v:group>
                <w10:wrap type="through"/>
              </v:group>
            </w:pict>
          </mc:Fallback>
        </mc:AlternateContent>
      </w:r>
      <w:r w:rsidR="00570388">
        <w:rPr>
          <w:lang w:val="cs-CZ"/>
        </w:rPr>
        <w:t>Povolte šrouby na transportním stojanu</w:t>
      </w:r>
      <w:r w:rsidR="005D7E75" w:rsidRPr="005F70F9">
        <w:rPr>
          <w:lang w:val="cs-CZ"/>
        </w:rPr>
        <w:t xml:space="preserve">. </w:t>
      </w:r>
      <w:r w:rsidR="00B27BDA">
        <w:rPr>
          <w:lang w:val="cs-CZ"/>
        </w:rPr>
        <w:t>Nyní opřete zbytek lůžka</w:t>
      </w:r>
      <w:r w:rsidR="00570388">
        <w:rPr>
          <w:lang w:val="cs-CZ"/>
        </w:rPr>
        <w:t xml:space="preserve"> opatrně o zeď nebo položte na podlahu.</w:t>
      </w:r>
      <w:r w:rsidR="008F1B15" w:rsidRPr="005F70F9">
        <w:rPr>
          <w:lang w:val="cs-CZ"/>
        </w:rPr>
        <w:t xml:space="preserve"> </w:t>
      </w:r>
      <w:r w:rsidR="00570388">
        <w:rPr>
          <w:b/>
          <w:lang w:val="cs-CZ"/>
        </w:rPr>
        <w:t>Pozor</w:t>
      </w:r>
      <w:r w:rsidR="008F1B15" w:rsidRPr="005F70F9">
        <w:rPr>
          <w:b/>
          <w:lang w:val="cs-CZ"/>
        </w:rPr>
        <w:t xml:space="preserve">, </w:t>
      </w:r>
      <w:r w:rsidR="00B27BDA">
        <w:rPr>
          <w:b/>
          <w:lang w:val="cs-CZ"/>
        </w:rPr>
        <w:t>po povolení šroubů na transportním stojanu nemohou zbylé části lůžka stát samostatně.</w:t>
      </w:r>
    </w:p>
    <w:p w:rsidR="008F42A6" w:rsidRPr="005F70F9" w:rsidRDefault="008F42A6" w:rsidP="008F1B15">
      <w:pPr>
        <w:pStyle w:val="Bezmezer"/>
        <w:rPr>
          <w:lang w:val="cs-CZ"/>
        </w:rPr>
      </w:pPr>
    </w:p>
    <w:p w:rsidR="008F1B15" w:rsidRPr="005F70F9" w:rsidRDefault="00DA5455" w:rsidP="00E13858">
      <w:pPr>
        <w:pStyle w:val="Bezmezer"/>
        <w:numPr>
          <w:ilvl w:val="0"/>
          <w:numId w:val="1"/>
        </w:numPr>
        <w:rPr>
          <w:lang w:val="cs-CZ"/>
        </w:rPr>
      </w:pPr>
      <w:r w:rsidRPr="005F70F9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 wp14:anchorId="41B6D573" wp14:editId="1E27628A">
                <wp:simplePos x="0" y="0"/>
                <wp:positionH relativeFrom="column">
                  <wp:posOffset>2751491</wp:posOffset>
                </wp:positionH>
                <wp:positionV relativeFrom="page">
                  <wp:posOffset>3417834</wp:posOffset>
                </wp:positionV>
                <wp:extent cx="2009775" cy="161925"/>
                <wp:effectExtent l="0" t="0" r="9525" b="9525"/>
                <wp:wrapSquare wrapText="bothSides"/>
                <wp:docPr id="234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61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6A38" w:rsidRPr="005D7E75" w:rsidRDefault="00896A38" w:rsidP="00897DBA">
                            <w:pPr>
                              <w:pStyle w:val="Titulek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Obrázek</w:t>
                            </w:r>
                            <w:r w:rsidRPr="005D7E75">
                              <w:rPr>
                                <w:lang w:val="en-GB"/>
                              </w:rPr>
                              <w:t xml:space="preserve"> 2.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Rozložení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lůžka</w:t>
                            </w:r>
                            <w:proofErr w:type="spellEnd"/>
                          </w:p>
                          <w:p w:rsidR="00896A38" w:rsidRPr="005D7E75" w:rsidRDefault="00896A38" w:rsidP="00897DBA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6D573" id="Text Box 39" o:spid="_x0000_s1095" type="#_x0000_t202" style="position:absolute;left:0;text-align:left;margin-left:216.65pt;margin-top:269.1pt;width:158.25pt;height:12.75pt;z-index:-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" stroked="f">
                <v:textbox inset="0,0,0,0">
                  <w:txbxContent>
                    <w:p w:rsidR="00896A38" w:rsidRPr="005D7E75" w:rsidRDefault="00896A38" w:rsidP="00897DBA">
                      <w:pPr>
                        <w:pStyle w:val="Titulek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Obrázek</w:t>
                      </w:r>
                      <w:r w:rsidRPr="005D7E75">
                        <w:rPr>
                          <w:lang w:val="en-GB"/>
                        </w:rPr>
                        <w:t xml:space="preserve"> 2. </w:t>
                      </w:r>
                      <w:proofErr w:type="spellStart"/>
                      <w:r>
                        <w:rPr>
                          <w:lang w:val="en-GB"/>
                        </w:rPr>
                        <w:t>Rozložení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lůžka</w:t>
                      </w:r>
                      <w:proofErr w:type="spellEnd"/>
                    </w:p>
                    <w:p w:rsidR="00896A38" w:rsidRPr="005D7E75" w:rsidRDefault="00896A38" w:rsidP="00897DBA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27BDA">
        <w:rPr>
          <w:lang w:val="cs-CZ"/>
        </w:rPr>
        <w:t>Vyjměte zbytek lůžka z transportního stojanu</w:t>
      </w:r>
      <w:r w:rsidR="008F1B15" w:rsidRPr="005F70F9">
        <w:rPr>
          <w:lang w:val="cs-CZ"/>
        </w:rPr>
        <w:t xml:space="preserve">. </w:t>
      </w:r>
    </w:p>
    <w:p w:rsidR="002E3673" w:rsidRPr="005F70F9" w:rsidRDefault="00B27BDA" w:rsidP="008F1B15">
      <w:pPr>
        <w:pStyle w:val="Bezmezer"/>
        <w:ind w:firstLine="708"/>
        <w:rPr>
          <w:lang w:val="cs-CZ"/>
        </w:rPr>
      </w:pPr>
      <w:r>
        <w:rPr>
          <w:lang w:val="cs-CZ"/>
        </w:rPr>
        <w:t>Lůžko je nyní rozloženo</w:t>
      </w:r>
      <w:r w:rsidR="008F1B15" w:rsidRPr="005F70F9">
        <w:rPr>
          <w:lang w:val="cs-CZ"/>
        </w:rPr>
        <w:t>.</w:t>
      </w:r>
    </w:p>
    <w:bookmarkEnd w:id="16"/>
    <w:bookmarkEnd w:id="17"/>
    <w:p w:rsidR="002602A9" w:rsidRPr="005F70F9" w:rsidRDefault="00A70512" w:rsidP="00207CF2">
      <w:r w:rsidRPr="005F70F9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548160" behindDoc="0" locked="0" layoutInCell="1" allowOverlap="1" wp14:anchorId="0F228F6E" wp14:editId="3BE52E33">
                <wp:simplePos x="0" y="0"/>
                <wp:positionH relativeFrom="column">
                  <wp:posOffset>1876425</wp:posOffset>
                </wp:positionH>
                <wp:positionV relativeFrom="paragraph">
                  <wp:posOffset>237490</wp:posOffset>
                </wp:positionV>
                <wp:extent cx="2750185" cy="2066290"/>
                <wp:effectExtent l="0" t="0" r="0" b="0"/>
                <wp:wrapThrough wrapText="bothSides">
                  <wp:wrapPolygon edited="0">
                    <wp:start x="0" y="0"/>
                    <wp:lineTo x="0" y="21308"/>
                    <wp:lineTo x="21396" y="21308"/>
                    <wp:lineTo x="21396" y="0"/>
                    <wp:lineTo x="0" y="0"/>
                  </wp:wrapPolygon>
                </wp:wrapThrough>
                <wp:docPr id="210" name="Grupa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0185" cy="2066290"/>
                          <a:chOff x="0" y="0"/>
                          <a:chExt cx="2750185" cy="2066290"/>
                        </a:xfrm>
                      </wpg:grpSpPr>
                      <pic:pic xmlns:pic="http://schemas.openxmlformats.org/drawingml/2006/picture">
                        <pic:nvPicPr>
                          <pic:cNvPr id="208" name="Obraz 208" descr="C:\Users\Rafał\Desktop\solid zdjecia\Bez tytułu6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185" cy="206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9" name="Łącznik prosty ze strzałką 309"/>
                        <wps:cNvCnPr/>
                        <wps:spPr>
                          <a:xfrm flipH="1" flipV="1">
                            <a:off x="1600200" y="1543050"/>
                            <a:ext cx="278296" cy="9541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7775" y="1609725"/>
                            <a:ext cx="1502410" cy="294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6A38" w:rsidRPr="0068555C" w:rsidRDefault="00896A38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Transportní stojan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228F6E" id="Grupa 210" o:spid="_x0000_s1096" style="position:absolute;margin-left:147.75pt;margin-top:18.7pt;width:216.55pt;height:162.7pt;z-index:251548160" coordsize="27501,20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">
                <v:shape id="Obraz 208" o:spid="_x0000_s1097" type="#_x0000_t75" style="position:absolute;width:27501;height:20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">
                  <v:imagedata r:id="rId31" o:title="Bez tytułu6"/>
                </v:shape>
                <v:shape id="Łącznik prosty ze strzałką 309" o:spid="_x0000_s1098" type="#_x0000_t32" style="position:absolute;left:16002;top:15430;width:2782;height:95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" strokecolor="black [3213]" strokeweight=".5pt">
                  <v:stroke endarrow="block" joinstyle="miter"/>
                </v:shape>
                <v:shape id="_x0000_s1099" type="#_x0000_t202" style="position:absolute;left:12477;top:16097;width:15024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896A38" w:rsidRPr="0068555C" w:rsidRDefault="00896A38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Transportní stojan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68555C" w:rsidRPr="005F70F9">
        <w:rPr>
          <w:noProof/>
          <w:lang w:eastAsia="cs-CZ"/>
        </w:rPr>
        <w:drawing>
          <wp:anchor distT="0" distB="0" distL="114300" distR="114300" simplePos="0" relativeHeight="251546112" behindDoc="0" locked="0" layoutInCell="1" allowOverlap="1" wp14:anchorId="622A400E" wp14:editId="09E837A6">
            <wp:simplePos x="0" y="0"/>
            <wp:positionH relativeFrom="column">
              <wp:posOffset>118110</wp:posOffset>
            </wp:positionH>
            <wp:positionV relativeFrom="paragraph">
              <wp:posOffset>101600</wp:posOffset>
            </wp:positionV>
            <wp:extent cx="1813560" cy="2066925"/>
            <wp:effectExtent l="0" t="0" r="0" b="9525"/>
            <wp:wrapThrough wrapText="bothSides">
              <wp:wrapPolygon edited="0">
                <wp:start x="0" y="0"/>
                <wp:lineTo x="0" y="21500"/>
                <wp:lineTo x="21328" y="21500"/>
                <wp:lineTo x="21328" y="0"/>
                <wp:lineTo x="0" y="0"/>
              </wp:wrapPolygon>
            </wp:wrapThrough>
            <wp:docPr id="40" name="Obraz 40" descr="C:\Users\Rafał\Desktop\łóżko w kart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fał\Desktop\łóżko w kartoni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5455" w:rsidRDefault="00DA5455" w:rsidP="00207CF2">
      <w:r w:rsidRPr="005F70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F562E2F" wp14:editId="6836A840">
                <wp:simplePos x="0" y="0"/>
                <wp:positionH relativeFrom="column">
                  <wp:posOffset>1723066</wp:posOffset>
                </wp:positionH>
                <wp:positionV relativeFrom="paragraph">
                  <wp:posOffset>2121187</wp:posOffset>
                </wp:positionV>
                <wp:extent cx="3038475" cy="190500"/>
                <wp:effectExtent l="0" t="0" r="9525" b="0"/>
                <wp:wrapSquare wrapText="bothSides"/>
                <wp:docPr id="3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6A38" w:rsidRPr="00BA7AE5" w:rsidRDefault="00896A38" w:rsidP="006F1FD6">
                            <w:pPr>
                              <w:pStyle w:val="Titulek"/>
                              <w:jc w:val="center"/>
                              <w:rPr>
                                <w:rFonts w:cs="Calibri"/>
                                <w:b/>
                                <w:noProof/>
                                <w:sz w:val="24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Obrázek 3.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Rozložení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lůžka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62E2F" id="Text Box 16" o:spid="_x0000_s1100" type="#_x0000_t202" style="position:absolute;margin-left:135.65pt;margin-top:167pt;width:239.25pt;height:1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" stroked="f">
                <v:textbox inset="0,0,0,0">
                  <w:txbxContent>
                    <w:p w:rsidR="00896A38" w:rsidRPr="00BA7AE5" w:rsidRDefault="00896A38" w:rsidP="006F1FD6">
                      <w:pPr>
                        <w:pStyle w:val="Titulek"/>
                        <w:jc w:val="center"/>
                        <w:rPr>
                          <w:rFonts w:cs="Calibri"/>
                          <w:b/>
                          <w:noProof/>
                          <w:sz w:val="24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Obrázek 3. </w:t>
                      </w:r>
                      <w:proofErr w:type="spellStart"/>
                      <w:r>
                        <w:rPr>
                          <w:lang w:val="en-GB"/>
                        </w:rPr>
                        <w:t>Rozložení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lůžka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602A9" w:rsidRPr="005F70F9" w:rsidRDefault="002602A9" w:rsidP="00207CF2"/>
    <w:p w:rsidR="000358B0" w:rsidRPr="005F70F9" w:rsidRDefault="00DA5455" w:rsidP="000358B0">
      <w:pPr>
        <w:pStyle w:val="Nadpis2"/>
      </w:pPr>
      <w:bookmarkStart w:id="18" w:name="_Toc509995314"/>
      <w:r w:rsidRPr="005F70F9">
        <w:rPr>
          <w:noProof/>
          <w:lang w:eastAsia="cs-CZ"/>
        </w:rPr>
        <w:lastRenderedPageBreak/>
        <w:drawing>
          <wp:anchor distT="0" distB="0" distL="114300" distR="114300" simplePos="0" relativeHeight="251703808" behindDoc="0" locked="0" layoutInCell="1" allowOverlap="1" wp14:anchorId="7A32D642" wp14:editId="0B52AD6C">
            <wp:simplePos x="0" y="0"/>
            <wp:positionH relativeFrom="column">
              <wp:posOffset>2524559</wp:posOffset>
            </wp:positionH>
            <wp:positionV relativeFrom="paragraph">
              <wp:posOffset>31067</wp:posOffset>
            </wp:positionV>
            <wp:extent cx="2082165" cy="1195705"/>
            <wp:effectExtent l="0" t="0" r="0" b="4445"/>
            <wp:wrapThrough wrapText="bothSides">
              <wp:wrapPolygon edited="0">
                <wp:start x="0" y="0"/>
                <wp:lineTo x="0" y="21336"/>
                <wp:lineTo x="21343" y="21336"/>
                <wp:lineTo x="21343" y="0"/>
                <wp:lineTo x="0" y="0"/>
              </wp:wrapPolygon>
            </wp:wrapThrough>
            <wp:docPr id="209" name="Obraz 209" descr="C:\Users\Rafał\Desktop\solid zdjecia\Bez tytuł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fał\Desktop\solid zdjecia\Bez tytułu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8B0" w:rsidRPr="005F70F9">
        <w:t xml:space="preserve"> </w:t>
      </w:r>
      <w:r w:rsidR="00935F3B">
        <w:t>Před sestavením</w:t>
      </w:r>
      <w:bookmarkEnd w:id="18"/>
    </w:p>
    <w:p w:rsidR="00935F3B" w:rsidRDefault="00935F3B" w:rsidP="00191F8C">
      <w:pPr>
        <w:pStyle w:val="Bezmezer"/>
        <w:numPr>
          <w:ilvl w:val="0"/>
          <w:numId w:val="1"/>
        </w:numPr>
        <w:rPr>
          <w:szCs w:val="20"/>
          <w:lang w:val="cs-CZ"/>
        </w:rPr>
      </w:pPr>
      <w:r w:rsidRPr="00935F3B">
        <w:rPr>
          <w:szCs w:val="20"/>
          <w:lang w:val="cs-CZ"/>
        </w:rPr>
        <w:t>Přiložte k sobě oba kusy roštu a zkontrolujte správnou pozici šroubů vespod</w:t>
      </w:r>
      <w:r>
        <w:rPr>
          <w:szCs w:val="20"/>
          <w:lang w:val="cs-CZ"/>
        </w:rPr>
        <w:t xml:space="preserve"> roštu</w:t>
      </w:r>
      <w:r w:rsidRPr="00935F3B">
        <w:rPr>
          <w:szCs w:val="20"/>
          <w:lang w:val="cs-CZ"/>
        </w:rPr>
        <w:t>, poté všechny 4 šrouby řádně utáhněte.</w:t>
      </w:r>
      <w:r w:rsidR="00593ED0" w:rsidRPr="00935F3B">
        <w:rPr>
          <w:szCs w:val="20"/>
          <w:lang w:val="cs-CZ"/>
        </w:rPr>
        <w:t xml:space="preserve"> </w:t>
      </w:r>
    </w:p>
    <w:p w:rsidR="00DB211C" w:rsidRPr="00935F3B" w:rsidRDefault="00BA7AE5" w:rsidP="00935F3B">
      <w:pPr>
        <w:pStyle w:val="Bezmezer"/>
        <w:ind w:left="720"/>
        <w:rPr>
          <w:szCs w:val="20"/>
          <w:lang w:val="cs-CZ"/>
        </w:rPr>
      </w:pPr>
      <w:r w:rsidRPr="005F70F9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31776" behindDoc="1" locked="0" layoutInCell="1" allowOverlap="1" wp14:anchorId="431B366D" wp14:editId="0603D0AA">
                <wp:simplePos x="0" y="0"/>
                <wp:positionH relativeFrom="column">
                  <wp:posOffset>47625</wp:posOffset>
                </wp:positionH>
                <wp:positionV relativeFrom="page">
                  <wp:posOffset>2447925</wp:posOffset>
                </wp:positionV>
                <wp:extent cx="3219450" cy="419100"/>
                <wp:effectExtent l="0" t="0" r="0" b="0"/>
                <wp:wrapNone/>
                <wp:docPr id="71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4191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6A38" w:rsidRPr="00593ED0" w:rsidRDefault="00896A38" w:rsidP="00593ED0">
                            <w:pPr>
                              <w:pStyle w:val="Titulek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B366D" id="_x0000_s1101" type="#_x0000_t202" style="position:absolute;left:0;text-align:left;margin-left:3.75pt;margin-top:192.75pt;width:253.5pt;height:33pt;z-index:-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" stroked="f">
                <v:textbox inset="0,0,0,0">
                  <w:txbxContent>
                    <w:p w:rsidR="00896A38" w:rsidRPr="00593ED0" w:rsidRDefault="00896A38" w:rsidP="00593ED0">
                      <w:pPr>
                        <w:pStyle w:val="Titulek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207CF2" w:rsidRPr="005F70F9" w:rsidRDefault="00207CF2" w:rsidP="00E13858">
      <w:pPr>
        <w:pStyle w:val="Bezmezer"/>
        <w:rPr>
          <w:szCs w:val="20"/>
          <w:lang w:val="cs-CZ"/>
        </w:rPr>
      </w:pPr>
    </w:p>
    <w:p w:rsidR="00CC0321" w:rsidRPr="005F70F9" w:rsidRDefault="00DA5455" w:rsidP="00E13858">
      <w:pPr>
        <w:pStyle w:val="Bezmezer"/>
        <w:numPr>
          <w:ilvl w:val="0"/>
          <w:numId w:val="1"/>
        </w:numPr>
        <w:rPr>
          <w:szCs w:val="20"/>
          <w:lang w:val="cs-CZ"/>
        </w:rPr>
      </w:pPr>
      <w:r w:rsidRPr="005F70F9">
        <w:rPr>
          <w:noProof/>
          <w:szCs w:val="20"/>
          <w:lang w:val="cs-CZ" w:eastAsia="cs-CZ"/>
        </w:rPr>
        <w:drawing>
          <wp:anchor distT="0" distB="0" distL="114300" distR="114300" simplePos="0" relativeHeight="251689472" behindDoc="0" locked="0" layoutInCell="1" allowOverlap="1" wp14:anchorId="6ABF5567" wp14:editId="493C4AC7">
            <wp:simplePos x="0" y="0"/>
            <wp:positionH relativeFrom="column">
              <wp:posOffset>2646249</wp:posOffset>
            </wp:positionH>
            <wp:positionV relativeFrom="paragraph">
              <wp:posOffset>229738</wp:posOffset>
            </wp:positionV>
            <wp:extent cx="1539240" cy="1369695"/>
            <wp:effectExtent l="0" t="0" r="3810" b="1905"/>
            <wp:wrapThrough wrapText="bothSides">
              <wp:wrapPolygon edited="0">
                <wp:start x="0" y="0"/>
                <wp:lineTo x="0" y="21330"/>
                <wp:lineTo x="21386" y="21330"/>
                <wp:lineTo x="21386" y="0"/>
                <wp:lineTo x="0" y="0"/>
              </wp:wrapPolygon>
            </wp:wrapThrough>
            <wp:docPr id="200" name="Obraz 200" descr="C:\Users\Rafał\Desktop\szczy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fał\Desktop\szczyt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70F9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55DC56EA" wp14:editId="00FF440D">
                <wp:simplePos x="0" y="0"/>
                <wp:positionH relativeFrom="column">
                  <wp:posOffset>2614870</wp:posOffset>
                </wp:positionH>
                <wp:positionV relativeFrom="page">
                  <wp:posOffset>1913410</wp:posOffset>
                </wp:positionV>
                <wp:extent cx="2133600" cy="161925"/>
                <wp:effectExtent l="0" t="0" r="0" b="9525"/>
                <wp:wrapThrough wrapText="bothSides">
                  <wp:wrapPolygon edited="0">
                    <wp:start x="0" y="0"/>
                    <wp:lineTo x="0" y="20329"/>
                    <wp:lineTo x="21407" y="20329"/>
                    <wp:lineTo x="21407" y="0"/>
                    <wp:lineTo x="0" y="0"/>
                  </wp:wrapPolygon>
                </wp:wrapThrough>
                <wp:docPr id="233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61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6A38" w:rsidRDefault="00896A38" w:rsidP="00897DBA">
                            <w:pPr>
                              <w:pStyle w:val="Titulek"/>
                              <w:jc w:val="center"/>
                            </w:pPr>
                            <w:r>
                              <w:t>Obrázek 4. Sestavení roštů</w:t>
                            </w:r>
                          </w:p>
                          <w:p w:rsidR="00896A38" w:rsidRPr="00DC10CF" w:rsidRDefault="00896A38" w:rsidP="00897DB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C56EA" id="_x0000_s1102" type="#_x0000_t202" style="position:absolute;left:0;text-align:left;margin-left:205.9pt;margin-top:150.65pt;width:168pt;height:12.75pt;z-index:-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" stroked="f">
                <v:textbox inset="0,0,0,0">
                  <w:txbxContent>
                    <w:p w:rsidR="00896A38" w:rsidRDefault="00896A38" w:rsidP="00897DBA">
                      <w:pPr>
                        <w:pStyle w:val="Titulek"/>
                        <w:jc w:val="center"/>
                      </w:pPr>
                      <w:r>
                        <w:t>Obrázek 4. Sestavení roštů</w:t>
                      </w:r>
                    </w:p>
                    <w:p w:rsidR="00896A38" w:rsidRPr="00DC10CF" w:rsidRDefault="00896A38" w:rsidP="00897DBA"/>
                  </w:txbxContent>
                </v:textbox>
                <w10:wrap type="through" anchory="page"/>
              </v:shape>
            </w:pict>
          </mc:Fallback>
        </mc:AlternateContent>
      </w:r>
      <w:r w:rsidR="00935F3B">
        <w:rPr>
          <w:szCs w:val="20"/>
          <w:lang w:val="cs-CZ"/>
        </w:rPr>
        <w:t>Nasa</w:t>
      </w:r>
      <w:r w:rsidR="002D01E4">
        <w:rPr>
          <w:szCs w:val="20"/>
          <w:lang w:val="cs-CZ"/>
        </w:rPr>
        <w:t>ďte</w:t>
      </w:r>
      <w:r w:rsidR="00935F3B">
        <w:rPr>
          <w:szCs w:val="20"/>
          <w:lang w:val="cs-CZ"/>
        </w:rPr>
        <w:t xml:space="preserve"> vodicí lišty na kolíky čela postele</w:t>
      </w:r>
      <w:r w:rsidR="002D01E4">
        <w:rPr>
          <w:szCs w:val="20"/>
          <w:lang w:val="cs-CZ"/>
        </w:rPr>
        <w:t xml:space="preserve"> a zkontrolujte správnou pozici</w:t>
      </w:r>
      <w:r w:rsidR="00593ED0" w:rsidRPr="005F70F9">
        <w:rPr>
          <w:szCs w:val="20"/>
          <w:lang w:val="cs-CZ"/>
        </w:rPr>
        <w:t>.</w:t>
      </w:r>
      <w:r w:rsidR="002D01E4">
        <w:rPr>
          <w:szCs w:val="20"/>
          <w:lang w:val="cs-CZ"/>
        </w:rPr>
        <w:t xml:space="preserve"> Totéž udělejte na druhé straně.</w:t>
      </w:r>
      <w:r w:rsidR="00593ED0" w:rsidRPr="005F70F9">
        <w:rPr>
          <w:szCs w:val="20"/>
          <w:lang w:val="cs-CZ"/>
        </w:rPr>
        <w:t xml:space="preserve"> </w:t>
      </w:r>
      <w:r w:rsidR="002D01E4">
        <w:rPr>
          <w:b/>
          <w:bCs/>
          <w:szCs w:val="20"/>
          <w:lang w:val="cs-CZ"/>
        </w:rPr>
        <w:t>Šrouby zatím neutahujte! Všechny 3 šrouby v každém rohu postele se plně utáhnou až po nasazení dřevěných bočnic.</w:t>
      </w:r>
      <w:r w:rsidR="002D01E4">
        <w:rPr>
          <w:szCs w:val="20"/>
          <w:lang w:val="cs-CZ"/>
        </w:rPr>
        <w:t xml:space="preserve"> Pokud se jedná o lůžko s kovovými bočnicemi, šrouby se naopak dotahují rovnou.</w:t>
      </w:r>
    </w:p>
    <w:p w:rsidR="006F2D57" w:rsidRPr="005F70F9" w:rsidRDefault="006F2D57" w:rsidP="006F2D57">
      <w:pPr>
        <w:pStyle w:val="Bezmezer"/>
        <w:ind w:left="720"/>
        <w:rPr>
          <w:lang w:val="cs-CZ"/>
        </w:rPr>
      </w:pPr>
    </w:p>
    <w:p w:rsidR="00A70AD8" w:rsidRPr="005F70F9" w:rsidRDefault="0070657E" w:rsidP="006F2D57">
      <w:pPr>
        <w:pStyle w:val="Bezmezer"/>
        <w:ind w:left="720"/>
        <w:rPr>
          <w:lang w:val="cs-CZ"/>
        </w:rPr>
      </w:pPr>
      <w:r w:rsidRPr="005F70F9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 wp14:anchorId="521FAB9E" wp14:editId="24079E39">
                <wp:simplePos x="0" y="0"/>
                <wp:positionH relativeFrom="column">
                  <wp:posOffset>2333984</wp:posOffset>
                </wp:positionH>
                <wp:positionV relativeFrom="page">
                  <wp:posOffset>3547855</wp:posOffset>
                </wp:positionV>
                <wp:extent cx="2133600" cy="161925"/>
                <wp:effectExtent l="0" t="0" r="0" b="9525"/>
                <wp:wrapNone/>
                <wp:docPr id="35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61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6A38" w:rsidRDefault="00896A38" w:rsidP="00897DBA">
                            <w:pPr>
                              <w:pStyle w:val="Titulek"/>
                              <w:jc w:val="center"/>
                            </w:pPr>
                            <w:r>
                              <w:t>Obrázek 5. Sestavení čela</w:t>
                            </w:r>
                          </w:p>
                          <w:p w:rsidR="00896A38" w:rsidRPr="00DC10CF" w:rsidRDefault="00896A38" w:rsidP="00897DB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FAB9E" id="_x0000_s1103" type="#_x0000_t202" style="position:absolute;left:0;text-align:left;margin-left:183.8pt;margin-top:279.35pt;width:168pt;height:12.75pt;z-index:-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" stroked="f">
                <v:textbox inset="0,0,0,0">
                  <w:txbxContent>
                    <w:p w:rsidR="00896A38" w:rsidRDefault="00896A38" w:rsidP="00897DBA">
                      <w:pPr>
                        <w:pStyle w:val="Titulek"/>
                        <w:jc w:val="center"/>
                      </w:pPr>
                      <w:r>
                        <w:t>Obrázek 5. Sestavení čela</w:t>
                      </w:r>
                    </w:p>
                    <w:p w:rsidR="00896A38" w:rsidRPr="00DC10CF" w:rsidRDefault="00896A38" w:rsidP="00897DBA"/>
                  </w:txbxContent>
                </v:textbox>
                <w10:wrap anchory="page"/>
              </v:shape>
            </w:pict>
          </mc:Fallback>
        </mc:AlternateContent>
      </w:r>
    </w:p>
    <w:p w:rsidR="006F2D57" w:rsidRPr="005F70F9" w:rsidRDefault="00DA5455" w:rsidP="006F2D57">
      <w:pPr>
        <w:pStyle w:val="Bezmezer"/>
        <w:ind w:left="720"/>
        <w:rPr>
          <w:lang w:val="cs-CZ"/>
        </w:rPr>
      </w:pPr>
      <w:r w:rsidRPr="005F70F9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564544" behindDoc="0" locked="0" layoutInCell="1" allowOverlap="1" wp14:anchorId="46BB7D06" wp14:editId="21B81BC2">
                <wp:simplePos x="0" y="0"/>
                <wp:positionH relativeFrom="column">
                  <wp:posOffset>-111041</wp:posOffset>
                </wp:positionH>
                <wp:positionV relativeFrom="paragraph">
                  <wp:posOffset>76512</wp:posOffset>
                </wp:positionV>
                <wp:extent cx="3609975" cy="1988599"/>
                <wp:effectExtent l="0" t="0" r="0" b="0"/>
                <wp:wrapNone/>
                <wp:docPr id="49" name="Grupa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9975" cy="1988599"/>
                          <a:chOff x="0" y="0"/>
                          <a:chExt cx="3609975" cy="1988599"/>
                        </a:xfrm>
                      </wpg:grpSpPr>
                      <pic:pic xmlns:pic="http://schemas.openxmlformats.org/drawingml/2006/picture">
                        <pic:nvPicPr>
                          <pic:cNvPr id="219" name="Obraz 219" descr="C:\Users\Rafał\Desktop\solid zdjecia\Bez tytułu1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0"/>
                            <a:ext cx="1673225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2725" y="933450"/>
                            <a:ext cx="857250" cy="1055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6A38" w:rsidRPr="002D01E4" w:rsidRDefault="00896A38">
                              <w:pPr>
                                <w:rPr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sz w:val="16"/>
                                  <w:szCs w:val="20"/>
                                </w:rPr>
                                <w:t>Dva stabilizační šrouby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3375"/>
                            <a:ext cx="965200" cy="44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6A38" w:rsidRPr="003C02D8" w:rsidRDefault="00896A38" w:rsidP="00717AE7">
                              <w:pPr>
                                <w:rPr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sz w:val="18"/>
                                  <w:szCs w:val="20"/>
                                </w:rPr>
                                <w:t>Pojistný šroub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6" name="Łącznik prosty ze strzałką 316"/>
                        <wps:cNvCnPr/>
                        <wps:spPr>
                          <a:xfrm>
                            <a:off x="781050" y="485775"/>
                            <a:ext cx="1113953" cy="15926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7" name="Łącznik prosty ze strzałką 317"/>
                        <wps:cNvCnPr/>
                        <wps:spPr>
                          <a:xfrm flipH="1" flipV="1">
                            <a:off x="1762125" y="1181100"/>
                            <a:ext cx="990201" cy="8445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8" name="Łącznik prosty ze strzałką 318"/>
                        <wps:cNvCnPr/>
                        <wps:spPr>
                          <a:xfrm flipH="1" flipV="1">
                            <a:off x="2000250" y="1114425"/>
                            <a:ext cx="756906" cy="14825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BB7D06" id="Grupa 49" o:spid="_x0000_s1104" style="position:absolute;left:0;text-align:left;margin-left:-8.75pt;margin-top:6pt;width:284.25pt;height:156.6pt;z-index:251564544;mso-height-relative:margin" coordsize="36099,198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">
                <v:shape id="Obraz 219" o:spid="_x0000_s1105" type="#_x0000_t75" style="position:absolute;left:9144;width:16732;height:16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">
                  <v:imagedata r:id="rId36" o:title="Bez tytułu1"/>
                </v:shape>
                <v:shape id="_x0000_s1106" type="#_x0000_t202" style="position:absolute;left:27527;top:9334;width:8572;height:10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:rsidR="00896A38" w:rsidRPr="002D01E4" w:rsidRDefault="00896A38">
                        <w:pPr>
                          <w:rPr>
                            <w:sz w:val="16"/>
                            <w:szCs w:val="20"/>
                          </w:rPr>
                        </w:pPr>
                        <w:r>
                          <w:rPr>
                            <w:sz w:val="16"/>
                            <w:szCs w:val="20"/>
                          </w:rPr>
                          <w:t>Dva stabilizační šrouby</w:t>
                        </w:r>
                      </w:p>
                    </w:txbxContent>
                  </v:textbox>
                </v:shape>
                <v:shape id="_x0000_s1107" type="#_x0000_t202" style="position:absolute;top:3333;width:9652;height:4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<v:textbox>
                    <w:txbxContent>
                      <w:p w:rsidR="00896A38" w:rsidRPr="003C02D8" w:rsidRDefault="00896A38" w:rsidP="00717AE7">
                        <w:pPr>
                          <w:rPr>
                            <w:sz w:val="18"/>
                            <w:szCs w:val="20"/>
                          </w:rPr>
                        </w:pPr>
                        <w:r>
                          <w:rPr>
                            <w:sz w:val="18"/>
                            <w:szCs w:val="20"/>
                          </w:rPr>
                          <w:t>Pojistný šroub</w:t>
                        </w:r>
                      </w:p>
                    </w:txbxContent>
                  </v:textbox>
                </v:shape>
                <v:shape id="Łącznik prosty ze strzałką 316" o:spid="_x0000_s1108" type="#_x0000_t32" style="position:absolute;left:7810;top:4857;width:11140;height:15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" strokecolor="black [3213]" strokeweight=".5pt">
                  <v:stroke endarrow="block" joinstyle="miter"/>
                </v:shape>
                <v:shape id="Łącznik prosty ze strzałką 317" o:spid="_x0000_s1109" type="#_x0000_t32" style="position:absolute;left:17621;top:11811;width:9902;height:8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" strokecolor="black [3213]" strokeweight=".5pt">
                  <v:stroke endarrow="block" joinstyle="miter"/>
                </v:shape>
                <v:shape id="Łącznik prosty ze strzałką 318" o:spid="_x0000_s1110" type="#_x0000_t32" style="position:absolute;left:20002;top:11144;width:7569;height:14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" strokecolor="black [3213]" strokeweight=".5pt">
                  <v:stroke endarrow="block" joinstyle="miter"/>
                </v:shape>
              </v:group>
            </w:pict>
          </mc:Fallback>
        </mc:AlternateContent>
      </w:r>
    </w:p>
    <w:p w:rsidR="00CC0321" w:rsidRPr="005F70F9" w:rsidRDefault="00CC0321" w:rsidP="00207CF2"/>
    <w:p w:rsidR="00CC0321" w:rsidRPr="005F70F9" w:rsidRDefault="00CC0321" w:rsidP="00207CF2"/>
    <w:p w:rsidR="00DB6366" w:rsidRPr="005F70F9" w:rsidRDefault="00DB6366" w:rsidP="00844654"/>
    <w:p w:rsidR="00DB6366" w:rsidRPr="005F70F9" w:rsidRDefault="00DB6366" w:rsidP="00844654"/>
    <w:p w:rsidR="00E13858" w:rsidRPr="005F70F9" w:rsidRDefault="00E13858" w:rsidP="00844654"/>
    <w:p w:rsidR="00844654" w:rsidRPr="005F70F9" w:rsidRDefault="00DA5455" w:rsidP="00844654">
      <w:r w:rsidRPr="005F70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4AFB284C" wp14:editId="2045D410">
                <wp:simplePos x="0" y="0"/>
                <wp:positionH relativeFrom="margin">
                  <wp:posOffset>539906</wp:posOffset>
                </wp:positionH>
                <wp:positionV relativeFrom="paragraph">
                  <wp:posOffset>285750</wp:posOffset>
                </wp:positionV>
                <wp:extent cx="2072640" cy="635"/>
                <wp:effectExtent l="0" t="0" r="3810" b="0"/>
                <wp:wrapNone/>
                <wp:docPr id="1358" name="Pole tekstowe 1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6A38" w:rsidRPr="00EE7DA8" w:rsidRDefault="00896A38" w:rsidP="00235EC4">
                            <w:pPr>
                              <w:pStyle w:val="Titulek"/>
                              <w:jc w:val="center"/>
                              <w:rPr>
                                <w:noProof/>
                                <w:sz w:val="20"/>
                              </w:rPr>
                            </w:pPr>
                            <w:r>
                              <w:t>Picture 6. Šrouby na roštu matrace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FB284C" id="Pole tekstowe 1358" o:spid="_x0000_s1111" type="#_x0000_t202" style="position:absolute;margin-left:42.5pt;margin-top:22.5pt;width:163.2pt;height:.05pt;z-index:251741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" stroked="f">
                <v:textbox style="mso-fit-shape-to-text:t" inset="0,0,0,0">
                  <w:txbxContent>
                    <w:p w:rsidR="00896A38" w:rsidRPr="00EE7DA8" w:rsidRDefault="00896A38" w:rsidP="00235EC4">
                      <w:pPr>
                        <w:pStyle w:val="Titulek"/>
                        <w:jc w:val="center"/>
                        <w:rPr>
                          <w:noProof/>
                          <w:sz w:val="20"/>
                        </w:rPr>
                      </w:pPr>
                      <w:r>
                        <w:t>Picture 6. Šrouby na roštu matrace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68B6" w:rsidRDefault="00AD68B6" w:rsidP="00844654"/>
    <w:p w:rsidR="00A53921" w:rsidRDefault="00A53921" w:rsidP="00844654"/>
    <w:p w:rsidR="00A53921" w:rsidRDefault="00A53921" w:rsidP="00844654"/>
    <w:p w:rsidR="00A53921" w:rsidRPr="005F70F9" w:rsidRDefault="00A53921" w:rsidP="00844654"/>
    <w:p w:rsidR="00844654" w:rsidRPr="005F70F9" w:rsidRDefault="00FD68EB" w:rsidP="00844654">
      <w:pPr>
        <w:pStyle w:val="Nadpis2"/>
      </w:pPr>
      <w:bookmarkStart w:id="19" w:name="_Toc509995315"/>
      <w:bookmarkStart w:id="20" w:name="_Hlk524943482"/>
      <w:r w:rsidRPr="005F70F9">
        <w:rPr>
          <w:noProof/>
          <w:highlight w:val="yellow"/>
          <w:lang w:eastAsia="cs-CZ"/>
        </w:rPr>
        <w:lastRenderedPageBreak/>
        <w:drawing>
          <wp:anchor distT="0" distB="0" distL="114300" distR="114300" simplePos="0" relativeHeight="251529728" behindDoc="0" locked="0" layoutInCell="1" allowOverlap="1" wp14:anchorId="06CEC0ED" wp14:editId="44CC03F0">
            <wp:simplePos x="0" y="0"/>
            <wp:positionH relativeFrom="column">
              <wp:posOffset>2799715</wp:posOffset>
            </wp:positionH>
            <wp:positionV relativeFrom="paragraph">
              <wp:posOffset>130810</wp:posOffset>
            </wp:positionV>
            <wp:extent cx="1668145" cy="1045845"/>
            <wp:effectExtent l="0" t="0" r="8255" b="1905"/>
            <wp:wrapThrough wrapText="bothSides">
              <wp:wrapPolygon edited="0">
                <wp:start x="0" y="0"/>
                <wp:lineTo x="0" y="21246"/>
                <wp:lineTo x="21460" y="21246"/>
                <wp:lineTo x="21460" y="0"/>
                <wp:lineTo x="0" y="0"/>
              </wp:wrapPolygon>
            </wp:wrapThrough>
            <wp:docPr id="192" name="Obraz 192" descr="C:\Users\Rafał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fał\Desktop\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921">
        <w:t>Sestavení dřevěných bočnic</w:t>
      </w:r>
      <w:bookmarkEnd w:id="19"/>
    </w:p>
    <w:p w:rsidR="00DA690B" w:rsidRPr="005F70F9" w:rsidRDefault="00845F05" w:rsidP="00DA690B">
      <w:pPr>
        <w:pStyle w:val="Bezmezer"/>
        <w:numPr>
          <w:ilvl w:val="0"/>
          <w:numId w:val="1"/>
        </w:numPr>
        <w:rPr>
          <w:szCs w:val="20"/>
          <w:lang w:val="cs-CZ"/>
        </w:rPr>
      </w:pPr>
      <w:r w:rsidRPr="005F70F9">
        <w:rPr>
          <w:noProof/>
          <w:szCs w:val="20"/>
          <w:lang w:val="cs-CZ" w:eastAsia="cs-CZ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6E0CF9C5" wp14:editId="02D6D9CE">
                <wp:simplePos x="0" y="0"/>
                <wp:positionH relativeFrom="column">
                  <wp:posOffset>2082623</wp:posOffset>
                </wp:positionH>
                <wp:positionV relativeFrom="paragraph">
                  <wp:posOffset>783486</wp:posOffset>
                </wp:positionV>
                <wp:extent cx="2495550" cy="2143125"/>
                <wp:effectExtent l="0" t="0" r="0" b="9525"/>
                <wp:wrapThrough wrapText="bothSides">
                  <wp:wrapPolygon edited="0">
                    <wp:start x="0" y="0"/>
                    <wp:lineTo x="0" y="21504"/>
                    <wp:lineTo x="21435" y="21504"/>
                    <wp:lineTo x="21435" y="0"/>
                    <wp:lineTo x="0" y="0"/>
                  </wp:wrapPolygon>
                </wp:wrapThrough>
                <wp:docPr id="232" name="Prostokąt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143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C6C98" id="Prostokąt 232" o:spid="_x0000_s1026" style="position:absolute;margin-left:164pt;margin-top:61.7pt;width:196.5pt;height:168.75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" fillcolor="white [3212]" stroked="f" strokeweight="1pt">
                <w10:wrap type="through"/>
              </v:rect>
            </w:pict>
          </mc:Fallback>
        </mc:AlternateContent>
      </w:r>
      <w:r w:rsidR="00A53921">
        <w:rPr>
          <w:szCs w:val="20"/>
          <w:lang w:val="cs-CZ"/>
        </w:rPr>
        <w:t xml:space="preserve">Zasuňte bočnice do </w:t>
      </w:r>
      <w:r w:rsidR="00BC09B7">
        <w:rPr>
          <w:szCs w:val="20"/>
          <w:lang w:val="cs-CZ"/>
        </w:rPr>
        <w:t>ko</w:t>
      </w:r>
      <w:r w:rsidR="009443EF">
        <w:rPr>
          <w:szCs w:val="20"/>
          <w:lang w:val="cs-CZ"/>
        </w:rPr>
        <w:t xml:space="preserve">líků upevněných na rámu postele, </w:t>
      </w:r>
      <w:r w:rsidR="00BC09B7">
        <w:rPr>
          <w:szCs w:val="20"/>
          <w:lang w:val="cs-CZ"/>
        </w:rPr>
        <w:t>viz obrázky vpravo.</w:t>
      </w:r>
      <w:r w:rsidR="00C5349E">
        <w:rPr>
          <w:szCs w:val="20"/>
          <w:lang w:val="cs-CZ"/>
        </w:rPr>
        <w:t xml:space="preserve"> </w:t>
      </w:r>
      <w:r w:rsidR="00C5349E">
        <w:rPr>
          <w:b/>
          <w:bCs/>
          <w:szCs w:val="20"/>
          <w:lang w:val="cs-CZ"/>
        </w:rPr>
        <w:t xml:space="preserve">Nezapomeňte před zasunutím bočnic odsunout čelo a konec postele od roštů! </w:t>
      </w:r>
    </w:p>
    <w:p w:rsidR="00FF734E" w:rsidRPr="00FF734E" w:rsidRDefault="00FF734E" w:rsidP="00FF734E">
      <w:pPr>
        <w:pStyle w:val="Bezmezer"/>
        <w:keepNext/>
        <w:numPr>
          <w:ilvl w:val="0"/>
          <w:numId w:val="1"/>
        </w:numPr>
        <w:rPr>
          <w:lang w:val="cs-CZ"/>
        </w:rPr>
      </w:pPr>
      <w:r w:rsidRPr="005F70F9">
        <w:rPr>
          <w:noProof/>
          <w:szCs w:val="20"/>
          <w:lang w:val="cs-CZ" w:eastAsia="cs-CZ"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29970415" wp14:editId="21845DBE">
                <wp:simplePos x="0" y="0"/>
                <wp:positionH relativeFrom="margin">
                  <wp:posOffset>1841500</wp:posOffset>
                </wp:positionH>
                <wp:positionV relativeFrom="paragraph">
                  <wp:posOffset>453390</wp:posOffset>
                </wp:positionV>
                <wp:extent cx="3030855" cy="1834515"/>
                <wp:effectExtent l="0" t="0" r="0" b="0"/>
                <wp:wrapThrough wrapText="bothSides">
                  <wp:wrapPolygon edited="0">
                    <wp:start x="7060" y="0"/>
                    <wp:lineTo x="2172" y="449"/>
                    <wp:lineTo x="2172" y="2916"/>
                    <wp:lineTo x="7060" y="3589"/>
                    <wp:lineTo x="543" y="4935"/>
                    <wp:lineTo x="543" y="6953"/>
                    <wp:lineTo x="6517" y="7178"/>
                    <wp:lineTo x="2036" y="10318"/>
                    <wp:lineTo x="2036" y="12336"/>
                    <wp:lineTo x="4887" y="14355"/>
                    <wp:lineTo x="7060" y="14355"/>
                    <wp:lineTo x="3258" y="15252"/>
                    <wp:lineTo x="2715" y="15701"/>
                    <wp:lineTo x="2715" y="19290"/>
                    <wp:lineTo x="5431" y="21308"/>
                    <wp:lineTo x="7060" y="21308"/>
                    <wp:lineTo x="18464" y="21308"/>
                    <wp:lineTo x="18464" y="14355"/>
                    <wp:lineTo x="19143" y="14355"/>
                    <wp:lineTo x="20500" y="11888"/>
                    <wp:lineTo x="20500" y="10766"/>
                    <wp:lineTo x="18464" y="7178"/>
                    <wp:lineTo x="18464" y="3589"/>
                    <wp:lineTo x="21043" y="3589"/>
                    <wp:lineTo x="21043" y="1121"/>
                    <wp:lineTo x="18464" y="0"/>
                    <wp:lineTo x="7060" y="0"/>
                  </wp:wrapPolygon>
                </wp:wrapThrough>
                <wp:docPr id="12" name="Grup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0855" cy="1834515"/>
                          <a:chOff x="-350147" y="3810"/>
                          <a:chExt cx="3159539" cy="1876425"/>
                        </a:xfrm>
                      </wpg:grpSpPr>
                      <wps:wsp>
                        <wps:cNvPr id="43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-95616" y="21749"/>
                            <a:ext cx="807929" cy="285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6A38" w:rsidRPr="008F2E6F" w:rsidRDefault="00896A38" w:rsidP="00520C5F">
                              <w:pPr>
                                <w:rPr>
                                  <w:color w:val="1F3864" w:themeColor="accent5" w:themeShade="80"/>
                                  <w:sz w:val="20"/>
                                </w:rPr>
                              </w:pPr>
                              <w:r>
                                <w:rPr>
                                  <w:color w:val="1F3864" w:themeColor="accent5" w:themeShade="80"/>
                                  <w:sz w:val="20"/>
                                </w:rPr>
                                <w:t>Čelo</w:t>
                              </w:r>
                            </w:p>
                            <w:p w:rsidR="00896A38" w:rsidRPr="008F2E6F" w:rsidRDefault="00896A38" w:rsidP="00845F05">
                              <w:pPr>
                                <w:rPr>
                                  <w:color w:val="1F3864" w:themeColor="accent5" w:themeShade="80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1F3864" w:themeColor="accent5" w:themeShade="80"/>
                                  <w:sz w:val="20"/>
                                </w:rPr>
                                <w:t>łóżka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4811" y="853439"/>
                            <a:ext cx="787382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6A38" w:rsidRPr="008F2E6F" w:rsidRDefault="00896A38" w:rsidP="00845F05">
                              <w:pPr>
                                <w:rPr>
                                  <w:color w:val="1F3864" w:themeColor="accent5" w:themeShade="80"/>
                                  <w:sz w:val="20"/>
                                </w:rPr>
                              </w:pPr>
                              <w:r>
                                <w:rPr>
                                  <w:color w:val="1F3864" w:themeColor="accent5" w:themeShade="80"/>
                                  <w:sz w:val="20"/>
                                </w:rPr>
                                <w:t>Bočnice</w:t>
                              </w:r>
                              <w:r w:rsidRPr="008F2E6F">
                                <w:rPr>
                                  <w:color w:val="1F3864" w:themeColor="accent5" w:themeShade="8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-350147" y="408377"/>
                            <a:ext cx="916300" cy="242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6A38" w:rsidRPr="008F2E6F" w:rsidRDefault="00896A38" w:rsidP="00845F05">
                              <w:pPr>
                                <w:rPr>
                                  <w:color w:val="1F3864" w:themeColor="accent5" w:themeShade="80"/>
                                  <w:sz w:val="20"/>
                                </w:rPr>
                              </w:pPr>
                              <w:r>
                                <w:rPr>
                                  <w:color w:val="1F3864" w:themeColor="accent5" w:themeShade="80"/>
                                  <w:sz w:val="20"/>
                                </w:rPr>
                                <w:t>Posuvný drát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-6262" y="1329690"/>
                            <a:ext cx="814337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6A38" w:rsidRPr="008F2E6F" w:rsidRDefault="00896A38" w:rsidP="00845F05">
                              <w:pPr>
                                <w:jc w:val="center"/>
                                <w:rPr>
                                  <w:color w:val="1F3864" w:themeColor="accent5" w:themeShade="80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18" name="Grupa 218"/>
                        <wpg:cNvGrpSpPr/>
                        <wpg:grpSpPr>
                          <a:xfrm>
                            <a:off x="321371" y="3810"/>
                            <a:ext cx="2015429" cy="1876425"/>
                            <a:chOff x="-311089" y="0"/>
                            <a:chExt cx="2015429" cy="1876425"/>
                          </a:xfrm>
                        </wpg:grpSpPr>
                        <pic:pic xmlns:pic="http://schemas.openxmlformats.org/drawingml/2006/picture">
                          <pic:nvPicPr>
                            <pic:cNvPr id="221" name="Obraz 221" descr="G:\RYS\1232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010" y="0"/>
                              <a:ext cx="1624330" cy="1876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22" name="Łącznik prosty ze strzałką 222"/>
                          <wps:cNvCnPr/>
                          <wps:spPr>
                            <a:xfrm flipV="1">
                              <a:off x="-311089" y="60961"/>
                              <a:ext cx="1162626" cy="91295"/>
                            </a:xfrm>
                            <a:prstGeom prst="straightConnector1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3" name="Łącznik prosty ze strzałką 223"/>
                          <wps:cNvCnPr/>
                          <wps:spPr>
                            <a:xfrm>
                              <a:off x="-119143" y="579916"/>
                              <a:ext cx="1140030" cy="172413"/>
                            </a:xfrm>
                            <a:prstGeom prst="straightConnector1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4" name="Łącznik prosty ze strzałką 224"/>
                          <wps:cNvCnPr/>
                          <wps:spPr>
                            <a:xfrm flipV="1">
                              <a:off x="0" y="685800"/>
                              <a:ext cx="290195" cy="299720"/>
                            </a:xfrm>
                            <a:prstGeom prst="straightConnector1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5" name="Łącznik prosty ze strzałką 225"/>
                          <wps:cNvCnPr/>
                          <wps:spPr>
                            <a:xfrm>
                              <a:off x="0" y="986790"/>
                              <a:ext cx="204470" cy="381000"/>
                            </a:xfrm>
                            <a:prstGeom prst="straightConnector1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6" name="Łącznik prosty ze strzałką 226"/>
                          <wps:cNvCnPr/>
                          <wps:spPr>
                            <a:xfrm flipH="1">
                              <a:off x="1474470" y="198120"/>
                              <a:ext cx="109220" cy="45085"/>
                            </a:xfrm>
                            <a:prstGeom prst="straightConnector1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7" name="Łącznik prosty ze strzałką 227"/>
                          <wps:cNvCnPr/>
                          <wps:spPr>
                            <a:xfrm flipH="1" flipV="1">
                              <a:off x="1154430" y="499110"/>
                              <a:ext cx="442595" cy="400050"/>
                            </a:xfrm>
                            <a:prstGeom prst="straightConnector1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8" name="Łącznik prosty ze strzałką 228"/>
                          <wps:cNvCnPr/>
                          <wps:spPr>
                            <a:xfrm flipH="1">
                              <a:off x="1154430" y="1051560"/>
                              <a:ext cx="442595" cy="537845"/>
                            </a:xfrm>
                            <a:prstGeom prst="straightConnector1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9" name="Łącznik prosty ze strzałką 229"/>
                          <wps:cNvCnPr/>
                          <wps:spPr>
                            <a:xfrm flipV="1">
                              <a:off x="0" y="1032510"/>
                              <a:ext cx="1123950" cy="495300"/>
                            </a:xfrm>
                            <a:prstGeom prst="straightConnector1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30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64770"/>
                            <a:ext cx="675792" cy="285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6A38" w:rsidRPr="008F2E6F" w:rsidRDefault="00896A38" w:rsidP="00845F05">
                              <w:pPr>
                                <w:rPr>
                                  <w:color w:val="1F3864" w:themeColor="accent5" w:themeShade="80"/>
                                  <w:sz w:val="20"/>
                                </w:rPr>
                              </w:pPr>
                              <w:r>
                                <w:rPr>
                                  <w:color w:val="1F3864" w:themeColor="accent5" w:themeShade="80"/>
                                  <w:sz w:val="20"/>
                                </w:rPr>
                                <w:t>Knoflík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1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1689" y="853440"/>
                            <a:ext cx="603389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6A38" w:rsidRPr="00235EC4" w:rsidRDefault="00896A38" w:rsidP="00845F05">
                              <w:pPr>
                                <w:rPr>
                                  <w:color w:val="1F3864" w:themeColor="accent5" w:themeShade="80"/>
                                  <w:sz w:val="20"/>
                                </w:rPr>
                              </w:pPr>
                              <w:r>
                                <w:rPr>
                                  <w:color w:val="1F3864" w:themeColor="accent5" w:themeShade="80"/>
                                  <w:sz w:val="20"/>
                                </w:rPr>
                                <w:t>Kolíky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970415" id="Grupa 12" o:spid="_x0000_s1112" style="position:absolute;left:0;text-align:left;margin-left:145pt;margin-top:35.7pt;width:238.65pt;height:144.45pt;z-index:251707904;mso-position-horizontal-relative:margin;mso-width-relative:margin;mso-height-relative:margin" coordorigin="-3501,38" coordsize="31595,18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">
                <v:shape id="_x0000_s1113" type="#_x0000_t202" style="position:absolute;left:-956;top:217;width:8079;height:2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:rsidR="00896A38" w:rsidRPr="008F2E6F" w:rsidRDefault="00896A38" w:rsidP="00520C5F">
                        <w:pPr>
                          <w:rPr>
                            <w:color w:val="1F3864" w:themeColor="accent5" w:themeShade="80"/>
                            <w:sz w:val="20"/>
                          </w:rPr>
                        </w:pPr>
                        <w:r>
                          <w:rPr>
                            <w:color w:val="1F3864" w:themeColor="accent5" w:themeShade="80"/>
                            <w:sz w:val="20"/>
                          </w:rPr>
                          <w:t>Čelo</w:t>
                        </w:r>
                      </w:p>
                      <w:p w:rsidR="00896A38" w:rsidRPr="008F2E6F" w:rsidRDefault="00896A38" w:rsidP="00845F05">
                        <w:pPr>
                          <w:rPr>
                            <w:color w:val="1F3864" w:themeColor="accent5" w:themeShade="80"/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1F3864" w:themeColor="accent5" w:themeShade="80"/>
                            <w:sz w:val="20"/>
                          </w:rPr>
                          <w:t>łóżka</w:t>
                        </w:r>
                        <w:proofErr w:type="spellEnd"/>
                      </w:p>
                    </w:txbxContent>
                  </v:textbox>
                </v:shape>
                <v:shape id="_x0000_s1114" type="#_x0000_t202" style="position:absolute;left:-1148;top:8534;width:78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:rsidR="00896A38" w:rsidRPr="008F2E6F" w:rsidRDefault="00896A38" w:rsidP="00845F05">
                        <w:pPr>
                          <w:rPr>
                            <w:color w:val="1F3864" w:themeColor="accent5" w:themeShade="80"/>
                            <w:sz w:val="20"/>
                          </w:rPr>
                        </w:pPr>
                        <w:r>
                          <w:rPr>
                            <w:color w:val="1F3864" w:themeColor="accent5" w:themeShade="80"/>
                            <w:sz w:val="20"/>
                          </w:rPr>
                          <w:t>Bočnice</w:t>
                        </w:r>
                        <w:r w:rsidRPr="008F2E6F">
                          <w:rPr>
                            <w:color w:val="1F3864" w:themeColor="accent5" w:themeShade="8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15" type="#_x0000_t202" style="position:absolute;left:-3501;top:4083;width:9162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:rsidR="00896A38" w:rsidRPr="008F2E6F" w:rsidRDefault="00896A38" w:rsidP="00845F05">
                        <w:pPr>
                          <w:rPr>
                            <w:color w:val="1F3864" w:themeColor="accent5" w:themeShade="80"/>
                            <w:sz w:val="20"/>
                          </w:rPr>
                        </w:pPr>
                        <w:r>
                          <w:rPr>
                            <w:color w:val="1F3864" w:themeColor="accent5" w:themeShade="80"/>
                            <w:sz w:val="20"/>
                          </w:rPr>
                          <w:t>Posuvný drát</w:t>
                        </w:r>
                      </w:p>
                    </w:txbxContent>
                  </v:textbox>
                </v:shape>
                <v:shape id="_x0000_s1116" type="#_x0000_t202" style="position:absolute;left:-62;top:13296;width:8142;height:4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<v:textbox>
                    <w:txbxContent>
                      <w:p w:rsidR="00896A38" w:rsidRPr="008F2E6F" w:rsidRDefault="00896A38" w:rsidP="00845F05">
                        <w:pPr>
                          <w:jc w:val="center"/>
                          <w:rPr>
                            <w:color w:val="1F3864" w:themeColor="accent5" w:themeShade="80"/>
                            <w:sz w:val="20"/>
                          </w:rPr>
                        </w:pPr>
                      </w:p>
                    </w:txbxContent>
                  </v:textbox>
                </v:shape>
                <v:group id="Grupa 218" o:spid="_x0000_s1117" style="position:absolute;left:3213;top:38;width:20155;height:18764" coordorigin="-3110" coordsize="20154,1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Obraz 221" o:spid="_x0000_s1118" type="#_x0000_t75" style="position:absolute;left:800;width:16243;height:18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">
                    <v:imagedata r:id="rId39" o:title="12321"/>
                  </v:shape>
                  <v:shape id="Łącznik prosty ze strzałką 222" o:spid="_x0000_s1119" type="#_x0000_t32" style="position:absolute;left:-3110;top:609;width:11625;height:9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" strokecolor="black [3213]" strokeweight="1.25pt">
                    <v:stroke endarrow="block" endarrowwidth="narrow" endarrowlength="short" joinstyle="miter"/>
                  </v:shape>
                  <v:shape id="Łącznik prosty ze strzałką 223" o:spid="_x0000_s1120" type="#_x0000_t32" style="position:absolute;left:-1191;top:5799;width:11399;height:17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" strokecolor="black [3213]" strokeweight="1.25pt">
                    <v:stroke endarrow="block" endarrowwidth="narrow" endarrowlength="short" joinstyle="miter"/>
                  </v:shape>
                  <v:shape id="Łącznik prosty ze strzałką 224" o:spid="_x0000_s1121" type="#_x0000_t32" style="position:absolute;top:6858;width:2901;height:29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" strokecolor="black [3213]" strokeweight="1.25pt">
                    <v:stroke endarrow="block" endarrowwidth="narrow" endarrowlength="short" joinstyle="miter"/>
                  </v:shape>
                  <v:shape id="Łącznik prosty ze strzałką 225" o:spid="_x0000_s1122" type="#_x0000_t32" style="position:absolute;top:9867;width:2044;height:3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" strokecolor="black [3213]" strokeweight="1.25pt">
                    <v:stroke endarrow="block" endarrowwidth="narrow" endarrowlength="short" joinstyle="miter"/>
                  </v:shape>
                  <v:shape id="Łącznik prosty ze strzałką 226" o:spid="_x0000_s1123" type="#_x0000_t32" style="position:absolute;left:14744;top:1981;width:1092;height:4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" strokecolor="black [3213]" strokeweight="1.25pt">
                    <v:stroke endarrow="block" endarrowwidth="narrow" endarrowlength="short" joinstyle="miter"/>
                  </v:shape>
                  <v:shape id="Łącznik prosty ze strzałką 227" o:spid="_x0000_s1124" type="#_x0000_t32" style="position:absolute;left:11544;top:4991;width:4426;height:400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" strokecolor="black [3213]" strokeweight="1.25pt">
                    <v:stroke endarrow="block" endarrowwidth="narrow" endarrowlength="short" joinstyle="miter"/>
                  </v:shape>
                  <v:shape id="Łącznik prosty ze strzałką 228" o:spid="_x0000_s1125" type="#_x0000_t32" style="position:absolute;left:11544;top:10515;width:4426;height:537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" strokecolor="black [3213]" strokeweight="1.25pt">
                    <v:stroke endarrow="block" endarrowwidth="narrow" endarrowlength="short" joinstyle="miter"/>
                  </v:shape>
                  <v:shape id="Łącznik prosty ze strzałką 229" o:spid="_x0000_s1126" type="#_x0000_t32" style="position:absolute;top:10325;width:11239;height:495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" strokecolor="black [3213]" strokeweight="1.25pt">
                    <v:stroke endarrow="block" endarrowwidth="narrow" endarrowlength="short" joinstyle="miter"/>
                  </v:shape>
                </v:group>
                <v:shape id="_x0000_s1127" type="#_x0000_t202" style="position:absolute;left:21336;top:647;width:6757;height:2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<v:textbox>
                    <w:txbxContent>
                      <w:p w:rsidR="00896A38" w:rsidRPr="008F2E6F" w:rsidRDefault="00896A38" w:rsidP="00845F05">
                        <w:pPr>
                          <w:rPr>
                            <w:color w:val="1F3864" w:themeColor="accent5" w:themeShade="80"/>
                            <w:sz w:val="20"/>
                          </w:rPr>
                        </w:pPr>
                        <w:r>
                          <w:rPr>
                            <w:color w:val="1F3864" w:themeColor="accent5" w:themeShade="80"/>
                            <w:sz w:val="20"/>
                          </w:rPr>
                          <w:t>Knoflík</w:t>
                        </w:r>
                      </w:p>
                    </w:txbxContent>
                  </v:textbox>
                </v:shape>
                <v:shape id="_x0000_s1128" type="#_x0000_t202" style="position:absolute;left:20916;top:8534;width:603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<v:textbox>
                    <w:txbxContent>
                      <w:p w:rsidR="00896A38" w:rsidRPr="00235EC4" w:rsidRDefault="00896A38" w:rsidP="00845F05">
                        <w:pPr>
                          <w:rPr>
                            <w:color w:val="1F3864" w:themeColor="accent5" w:themeShade="80"/>
                            <w:sz w:val="20"/>
                          </w:rPr>
                        </w:pPr>
                        <w:r>
                          <w:rPr>
                            <w:color w:val="1F3864" w:themeColor="accent5" w:themeShade="80"/>
                            <w:sz w:val="20"/>
                          </w:rPr>
                          <w:t>Kolíky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 w:rsidR="00C5349E">
        <w:rPr>
          <w:lang w:val="cs-CZ"/>
        </w:rPr>
        <w:t>Po zasunutí bočnic do kolíků opět přisuňte čelo a konec postele k roštům, poté utáhněte všechny</w:t>
      </w:r>
      <w:r>
        <w:rPr>
          <w:lang w:val="cs-CZ"/>
        </w:rPr>
        <w:t xml:space="preserve"> šrouby dle bodu 8.</w:t>
      </w:r>
      <w:r w:rsidR="00D2398E" w:rsidRPr="005F70F9">
        <w:rPr>
          <w:szCs w:val="20"/>
          <w:lang w:val="cs-CZ"/>
        </w:rPr>
        <w:t xml:space="preserve"> </w:t>
      </w:r>
    </w:p>
    <w:p w:rsidR="00A02C1B" w:rsidRPr="005F70F9" w:rsidRDefault="00D31642" w:rsidP="0051777C">
      <w:pPr>
        <w:pStyle w:val="Nadpis2"/>
        <w:spacing w:before="0"/>
      </w:pPr>
      <w:bookmarkStart w:id="21" w:name="_Toc509995316"/>
      <w:r>
        <w:t>Sestavení kovových bočnic</w:t>
      </w:r>
      <w:bookmarkEnd w:id="21"/>
    </w:p>
    <w:p w:rsidR="00134B25" w:rsidRPr="005F70F9" w:rsidRDefault="00D31642" w:rsidP="00800B5F">
      <w:pPr>
        <w:pStyle w:val="Odstavecseseznamem"/>
        <w:numPr>
          <w:ilvl w:val="0"/>
          <w:numId w:val="1"/>
        </w:numPr>
        <w:jc w:val="both"/>
        <w:rPr>
          <w:sz w:val="20"/>
          <w:szCs w:val="20"/>
        </w:rPr>
      </w:pPr>
      <w:r w:rsidRPr="005F70F9">
        <w:rPr>
          <w:noProof/>
          <w:lang w:eastAsia="cs-CZ"/>
        </w:rPr>
        <w:drawing>
          <wp:anchor distT="0" distB="0" distL="114300" distR="114300" simplePos="0" relativeHeight="251613696" behindDoc="1" locked="0" layoutInCell="1" allowOverlap="1" wp14:anchorId="4A78F7A2" wp14:editId="1DC0ED14">
            <wp:simplePos x="0" y="0"/>
            <wp:positionH relativeFrom="column">
              <wp:posOffset>2345245</wp:posOffset>
            </wp:positionH>
            <wp:positionV relativeFrom="paragraph">
              <wp:posOffset>1770718</wp:posOffset>
            </wp:positionV>
            <wp:extent cx="2078990" cy="1886122"/>
            <wp:effectExtent l="0" t="0" r="0" b="0"/>
            <wp:wrapNone/>
            <wp:docPr id="1360" name="Obraz 1360" descr="C:\Users\Rafał\Desktop\barie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ał\Desktop\bariea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88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34E" w:rsidRPr="005F70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3A0B4993" wp14:editId="5E126E55">
                <wp:simplePos x="0" y="0"/>
                <wp:positionH relativeFrom="margin">
                  <wp:posOffset>2497526</wp:posOffset>
                </wp:positionH>
                <wp:positionV relativeFrom="paragraph">
                  <wp:posOffset>1266825</wp:posOffset>
                </wp:positionV>
                <wp:extent cx="2072640" cy="635"/>
                <wp:effectExtent l="0" t="0" r="3810" b="0"/>
                <wp:wrapThrough wrapText="bothSides">
                  <wp:wrapPolygon edited="0">
                    <wp:start x="0" y="0"/>
                    <wp:lineTo x="0" y="20057"/>
                    <wp:lineTo x="21441" y="20057"/>
                    <wp:lineTo x="21441" y="0"/>
                    <wp:lineTo x="0" y="0"/>
                  </wp:wrapPolygon>
                </wp:wrapThrough>
                <wp:docPr id="99" name="Pole tekstow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6A38" w:rsidRPr="00EE7DA8" w:rsidRDefault="00896A38" w:rsidP="00844654">
                            <w:pPr>
                              <w:pStyle w:val="Titulek"/>
                              <w:jc w:val="center"/>
                              <w:rPr>
                                <w:noProof/>
                                <w:sz w:val="20"/>
                              </w:rPr>
                            </w:pPr>
                            <w:r>
                              <w:t>Obrázek 7. Sestavení dřevěných bočnic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0B4993" id="Pole tekstowe 99" o:spid="_x0000_s1129" type="#_x0000_t202" style="position:absolute;left:0;text-align:left;margin-left:196.65pt;margin-top:99.75pt;width:163.2pt;height:.05pt;z-index:2515686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" stroked="f">
                <v:textbox style="mso-fit-shape-to-text:t" inset="0,0,0,0">
                  <w:txbxContent>
                    <w:p w:rsidR="00896A38" w:rsidRPr="00EE7DA8" w:rsidRDefault="00896A38" w:rsidP="00844654">
                      <w:pPr>
                        <w:pStyle w:val="Titulek"/>
                        <w:jc w:val="center"/>
                        <w:rPr>
                          <w:noProof/>
                          <w:sz w:val="20"/>
                        </w:rPr>
                      </w:pPr>
                      <w:r>
                        <w:t>Obrázek 7. Sestavení dřevěných bočnic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5A47DB">
        <w:rPr>
          <w:sz w:val="20"/>
          <w:szCs w:val="20"/>
        </w:rPr>
        <w:t>Nasaďte černé podložky na zásuvný kolík bočnice</w:t>
      </w:r>
      <w:r w:rsidR="00800B5F" w:rsidRPr="005F70F9">
        <w:rPr>
          <w:sz w:val="20"/>
          <w:szCs w:val="20"/>
        </w:rPr>
        <w:t>.</w:t>
      </w:r>
      <w:r w:rsidR="005A47DB">
        <w:rPr>
          <w:sz w:val="20"/>
          <w:szCs w:val="20"/>
        </w:rPr>
        <w:t xml:space="preserve"> Poté připevněte bočnici tak, aby kolíky zajely do pouzdra připevněného zespodu rámu lůžka</w:t>
      </w:r>
      <w:r w:rsidR="00695C30">
        <w:rPr>
          <w:sz w:val="20"/>
          <w:szCs w:val="20"/>
        </w:rPr>
        <w:t xml:space="preserve"> (viz obrázek níže)</w:t>
      </w:r>
      <w:r w:rsidR="005A47DB">
        <w:rPr>
          <w:sz w:val="20"/>
          <w:szCs w:val="20"/>
        </w:rPr>
        <w:t>.</w:t>
      </w:r>
      <w:r w:rsidR="00800B5F" w:rsidRPr="005F70F9">
        <w:rPr>
          <w:sz w:val="20"/>
          <w:szCs w:val="20"/>
        </w:rPr>
        <w:t xml:space="preserve"> </w:t>
      </w:r>
      <w:r w:rsidR="005A47DB">
        <w:rPr>
          <w:sz w:val="20"/>
          <w:szCs w:val="20"/>
        </w:rPr>
        <w:t>Plynule zasunujte kolíky na obou stranách lůžka zároveň.</w:t>
      </w:r>
      <w:r w:rsidR="00800B5F" w:rsidRPr="005F70F9">
        <w:rPr>
          <w:sz w:val="20"/>
          <w:szCs w:val="20"/>
        </w:rPr>
        <w:t xml:space="preserve"> </w:t>
      </w:r>
      <w:r w:rsidR="005A47DB">
        <w:rPr>
          <w:sz w:val="20"/>
          <w:szCs w:val="20"/>
        </w:rPr>
        <w:t>Poté zasuňte další dva kolíky s podložkami směrem zevnitř rámu lůžka a utáhněte 17 mm klíčem.</w:t>
      </w:r>
      <w:r w:rsidR="00800B5F" w:rsidRPr="005F70F9">
        <w:rPr>
          <w:sz w:val="20"/>
          <w:szCs w:val="20"/>
        </w:rPr>
        <w:t xml:space="preserve"> </w:t>
      </w:r>
      <w:r w:rsidR="005A47DB">
        <w:rPr>
          <w:sz w:val="20"/>
          <w:szCs w:val="20"/>
        </w:rPr>
        <w:t>Stejně postupujte u druhé bočnice</w:t>
      </w:r>
      <w:r w:rsidR="00800B5F" w:rsidRPr="005F70F9">
        <w:rPr>
          <w:sz w:val="20"/>
          <w:szCs w:val="20"/>
        </w:rPr>
        <w:t>.</w:t>
      </w:r>
    </w:p>
    <w:p w:rsidR="00E56729" w:rsidRPr="005F70F9" w:rsidRDefault="00235EC4" w:rsidP="0051777C">
      <w:pPr>
        <w:jc w:val="both"/>
      </w:pPr>
      <w:r w:rsidRPr="005F70F9">
        <w:rPr>
          <w:noProof/>
          <w:lang w:eastAsia="cs-CZ"/>
        </w:rPr>
        <w:drawing>
          <wp:anchor distT="0" distB="0" distL="114300" distR="114300" simplePos="0" relativeHeight="251611648" behindDoc="1" locked="0" layoutInCell="1" allowOverlap="1" wp14:anchorId="6CC3D897" wp14:editId="305918C2">
            <wp:simplePos x="0" y="0"/>
            <wp:positionH relativeFrom="column">
              <wp:posOffset>99060</wp:posOffset>
            </wp:positionH>
            <wp:positionV relativeFrom="paragraph">
              <wp:posOffset>53340</wp:posOffset>
            </wp:positionV>
            <wp:extent cx="2242185" cy="1604010"/>
            <wp:effectExtent l="0" t="0" r="5715" b="0"/>
            <wp:wrapNone/>
            <wp:docPr id="1351" name="Obraz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994" b="32762"/>
                    <a:stretch/>
                  </pic:blipFill>
                  <pic:spPr bwMode="auto">
                    <a:xfrm>
                      <a:off x="0" y="0"/>
                      <a:ext cx="2242185" cy="160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C1B" w:rsidRPr="005F70F9" w:rsidRDefault="00A02C1B" w:rsidP="00A02C1B"/>
    <w:p w:rsidR="00A02C1B" w:rsidRPr="005F70F9" w:rsidRDefault="00A02C1B" w:rsidP="00A02C1B"/>
    <w:p w:rsidR="00A02C1B" w:rsidRPr="005F70F9" w:rsidRDefault="00A02C1B" w:rsidP="00A02C1B"/>
    <w:p w:rsidR="00A02C1B" w:rsidRPr="005F70F9" w:rsidRDefault="008F42A6" w:rsidP="00A02C1B">
      <w:r w:rsidRPr="005F70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20FA978" wp14:editId="0DE554E3">
                <wp:simplePos x="0" y="0"/>
                <wp:positionH relativeFrom="column">
                  <wp:posOffset>910423</wp:posOffset>
                </wp:positionH>
                <wp:positionV relativeFrom="paragraph">
                  <wp:posOffset>214685</wp:posOffset>
                </wp:positionV>
                <wp:extent cx="584697" cy="207034"/>
                <wp:effectExtent l="38100" t="38100" r="25400" b="21590"/>
                <wp:wrapNone/>
                <wp:docPr id="1361" name="Łącznik prosty ze strzałką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4697" cy="20703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4F098" id="Łącznik prosty ze strzałką 1361" o:spid="_x0000_s1026" type="#_x0000_t32" style="position:absolute;margin-left:71.7pt;margin-top:16.9pt;width:46.05pt;height:16.3pt;flip:x 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" strokecolor="black [3213]" strokeweight=".5pt">
                <v:stroke endarrow="block" joinstyle="miter"/>
              </v:shape>
            </w:pict>
          </mc:Fallback>
        </mc:AlternateContent>
      </w:r>
      <w:r w:rsidRPr="005F70F9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97664" behindDoc="1" locked="0" layoutInCell="1" allowOverlap="1" wp14:anchorId="31F63858" wp14:editId="4DDC646E">
                <wp:simplePos x="0" y="0"/>
                <wp:positionH relativeFrom="column">
                  <wp:posOffset>1437053</wp:posOffset>
                </wp:positionH>
                <wp:positionV relativeFrom="paragraph">
                  <wp:posOffset>289417</wp:posOffset>
                </wp:positionV>
                <wp:extent cx="828675" cy="285750"/>
                <wp:effectExtent l="0" t="0" r="0" b="0"/>
                <wp:wrapThrough wrapText="bothSides">
                  <wp:wrapPolygon edited="0">
                    <wp:start x="1490" y="0"/>
                    <wp:lineTo x="1490" y="20160"/>
                    <wp:lineTo x="19862" y="20160"/>
                    <wp:lineTo x="19862" y="0"/>
                    <wp:lineTo x="1490" y="0"/>
                  </wp:wrapPolygon>
                </wp:wrapThrough>
                <wp:docPr id="138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A38" w:rsidRPr="002A5103" w:rsidRDefault="00896A38" w:rsidP="001271A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Kolík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63858" id="Pole tekstowe 2" o:spid="_x0000_s1130" type="#_x0000_t202" style="position:absolute;margin-left:113.15pt;margin-top:22.8pt;width:65.25pt;height:22.5pt;z-index:-251618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" filled="f" stroked="f">
                <v:textbox>
                  <w:txbxContent>
                    <w:p w:rsidR="00896A38" w:rsidRPr="002A5103" w:rsidRDefault="00896A38" w:rsidP="001271A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Kolík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A02C1B" w:rsidRPr="005F70F9" w:rsidRDefault="00A02C1B" w:rsidP="00DC10CF">
      <w:pPr>
        <w:pStyle w:val="Bezmezer"/>
        <w:rPr>
          <w:lang w:val="cs-CZ"/>
        </w:rPr>
      </w:pPr>
    </w:p>
    <w:bookmarkEnd w:id="20"/>
    <w:p w:rsidR="00A02C1B" w:rsidRPr="005F70F9" w:rsidRDefault="00A02C1B" w:rsidP="00DC10CF">
      <w:pPr>
        <w:pStyle w:val="Bezmezer"/>
        <w:rPr>
          <w:lang w:val="cs-CZ"/>
        </w:rPr>
      </w:pPr>
    </w:p>
    <w:p w:rsidR="008F42A6" w:rsidRPr="005F70F9" w:rsidRDefault="0051777C" w:rsidP="008F42A6">
      <w:pPr>
        <w:pStyle w:val="Bezmezer"/>
        <w:keepNext/>
        <w:rPr>
          <w:lang w:val="cs-CZ"/>
        </w:rPr>
      </w:pPr>
      <w:r w:rsidRPr="005F70F9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A71F55A" wp14:editId="20DE35AB">
                <wp:simplePos x="0" y="0"/>
                <wp:positionH relativeFrom="margin">
                  <wp:posOffset>1537335</wp:posOffset>
                </wp:positionH>
                <wp:positionV relativeFrom="paragraph">
                  <wp:posOffset>128905</wp:posOffset>
                </wp:positionV>
                <wp:extent cx="2072640" cy="161925"/>
                <wp:effectExtent l="0" t="0" r="3810" b="9525"/>
                <wp:wrapNone/>
                <wp:docPr id="238" name="Pole tekstow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161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6A38" w:rsidRPr="00EE7DA8" w:rsidRDefault="00896A38" w:rsidP="0008711B">
                            <w:pPr>
                              <w:pStyle w:val="Titulek"/>
                              <w:jc w:val="center"/>
                              <w:rPr>
                                <w:noProof/>
                                <w:sz w:val="20"/>
                              </w:rPr>
                            </w:pPr>
                            <w:r>
                              <w:t>Obrázek 8. Sestavení kovových bočnic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1F55A" id="Pole tekstowe 238" o:spid="_x0000_s1131" type="#_x0000_t202" style="position:absolute;left:0;text-align:left;margin-left:121.05pt;margin-top:10.15pt;width:163.2pt;height:12.75pt;z-index:25173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" stroked="f">
                <v:textbox inset="0,0,0,0">
                  <w:txbxContent>
                    <w:p w:rsidR="00896A38" w:rsidRPr="00EE7DA8" w:rsidRDefault="00896A38" w:rsidP="0008711B">
                      <w:pPr>
                        <w:pStyle w:val="Titulek"/>
                        <w:jc w:val="center"/>
                        <w:rPr>
                          <w:noProof/>
                          <w:sz w:val="20"/>
                        </w:rPr>
                      </w:pPr>
                      <w:r>
                        <w:t>Obrázek 8. Sestavení kovových bočnic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1777C" w:rsidRDefault="0051777C" w:rsidP="008F42A6">
      <w:pPr>
        <w:pStyle w:val="Bezmezer"/>
        <w:keepNext/>
        <w:rPr>
          <w:lang w:val="cs-CZ"/>
        </w:rPr>
      </w:pPr>
    </w:p>
    <w:p w:rsidR="005A47DB" w:rsidRPr="005F70F9" w:rsidRDefault="005A47DB" w:rsidP="008F42A6">
      <w:pPr>
        <w:pStyle w:val="Bezmezer"/>
        <w:keepNext/>
        <w:rPr>
          <w:lang w:val="cs-CZ"/>
        </w:rPr>
      </w:pPr>
    </w:p>
    <w:p w:rsidR="00235EC4" w:rsidRPr="005F70F9" w:rsidRDefault="00235EC4" w:rsidP="00844654">
      <w:pPr>
        <w:pStyle w:val="Bezmezer"/>
        <w:ind w:left="720"/>
        <w:jc w:val="center"/>
        <w:rPr>
          <w:b/>
          <w:lang w:val="cs-CZ"/>
        </w:rPr>
      </w:pPr>
    </w:p>
    <w:p w:rsidR="00844654" w:rsidRPr="005F70F9" w:rsidRDefault="00844654" w:rsidP="00844654">
      <w:pPr>
        <w:pStyle w:val="Bezmezer"/>
        <w:ind w:left="720"/>
        <w:jc w:val="center"/>
        <w:rPr>
          <w:b/>
          <w:lang w:val="cs-CZ"/>
        </w:rPr>
      </w:pPr>
      <w:bookmarkStart w:id="22" w:name="_Hlk524943832"/>
      <w:r w:rsidRPr="005F70F9">
        <w:rPr>
          <w:rFonts w:ascii="Calibri" w:hAnsi="Calibri" w:cs="Calibri"/>
          <w:b/>
          <w:noProof/>
          <w:szCs w:val="20"/>
          <w:lang w:val="cs-CZ" w:eastAsia="cs-CZ"/>
        </w:rPr>
        <w:lastRenderedPageBreak/>
        <w:drawing>
          <wp:anchor distT="0" distB="0" distL="114300" distR="114300" simplePos="0" relativeHeight="251662848" behindDoc="0" locked="0" layoutInCell="1" allowOverlap="1" wp14:anchorId="72ADA8CB" wp14:editId="0B316292">
            <wp:simplePos x="0" y="0"/>
            <wp:positionH relativeFrom="column">
              <wp:posOffset>172968</wp:posOffset>
            </wp:positionH>
            <wp:positionV relativeFrom="paragraph">
              <wp:posOffset>117475</wp:posOffset>
            </wp:positionV>
            <wp:extent cx="609600" cy="600075"/>
            <wp:effectExtent l="0" t="0" r="0" b="9525"/>
            <wp:wrapSquare wrapText="bothSides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8" t="9333" r="5117" b="6667"/>
                    <a:stretch/>
                  </pic:blipFill>
                  <pic:spPr bwMode="auto">
                    <a:xfrm>
                      <a:off x="0" y="0"/>
                      <a:ext cx="609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654" w:rsidRPr="005F70F9" w:rsidRDefault="00191F8C" w:rsidP="00235EC4">
      <w:pPr>
        <w:pStyle w:val="Bezmezer"/>
        <w:widowControl w:val="0"/>
        <w:numPr>
          <w:ilvl w:val="0"/>
          <w:numId w:val="46"/>
        </w:numPr>
        <w:suppressAutoHyphens/>
        <w:autoSpaceDN w:val="0"/>
        <w:spacing w:after="160" w:line="259" w:lineRule="auto"/>
        <w:textAlignment w:val="baseline"/>
        <w:rPr>
          <w:lang w:val="cs-CZ"/>
        </w:rPr>
      </w:pPr>
      <w:r>
        <w:rPr>
          <w:lang w:val="cs-CZ"/>
        </w:rPr>
        <w:t>V případě jakýchkoliv dotazů ohledně sestavení lůžka se obraťte na Vašeho prodejce. Nesprávné sestavení bočnic může vést ke zranění.</w:t>
      </w:r>
    </w:p>
    <w:p w:rsidR="001A0640" w:rsidRPr="005F70F9" w:rsidRDefault="00191F8C" w:rsidP="003300A8">
      <w:pPr>
        <w:pStyle w:val="Bezmezer"/>
        <w:numPr>
          <w:ilvl w:val="0"/>
          <w:numId w:val="1"/>
        </w:numPr>
        <w:rPr>
          <w:lang w:val="cs-CZ"/>
        </w:rPr>
      </w:pPr>
      <w:r>
        <w:rPr>
          <w:lang w:val="cs-CZ"/>
        </w:rPr>
        <w:t>Odjistěte kolečka</w:t>
      </w:r>
      <w:r w:rsidR="00800B5F" w:rsidRPr="005F70F9">
        <w:rPr>
          <w:lang w:val="cs-CZ"/>
        </w:rPr>
        <w:t>.</w:t>
      </w:r>
    </w:p>
    <w:p w:rsidR="009A5B02" w:rsidRPr="005F70F9" w:rsidRDefault="00BD083E" w:rsidP="009A5B02">
      <w:pPr>
        <w:pStyle w:val="Bezmezer"/>
        <w:rPr>
          <w:lang w:val="cs-CZ"/>
        </w:rPr>
      </w:pPr>
      <w:r w:rsidRPr="005F70F9">
        <w:rPr>
          <w:rFonts w:ascii="Calibri" w:hAnsi="Calibri" w:cs="Calibri"/>
          <w:b/>
          <w:noProof/>
          <w:szCs w:val="20"/>
          <w:lang w:val="cs-CZ" w:eastAsia="cs-CZ"/>
        </w:rPr>
        <w:drawing>
          <wp:anchor distT="0" distB="0" distL="114300" distR="114300" simplePos="0" relativeHeight="251554304" behindDoc="0" locked="0" layoutInCell="1" allowOverlap="1" wp14:anchorId="1CBB9FD9" wp14:editId="64F00472">
            <wp:simplePos x="0" y="0"/>
            <wp:positionH relativeFrom="column">
              <wp:posOffset>168910</wp:posOffset>
            </wp:positionH>
            <wp:positionV relativeFrom="paragraph">
              <wp:posOffset>105548</wp:posOffset>
            </wp:positionV>
            <wp:extent cx="609600" cy="600075"/>
            <wp:effectExtent l="0" t="0" r="0" b="9525"/>
            <wp:wrapSquare wrapText="bothSides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8" t="9333" r="5117" b="6667"/>
                    <a:stretch/>
                  </pic:blipFill>
                  <pic:spPr bwMode="auto">
                    <a:xfrm>
                      <a:off x="0" y="0"/>
                      <a:ext cx="609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83E" w:rsidRPr="005F70F9" w:rsidRDefault="00BD083E" w:rsidP="00BD083E">
      <w:pPr>
        <w:pStyle w:val="Bezmezer"/>
        <w:jc w:val="center"/>
        <w:rPr>
          <w:b/>
          <w:lang w:val="cs-CZ"/>
        </w:rPr>
      </w:pPr>
    </w:p>
    <w:p w:rsidR="00BD083E" w:rsidRPr="005F70F9" w:rsidRDefault="00191F8C" w:rsidP="00191F8C">
      <w:pPr>
        <w:pStyle w:val="Bezmezer"/>
        <w:numPr>
          <w:ilvl w:val="0"/>
          <w:numId w:val="3"/>
        </w:numPr>
        <w:rPr>
          <w:b/>
          <w:lang w:val="cs-CZ"/>
        </w:rPr>
      </w:pPr>
      <w:r w:rsidRPr="00191F8C">
        <w:rPr>
          <w:lang w:val="cs-CZ"/>
        </w:rPr>
        <w:tab/>
        <w:t>V případě ztráty jednoho ze šroubů lůžko nepoužívejte!</w:t>
      </w:r>
    </w:p>
    <w:p w:rsidR="00BD083E" w:rsidRPr="005F70F9" w:rsidRDefault="00971CBD" w:rsidP="00BD083E">
      <w:pPr>
        <w:pStyle w:val="Bezmezer"/>
        <w:jc w:val="center"/>
        <w:rPr>
          <w:b/>
          <w:lang w:val="cs-CZ"/>
        </w:rPr>
      </w:pPr>
      <w:r w:rsidRPr="005F70F9">
        <w:rPr>
          <w:b/>
          <w:lang w:val="cs-CZ"/>
        </w:rPr>
        <w:t xml:space="preserve"> </w:t>
      </w:r>
    </w:p>
    <w:p w:rsidR="00971CBD" w:rsidRPr="005F70F9" w:rsidRDefault="00971CBD" w:rsidP="00BD083E">
      <w:pPr>
        <w:pStyle w:val="Bezmezer"/>
        <w:jc w:val="center"/>
        <w:rPr>
          <w:b/>
          <w:lang w:val="cs-CZ"/>
        </w:rPr>
      </w:pPr>
      <w:r w:rsidRPr="005F70F9">
        <w:rPr>
          <w:rFonts w:ascii="Calibri" w:hAnsi="Calibri" w:cs="Calibri"/>
          <w:b/>
          <w:noProof/>
          <w:szCs w:val="20"/>
          <w:lang w:val="cs-CZ" w:eastAsia="cs-CZ"/>
        </w:rPr>
        <w:drawing>
          <wp:anchor distT="0" distB="0" distL="114300" distR="114300" simplePos="0" relativeHeight="251556352" behindDoc="0" locked="0" layoutInCell="1" allowOverlap="1" wp14:anchorId="2C421804" wp14:editId="7EA0115D">
            <wp:simplePos x="0" y="0"/>
            <wp:positionH relativeFrom="column">
              <wp:posOffset>172085</wp:posOffset>
            </wp:positionH>
            <wp:positionV relativeFrom="paragraph">
              <wp:posOffset>48481</wp:posOffset>
            </wp:positionV>
            <wp:extent cx="609600" cy="600075"/>
            <wp:effectExtent l="0" t="0" r="0" b="9525"/>
            <wp:wrapSquare wrapText="bothSides"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8" t="9333" r="5117" b="6667"/>
                    <a:stretch/>
                  </pic:blipFill>
                  <pic:spPr bwMode="auto">
                    <a:xfrm>
                      <a:off x="0" y="0"/>
                      <a:ext cx="609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E16" w:rsidRPr="005F70F9" w:rsidRDefault="00191F8C" w:rsidP="00972ACB">
      <w:pPr>
        <w:pStyle w:val="Bezmezer"/>
        <w:widowControl w:val="0"/>
        <w:numPr>
          <w:ilvl w:val="0"/>
          <w:numId w:val="3"/>
        </w:numPr>
        <w:suppressAutoHyphens/>
        <w:autoSpaceDN w:val="0"/>
        <w:spacing w:after="160" w:line="259" w:lineRule="auto"/>
        <w:textAlignment w:val="baseline"/>
        <w:rPr>
          <w:lang w:val="cs-CZ"/>
        </w:rPr>
      </w:pPr>
      <w:r>
        <w:rPr>
          <w:lang w:val="cs-CZ"/>
        </w:rPr>
        <w:t>Ujistěte se, že z lůžka byly odstraněny všechny upevňující pásky, předejdete tak poškození lůžka.</w:t>
      </w:r>
    </w:p>
    <w:p w:rsidR="001271AD" w:rsidRPr="005F70F9" w:rsidRDefault="001271AD" w:rsidP="001271AD">
      <w:pPr>
        <w:pStyle w:val="Bezmezer"/>
        <w:ind w:left="720"/>
        <w:rPr>
          <w:b/>
          <w:lang w:val="cs-CZ"/>
        </w:rPr>
      </w:pPr>
    </w:p>
    <w:p w:rsidR="00E84EC3" w:rsidRPr="005F70F9" w:rsidRDefault="00191F8C" w:rsidP="00FB794A">
      <w:pPr>
        <w:pStyle w:val="Nadpis2"/>
      </w:pPr>
      <w:bookmarkStart w:id="23" w:name="_Toc509995317"/>
      <w:r>
        <w:t>Instalace elektrických součástí</w:t>
      </w:r>
      <w:bookmarkEnd w:id="23"/>
    </w:p>
    <w:p w:rsidR="00207CF2" w:rsidRPr="005F70F9" w:rsidRDefault="00191F8C" w:rsidP="003300A8">
      <w:pPr>
        <w:pStyle w:val="Bezmezer"/>
        <w:numPr>
          <w:ilvl w:val="0"/>
          <w:numId w:val="1"/>
        </w:numPr>
        <w:rPr>
          <w:lang w:val="cs-CZ"/>
        </w:rPr>
      </w:pPr>
      <w:r>
        <w:rPr>
          <w:lang w:val="cs-CZ"/>
        </w:rPr>
        <w:t>Upevnění elektromotoru a dálkového ovládání</w:t>
      </w:r>
      <w:r w:rsidR="00207CF2" w:rsidRPr="005F70F9">
        <w:rPr>
          <w:lang w:val="cs-CZ"/>
        </w:rPr>
        <w:t>.</w:t>
      </w:r>
    </w:p>
    <w:p w:rsidR="001F07B8" w:rsidRPr="005F70F9" w:rsidRDefault="00191F8C" w:rsidP="0074184E">
      <w:pPr>
        <w:pStyle w:val="Bezmezer"/>
        <w:numPr>
          <w:ilvl w:val="1"/>
          <w:numId w:val="1"/>
        </w:numPr>
        <w:rPr>
          <w:lang w:val="cs-CZ"/>
        </w:rPr>
      </w:pPr>
      <w:r>
        <w:rPr>
          <w:lang w:val="cs-CZ"/>
        </w:rPr>
        <w:t>Před instalací zkontrolujte stav přívodního kabelu, kabelu dálk. ovládání, kabelů elektromotorů (dále jen pohon), baterií v řídící jednotce (dále jen ŘJ) a přesvědčte se, že nejsou poškozeny.</w:t>
      </w:r>
      <w:r w:rsidR="00207CF2" w:rsidRPr="005F70F9">
        <w:rPr>
          <w:lang w:val="cs-CZ"/>
        </w:rPr>
        <w:t xml:space="preserve"> </w:t>
      </w:r>
    </w:p>
    <w:p w:rsidR="001F07B8" w:rsidRPr="005F70F9" w:rsidRDefault="00191F8C" w:rsidP="0074184E">
      <w:pPr>
        <w:pStyle w:val="Bezmezer"/>
        <w:numPr>
          <w:ilvl w:val="1"/>
          <w:numId w:val="1"/>
        </w:numPr>
        <w:rPr>
          <w:lang w:val="cs-CZ"/>
        </w:rPr>
      </w:pPr>
      <w:r>
        <w:rPr>
          <w:lang w:val="cs-CZ"/>
        </w:rPr>
        <w:t>Poté připojte ka</w:t>
      </w:r>
      <w:r w:rsidR="004B74D6">
        <w:rPr>
          <w:lang w:val="cs-CZ"/>
        </w:rPr>
        <w:t>bely do ŘJ dle barev dle následujících obrázků</w:t>
      </w:r>
      <w:r>
        <w:rPr>
          <w:lang w:val="cs-CZ"/>
        </w:rPr>
        <w:t>.</w:t>
      </w:r>
      <w:r w:rsidR="00FB794A" w:rsidRPr="005F70F9">
        <w:rPr>
          <w:lang w:val="cs-CZ"/>
        </w:rPr>
        <w:t xml:space="preserve"> </w:t>
      </w:r>
      <w:r w:rsidR="004B74D6">
        <w:rPr>
          <w:lang w:val="cs-CZ"/>
        </w:rPr>
        <w:t xml:space="preserve">Po připojení kabelů je zajistěte přibalenými pojistkami proti vypojení. </w:t>
      </w:r>
    </w:p>
    <w:p w:rsidR="00F27D5A" w:rsidRPr="005F70F9" w:rsidRDefault="00F27D5A" w:rsidP="00207CF2">
      <w:pPr>
        <w:rPr>
          <w:sz w:val="20"/>
        </w:rPr>
      </w:pPr>
    </w:p>
    <w:p w:rsidR="007C7B8B" w:rsidRPr="005F70F9" w:rsidRDefault="004B74D6" w:rsidP="00770B0D">
      <w:pPr>
        <w:pStyle w:val="Odstavecseseznamem"/>
        <w:numPr>
          <w:ilvl w:val="0"/>
          <w:numId w:val="48"/>
        </w:numPr>
        <w:suppressAutoHyphens/>
        <w:autoSpaceDN w:val="0"/>
        <w:spacing w:after="0"/>
        <w:contextualSpacing w:val="0"/>
        <w:textAlignment w:val="baseline"/>
        <w:rPr>
          <w:color w:val="000000"/>
          <w:sz w:val="20"/>
        </w:rPr>
      </w:pPr>
      <w:r w:rsidRPr="005F70F9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527680" behindDoc="0" locked="0" layoutInCell="1" allowOverlap="1" wp14:anchorId="60139A05" wp14:editId="6B08ABCC">
                <wp:simplePos x="0" y="0"/>
                <wp:positionH relativeFrom="column">
                  <wp:posOffset>2038350</wp:posOffset>
                </wp:positionH>
                <wp:positionV relativeFrom="paragraph">
                  <wp:posOffset>32495</wp:posOffset>
                </wp:positionV>
                <wp:extent cx="2343150" cy="1299210"/>
                <wp:effectExtent l="0" t="0" r="0" b="0"/>
                <wp:wrapNone/>
                <wp:docPr id="1376" name="Grupa 1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1299210"/>
                          <a:chOff x="238436" y="0"/>
                          <a:chExt cx="2343378" cy="1299269"/>
                        </a:xfrm>
                      </wpg:grpSpPr>
                      <wps:wsp>
                        <wps:cNvPr id="1375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436" y="731638"/>
                            <a:ext cx="736600" cy="5676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6A38" w:rsidRPr="00D1135D" w:rsidRDefault="00896A38" w:rsidP="007C7B8B">
                              <w:pPr>
                                <w:rPr>
                                  <w:color w:val="44546A" w:themeColor="text2"/>
                                  <w:sz w:val="20"/>
                                </w:rPr>
                              </w:pPr>
                              <w:r>
                                <w:rPr>
                                  <w:color w:val="44546A" w:themeColor="text2"/>
                                  <w:sz w:val="20"/>
                                </w:rPr>
                                <w:t>Zdířka pro baterie</w:t>
                              </w:r>
                            </w:p>
                            <w:p w:rsidR="00896A38" w:rsidRPr="003C02D8" w:rsidRDefault="00896A38">
                              <w:pPr>
                                <w:rPr>
                                  <w:color w:val="FFFFFF" w:themeColor="background1"/>
                                  <w:sz w:val="16"/>
                                  <w14:textFill>
                                    <w14:noFill/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9" name="Obraz 1349" descr="C:\Users\Rafał\Desktop\SetRatioSize800600-ECSDetail2300dpi.jp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664" y="0"/>
                            <a:ext cx="1581150" cy="120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74" name="Łącznik prosty ze strzałką 1374"/>
                        <wps:cNvCnPr/>
                        <wps:spPr>
                          <a:xfrm>
                            <a:off x="879786" y="887948"/>
                            <a:ext cx="965196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139A05" id="Grupa 1376" o:spid="_x0000_s1132" style="position:absolute;left:0;text-align:left;margin-left:160.5pt;margin-top:2.55pt;width:184.5pt;height:102.3pt;z-index:251527680;mso-width-relative:margin;mso-height-relative:margin" coordorigin="2384" coordsize="23433,129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">
                <v:shape id="_x0000_s1133" type="#_x0000_t202" style="position:absolute;left:2384;top:7316;width:7366;height:5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" stroked="f">
                  <v:textbox>
                    <w:txbxContent>
                      <w:p w:rsidR="00896A38" w:rsidRPr="00D1135D" w:rsidRDefault="00896A38" w:rsidP="007C7B8B">
                        <w:pPr>
                          <w:rPr>
                            <w:color w:val="44546A" w:themeColor="text2"/>
                            <w:sz w:val="20"/>
                          </w:rPr>
                        </w:pPr>
                        <w:r>
                          <w:rPr>
                            <w:color w:val="44546A" w:themeColor="text2"/>
                            <w:sz w:val="20"/>
                          </w:rPr>
                          <w:t>Zdířka pro baterie</w:t>
                        </w:r>
                      </w:p>
                      <w:p w:rsidR="00896A38" w:rsidRPr="003C02D8" w:rsidRDefault="00896A38">
                        <w:pPr>
                          <w:rPr>
                            <w:color w:val="FFFFFF" w:themeColor="background1"/>
                            <w:sz w:val="16"/>
                            <w14:textFill>
                              <w14:noFill/>
                            </w14:textFill>
                          </w:rPr>
                        </w:pPr>
                      </w:p>
                    </w:txbxContent>
                  </v:textbox>
                </v:shape>
                <v:shape id="Obraz 1349" o:spid="_x0000_s1134" type="#_x0000_t75" style="position:absolute;left:10006;width:15812;height:1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">
                  <v:imagedata r:id="rId43" o:title="SetRatioSize800600-ECSDetail2300dpi"/>
                </v:shape>
                <v:shape id="Łącznik prosty ze strzałką 1374" o:spid="_x0000_s1135" type="#_x0000_t32" style="position:absolute;left:8797;top:8879;width:96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" strokecolor="black [3213]" strokeweight=".5pt">
                  <v:stroke endarrow="block" joinstyle="miter"/>
                </v:shape>
              </v:group>
            </w:pict>
          </mc:Fallback>
        </mc:AlternateContent>
      </w:r>
      <w:r w:rsidR="00B00155" w:rsidRPr="005F70F9">
        <w:rPr>
          <w:noProof/>
          <w:color w:val="000000" w:themeColor="text1"/>
          <w:sz w:val="20"/>
          <w:lang w:eastAsia="cs-CZ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0B8E8B00" wp14:editId="7677491A">
                <wp:simplePos x="0" y="0"/>
                <wp:positionH relativeFrom="column">
                  <wp:posOffset>3238500</wp:posOffset>
                </wp:positionH>
                <wp:positionV relativeFrom="paragraph">
                  <wp:posOffset>61595</wp:posOffset>
                </wp:positionV>
                <wp:extent cx="2360930" cy="1404620"/>
                <wp:effectExtent l="0" t="361950" r="0" b="375920"/>
                <wp:wrapNone/>
                <wp:docPr id="4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6830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A38" w:rsidRPr="00383A2A" w:rsidRDefault="00896A3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383A2A">
                              <w:rPr>
                                <w:b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 w:rsidRPr="00383A2A">
                              <w:rPr>
                                <w:b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 w:rsidRPr="00383A2A">
                              <w:rPr>
                                <w:b/>
                              </w:rPr>
                              <w:t>3</w:t>
                            </w:r>
                            <w:r>
                              <w:rPr>
                                <w:b/>
                              </w:rPr>
                              <w:t xml:space="preserve">    </w:t>
                            </w:r>
                            <w:r w:rsidRPr="00383A2A">
                              <w:rPr>
                                <w:b/>
                              </w:rPr>
                              <w:t xml:space="preserve">4 </w:t>
                            </w: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 w:rsidRPr="00383A2A">
                              <w:rPr>
                                <w:b/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E8B00" id="_x0000_s1136" type="#_x0000_t202" style="position:absolute;left:0;text-align:left;margin-left:255pt;margin-top:4.85pt;width:185.9pt;height:110.6pt;rotation:-1345344fd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" filled="f" stroked="f">
                <v:textbox style="mso-fit-shape-to-text:t">
                  <w:txbxContent>
                    <w:p w:rsidR="00896A38" w:rsidRPr="00383A2A" w:rsidRDefault="00896A3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Pr="00383A2A">
                        <w:rPr>
                          <w:b/>
                        </w:rPr>
                        <w:t xml:space="preserve">1 </w:t>
                      </w:r>
                      <w:r>
                        <w:rPr>
                          <w:b/>
                        </w:rPr>
                        <w:t xml:space="preserve">   </w:t>
                      </w:r>
                      <w:r w:rsidRPr="00383A2A">
                        <w:rPr>
                          <w:b/>
                        </w:rPr>
                        <w:t xml:space="preserve">2 </w:t>
                      </w:r>
                      <w:r>
                        <w:rPr>
                          <w:b/>
                        </w:rPr>
                        <w:t xml:space="preserve">   </w:t>
                      </w:r>
                      <w:r w:rsidRPr="00383A2A">
                        <w:rPr>
                          <w:b/>
                        </w:rPr>
                        <w:t>3</w:t>
                      </w:r>
                      <w:r>
                        <w:rPr>
                          <w:b/>
                        </w:rPr>
                        <w:t xml:space="preserve">    </w:t>
                      </w:r>
                      <w:r w:rsidRPr="00383A2A">
                        <w:rPr>
                          <w:b/>
                        </w:rPr>
                        <w:t xml:space="preserve">4 </w:t>
                      </w:r>
                      <w:r>
                        <w:rPr>
                          <w:b/>
                        </w:rPr>
                        <w:t xml:space="preserve">   </w:t>
                      </w:r>
                      <w:r w:rsidRPr="00383A2A">
                        <w:rPr>
                          <w:b/>
                        </w:rPr>
                        <w:t xml:space="preserve">5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  <w:sz w:val="20"/>
        </w:rPr>
        <w:t>Ovladač</w:t>
      </w:r>
    </w:p>
    <w:p w:rsidR="007C7B8B" w:rsidRPr="005F70F9" w:rsidRDefault="004B74D6" w:rsidP="00770B0D">
      <w:pPr>
        <w:pStyle w:val="Odstavecseseznamem"/>
        <w:numPr>
          <w:ilvl w:val="0"/>
          <w:numId w:val="47"/>
        </w:numPr>
        <w:suppressAutoHyphens/>
        <w:autoSpaceDN w:val="0"/>
        <w:spacing w:after="0"/>
        <w:contextualSpacing w:val="0"/>
        <w:textAlignment w:val="baseline"/>
        <w:rPr>
          <w:color w:val="000000"/>
          <w:sz w:val="20"/>
        </w:rPr>
      </w:pPr>
      <w:r>
        <w:rPr>
          <w:color w:val="000000"/>
          <w:sz w:val="20"/>
        </w:rPr>
        <w:t>Pohon – sekce nohou</w:t>
      </w:r>
    </w:p>
    <w:p w:rsidR="007C7B8B" w:rsidRPr="005F70F9" w:rsidRDefault="004B74D6" w:rsidP="00770B0D">
      <w:pPr>
        <w:pStyle w:val="Odstavecseseznamem"/>
        <w:numPr>
          <w:ilvl w:val="0"/>
          <w:numId w:val="47"/>
        </w:numPr>
        <w:suppressAutoHyphens/>
        <w:autoSpaceDN w:val="0"/>
        <w:spacing w:after="0"/>
        <w:contextualSpacing w:val="0"/>
        <w:textAlignment w:val="baseline"/>
        <w:rPr>
          <w:color w:val="000000"/>
          <w:sz w:val="20"/>
        </w:rPr>
      </w:pPr>
      <w:r>
        <w:rPr>
          <w:color w:val="000000"/>
          <w:sz w:val="20"/>
        </w:rPr>
        <w:t>Pohon – sekce hlavy</w:t>
      </w:r>
    </w:p>
    <w:p w:rsidR="007C7B8B" w:rsidRPr="005F70F9" w:rsidRDefault="004B74D6" w:rsidP="00770B0D">
      <w:pPr>
        <w:pStyle w:val="Odstavecseseznamem"/>
        <w:numPr>
          <w:ilvl w:val="0"/>
          <w:numId w:val="47"/>
        </w:numPr>
        <w:suppressAutoHyphens/>
        <w:autoSpaceDN w:val="0"/>
        <w:spacing w:after="0"/>
        <w:contextualSpacing w:val="0"/>
        <w:textAlignment w:val="baseline"/>
        <w:rPr>
          <w:color w:val="000000"/>
          <w:sz w:val="20"/>
        </w:rPr>
      </w:pPr>
      <w:r>
        <w:rPr>
          <w:color w:val="000000"/>
          <w:sz w:val="20"/>
        </w:rPr>
        <w:t xml:space="preserve">Pohon – čelo </w:t>
      </w:r>
      <w:r w:rsidR="00441B0E">
        <w:rPr>
          <w:color w:val="000000"/>
          <w:sz w:val="20"/>
        </w:rPr>
        <w:t>lůžka</w:t>
      </w:r>
      <w:r>
        <w:rPr>
          <w:color w:val="000000"/>
          <w:sz w:val="20"/>
        </w:rPr>
        <w:t xml:space="preserve"> - nohy</w:t>
      </w:r>
    </w:p>
    <w:p w:rsidR="007C7B8B" w:rsidRPr="005F70F9" w:rsidRDefault="004B74D6" w:rsidP="00770B0D">
      <w:pPr>
        <w:pStyle w:val="Odstavecseseznamem"/>
        <w:numPr>
          <w:ilvl w:val="0"/>
          <w:numId w:val="47"/>
        </w:numPr>
        <w:suppressAutoHyphens/>
        <w:autoSpaceDN w:val="0"/>
        <w:spacing w:after="0"/>
        <w:contextualSpacing w:val="0"/>
        <w:textAlignment w:val="baseline"/>
        <w:rPr>
          <w:color w:val="000000"/>
          <w:sz w:val="20"/>
        </w:rPr>
      </w:pPr>
      <w:r>
        <w:rPr>
          <w:color w:val="000000"/>
          <w:sz w:val="20"/>
        </w:rPr>
        <w:t xml:space="preserve">Pohon – čelo </w:t>
      </w:r>
      <w:r w:rsidR="00441B0E">
        <w:rPr>
          <w:color w:val="000000"/>
          <w:sz w:val="20"/>
        </w:rPr>
        <w:t>lůžka</w:t>
      </w:r>
      <w:r>
        <w:rPr>
          <w:color w:val="000000"/>
          <w:sz w:val="20"/>
        </w:rPr>
        <w:t xml:space="preserve"> - hlava</w:t>
      </w:r>
    </w:p>
    <w:p w:rsidR="00CC6B7F" w:rsidRPr="005F70F9" w:rsidRDefault="00CC6B7F" w:rsidP="007C7B8B">
      <w:pPr>
        <w:pStyle w:val="Odstavecseseznamem"/>
        <w:rPr>
          <w:color w:val="FF0000"/>
        </w:rPr>
      </w:pPr>
    </w:p>
    <w:p w:rsidR="004B74D6" w:rsidRDefault="004B74D6" w:rsidP="00B00155">
      <w:pPr>
        <w:ind w:left="360"/>
      </w:pPr>
      <w:r w:rsidRPr="005F70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 wp14:anchorId="5408A9B6" wp14:editId="6B638B2C">
                <wp:simplePos x="0" y="0"/>
                <wp:positionH relativeFrom="column">
                  <wp:posOffset>2037798</wp:posOffset>
                </wp:positionH>
                <wp:positionV relativeFrom="paragraph">
                  <wp:posOffset>213139</wp:posOffset>
                </wp:positionV>
                <wp:extent cx="3157855" cy="266700"/>
                <wp:effectExtent l="0" t="0" r="4445" b="0"/>
                <wp:wrapNone/>
                <wp:docPr id="1405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7855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6A38" w:rsidRPr="00DE66F1" w:rsidRDefault="00896A38" w:rsidP="00CC6B7F">
                            <w:pPr>
                              <w:pStyle w:val="Titulek"/>
                              <w:jc w:val="center"/>
                              <w:rPr>
                                <w:noProof/>
                                <w:sz w:val="20"/>
                              </w:rPr>
                            </w:pPr>
                            <w:r>
                              <w:t>Obrázek 9 – řídící jednotka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8A9B6" id="Text Box 60" o:spid="_x0000_s1137" type="#_x0000_t202" style="position:absolute;left:0;text-align:left;margin-left:160.45pt;margin-top:16.8pt;width:248.65pt;height:21pt;z-index:-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" stroked="f">
                <v:textbox style="mso-fit-shape-to-text:t" inset="0,0,0,0">
                  <w:txbxContent>
                    <w:p w:rsidR="00896A38" w:rsidRPr="00DE66F1" w:rsidRDefault="00896A38" w:rsidP="00CC6B7F">
                      <w:pPr>
                        <w:pStyle w:val="Titulek"/>
                        <w:jc w:val="center"/>
                        <w:rPr>
                          <w:noProof/>
                          <w:sz w:val="20"/>
                        </w:rPr>
                      </w:pPr>
                      <w:r>
                        <w:t>Obrázek 9 – řídící jednotka</w:t>
                      </w:r>
                    </w:p>
                  </w:txbxContent>
                </v:textbox>
              </v:shape>
            </w:pict>
          </mc:Fallback>
        </mc:AlternateContent>
      </w:r>
    </w:p>
    <w:p w:rsidR="004B74D6" w:rsidRDefault="004B74D6" w:rsidP="00B00155">
      <w:pPr>
        <w:ind w:left="360"/>
      </w:pPr>
    </w:p>
    <w:bookmarkEnd w:id="22"/>
    <w:p w:rsidR="004B74D6" w:rsidRDefault="004B74D6" w:rsidP="00B00155">
      <w:pPr>
        <w:ind w:left="360"/>
      </w:pPr>
    </w:p>
    <w:p w:rsidR="00FA16B3" w:rsidRPr="005F70F9" w:rsidRDefault="009B5C81" w:rsidP="00B00155">
      <w:pPr>
        <w:ind w:left="360"/>
      </w:pPr>
      <w:bookmarkStart w:id="24" w:name="_Hlk524944175"/>
      <w:r w:rsidRPr="005F70F9">
        <w:rPr>
          <w:noProof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58752" behindDoc="1" locked="0" layoutInCell="1" allowOverlap="1" wp14:anchorId="66A7BAEE" wp14:editId="4BBB2835">
                <wp:simplePos x="0" y="0"/>
                <wp:positionH relativeFrom="column">
                  <wp:posOffset>3378200</wp:posOffset>
                </wp:positionH>
                <wp:positionV relativeFrom="paragraph">
                  <wp:posOffset>99695</wp:posOffset>
                </wp:positionV>
                <wp:extent cx="1043305" cy="466090"/>
                <wp:effectExtent l="0" t="0" r="0" b="0"/>
                <wp:wrapThrough wrapText="bothSides">
                  <wp:wrapPolygon edited="0">
                    <wp:start x="1183" y="0"/>
                    <wp:lineTo x="1183" y="20305"/>
                    <wp:lineTo x="20114" y="20305"/>
                    <wp:lineTo x="20114" y="0"/>
                    <wp:lineTo x="1183" y="0"/>
                  </wp:wrapPolygon>
                </wp:wrapThrough>
                <wp:docPr id="140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466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A38" w:rsidRPr="00C320AF" w:rsidRDefault="00896A38" w:rsidP="00C56A1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Dálk. ovládání</w:t>
                            </w:r>
                            <w:r w:rsidRPr="00C320AF">
                              <w:rPr>
                                <w:sz w:val="20"/>
                              </w:rPr>
                              <w:t xml:space="preserve"> (</w:t>
                            </w:r>
                            <w:r>
                              <w:rPr>
                                <w:sz w:val="20"/>
                              </w:rPr>
                              <w:t>bez barvy)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7BAEE" id="_x0000_s1138" type="#_x0000_t202" style="position:absolute;left:0;text-align:left;margin-left:266pt;margin-top:7.85pt;width:82.15pt;height:36.7pt;z-index:-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" filled="f" stroked="f">
                <v:textbox>
                  <w:txbxContent>
                    <w:p w:rsidR="00896A38" w:rsidRPr="00C320AF" w:rsidRDefault="00896A38" w:rsidP="00C56A1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Dálk. ovládání</w:t>
                      </w:r>
                      <w:r w:rsidRPr="00C320AF">
                        <w:rPr>
                          <w:sz w:val="20"/>
                        </w:rPr>
                        <w:t xml:space="preserve"> (</w:t>
                      </w:r>
                      <w:r>
                        <w:rPr>
                          <w:sz w:val="20"/>
                        </w:rPr>
                        <w:t>bez barvy)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5F70F9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4656" behindDoc="1" locked="0" layoutInCell="1" allowOverlap="1" wp14:anchorId="66025ABC" wp14:editId="035FC434">
                <wp:simplePos x="0" y="0"/>
                <wp:positionH relativeFrom="column">
                  <wp:posOffset>325814</wp:posOffset>
                </wp:positionH>
                <wp:positionV relativeFrom="paragraph">
                  <wp:posOffset>185981</wp:posOffset>
                </wp:positionV>
                <wp:extent cx="513715" cy="285750"/>
                <wp:effectExtent l="0" t="0" r="0" b="0"/>
                <wp:wrapThrough wrapText="bothSides">
                  <wp:wrapPolygon edited="0">
                    <wp:start x="2403" y="0"/>
                    <wp:lineTo x="2403" y="20160"/>
                    <wp:lineTo x="18423" y="20160"/>
                    <wp:lineTo x="18423" y="0"/>
                    <wp:lineTo x="2403" y="0"/>
                  </wp:wrapPolygon>
                </wp:wrapThrough>
                <wp:docPr id="140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7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A38" w:rsidRPr="00C320AF" w:rsidRDefault="00896A38" w:rsidP="00C56A1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bílá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25ABC" id="_x0000_s1139" type="#_x0000_t202" style="position:absolute;left:0;text-align:left;margin-left:25.65pt;margin-top:14.65pt;width:40.45pt;height:22.5pt;z-index:-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" filled="f" stroked="f">
                <v:textbox>
                  <w:txbxContent>
                    <w:p w:rsidR="00896A38" w:rsidRPr="00C320AF" w:rsidRDefault="00896A38" w:rsidP="00C56A1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bílá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A16B3" w:rsidRPr="005F70F9">
        <w:rPr>
          <w:noProof/>
          <w:lang w:eastAsia="cs-CZ"/>
        </w:rPr>
        <w:drawing>
          <wp:anchor distT="0" distB="0" distL="114300" distR="114300" simplePos="0" relativeHeight="251619840" behindDoc="0" locked="0" layoutInCell="1" allowOverlap="1" wp14:anchorId="0BF6B392" wp14:editId="12538FC1">
            <wp:simplePos x="0" y="0"/>
            <wp:positionH relativeFrom="column">
              <wp:posOffset>1530571</wp:posOffset>
            </wp:positionH>
            <wp:positionV relativeFrom="paragraph">
              <wp:posOffset>104140</wp:posOffset>
            </wp:positionV>
            <wp:extent cx="1660505" cy="933461"/>
            <wp:effectExtent l="0" t="0" r="0" b="0"/>
            <wp:wrapNone/>
            <wp:docPr id="1392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8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05" cy="9334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16B3" w:rsidRPr="005F70F9" w:rsidRDefault="0051777C" w:rsidP="00B00155">
      <w:pPr>
        <w:ind w:left="360"/>
      </w:pPr>
      <w:r w:rsidRPr="005F70F9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40FB5EBB" wp14:editId="066E11B1">
                <wp:simplePos x="0" y="0"/>
                <wp:positionH relativeFrom="column">
                  <wp:posOffset>3371850</wp:posOffset>
                </wp:positionH>
                <wp:positionV relativeFrom="paragraph">
                  <wp:posOffset>488950</wp:posOffset>
                </wp:positionV>
                <wp:extent cx="828675" cy="285750"/>
                <wp:effectExtent l="0" t="0" r="0" b="0"/>
                <wp:wrapNone/>
                <wp:docPr id="140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A38" w:rsidRPr="00C320AF" w:rsidRDefault="00896A38" w:rsidP="00C56A1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žlutá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B5EBB" id="_x0000_s1140" type="#_x0000_t202" style="position:absolute;left:0;text-align:left;margin-left:265.5pt;margin-top:38.5pt;width:65.25pt;height:22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" filled="f" stroked="f">
                <v:textbox>
                  <w:txbxContent>
                    <w:p w:rsidR="00896A38" w:rsidRPr="00C320AF" w:rsidRDefault="00896A38" w:rsidP="00C56A1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žlutá</w:t>
                      </w:r>
                    </w:p>
                  </w:txbxContent>
                </v:textbox>
              </v:shape>
            </w:pict>
          </mc:Fallback>
        </mc:AlternateContent>
      </w:r>
      <w:r w:rsidR="004C3802" w:rsidRPr="005F70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D30149C" wp14:editId="589363D6">
                <wp:simplePos x="0" y="0"/>
                <wp:positionH relativeFrom="column">
                  <wp:posOffset>2286000</wp:posOffset>
                </wp:positionH>
                <wp:positionV relativeFrom="paragraph">
                  <wp:posOffset>225949</wp:posOffset>
                </wp:positionV>
                <wp:extent cx="1137920" cy="350713"/>
                <wp:effectExtent l="38100" t="38100" r="24130" b="30480"/>
                <wp:wrapNone/>
                <wp:docPr id="1397" name="Łącznik prosty ze strzałką 1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7920" cy="35071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81F4C" id="Łącznik prosty ze strzałką 1397" o:spid="_x0000_s1026" type="#_x0000_t32" style="position:absolute;margin-left:180pt;margin-top:17.8pt;width:89.6pt;height:27.6pt;flip:x y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" strokecolor="black [3213]" strokeweight=".5pt">
                <v:stroke endarrow="block" joinstyle="miter"/>
              </v:shape>
            </w:pict>
          </mc:Fallback>
        </mc:AlternateContent>
      </w:r>
      <w:r w:rsidR="00CC6B7F" w:rsidRPr="005F70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969E74E" wp14:editId="5EDB57A7">
                <wp:simplePos x="0" y="0"/>
                <wp:positionH relativeFrom="column">
                  <wp:posOffset>896587</wp:posOffset>
                </wp:positionH>
                <wp:positionV relativeFrom="paragraph">
                  <wp:posOffset>165166</wp:posOffset>
                </wp:positionV>
                <wp:extent cx="1235034" cy="169058"/>
                <wp:effectExtent l="0" t="57150" r="22860" b="21590"/>
                <wp:wrapNone/>
                <wp:docPr id="1395" name="Łącznik prosty ze strzałką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5034" cy="16905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43AA6" id="Łącznik prosty ze strzałką 1395" o:spid="_x0000_s1026" type="#_x0000_t32" style="position:absolute;margin-left:70.6pt;margin-top:13pt;width:97.25pt;height:13.3pt;flip:y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" strokecolor="black [3213]" strokeweight=".5pt">
                <v:stroke endarrow="block" joinstyle="miter"/>
              </v:shape>
            </w:pict>
          </mc:Fallback>
        </mc:AlternateContent>
      </w:r>
      <w:r w:rsidR="00CC6B7F" w:rsidRPr="005F70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FBE83FA" wp14:editId="6AD9CD48">
                <wp:simplePos x="0" y="0"/>
                <wp:positionH relativeFrom="column">
                  <wp:posOffset>2440379</wp:posOffset>
                </wp:positionH>
                <wp:positionV relativeFrom="paragraph">
                  <wp:posOffset>223799</wp:posOffset>
                </wp:positionV>
                <wp:extent cx="986741" cy="110424"/>
                <wp:effectExtent l="0" t="57150" r="23495" b="23495"/>
                <wp:wrapNone/>
                <wp:docPr id="1398" name="Łącznik prosty ze strzałką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6741" cy="11042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0D776" id="Łącznik prosty ze strzałką 1398" o:spid="_x0000_s1026" type="#_x0000_t32" style="position:absolute;margin-left:192.15pt;margin-top:17.6pt;width:77.7pt;height:8.7pt;flip:x y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" strokecolor="black [3213]" strokeweight=".5pt">
                <v:stroke endarrow="block" joinstyle="miter"/>
              </v:shape>
            </w:pict>
          </mc:Fallback>
        </mc:AlternateContent>
      </w:r>
      <w:r w:rsidR="00C56A10" w:rsidRPr="005F70F9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0800" behindDoc="1" locked="0" layoutInCell="1" allowOverlap="1" wp14:anchorId="40A53D97" wp14:editId="1E389C34">
                <wp:simplePos x="0" y="0"/>
                <wp:positionH relativeFrom="column">
                  <wp:posOffset>3373879</wp:posOffset>
                </wp:positionH>
                <wp:positionV relativeFrom="paragraph">
                  <wp:posOffset>223017</wp:posOffset>
                </wp:positionV>
                <wp:extent cx="828675" cy="285750"/>
                <wp:effectExtent l="0" t="0" r="0" b="0"/>
                <wp:wrapThrough wrapText="bothSides">
                  <wp:wrapPolygon edited="0">
                    <wp:start x="1490" y="0"/>
                    <wp:lineTo x="1490" y="20160"/>
                    <wp:lineTo x="19862" y="20160"/>
                    <wp:lineTo x="19862" y="0"/>
                    <wp:lineTo x="1490" y="0"/>
                  </wp:wrapPolygon>
                </wp:wrapThrough>
                <wp:docPr id="14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A38" w:rsidRDefault="00896A38" w:rsidP="00C56A10">
                            <w:r>
                              <w:rPr>
                                <w:sz w:val="20"/>
                              </w:rPr>
                              <w:t>černá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53D97" id="_x0000_s1141" type="#_x0000_t202" style="position:absolute;left:0;text-align:left;margin-left:265.65pt;margin-top:17.55pt;width:65.25pt;height:22.5pt;z-index:-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" filled="f" stroked="f">
                <v:textbox>
                  <w:txbxContent>
                    <w:p w:rsidR="00896A38" w:rsidRDefault="00896A38" w:rsidP="00C56A10">
                      <w:r>
                        <w:rPr>
                          <w:sz w:val="20"/>
                        </w:rPr>
                        <w:t>černá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56A10" w:rsidRPr="005F70F9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6704" behindDoc="1" locked="0" layoutInCell="1" allowOverlap="1" wp14:anchorId="7CCD4244" wp14:editId="69742090">
                <wp:simplePos x="0" y="0"/>
                <wp:positionH relativeFrom="column">
                  <wp:posOffset>178004</wp:posOffset>
                </wp:positionH>
                <wp:positionV relativeFrom="paragraph">
                  <wp:posOffset>228888</wp:posOffset>
                </wp:positionV>
                <wp:extent cx="828675" cy="285750"/>
                <wp:effectExtent l="0" t="0" r="0" b="0"/>
                <wp:wrapThrough wrapText="bothSides">
                  <wp:wrapPolygon edited="0">
                    <wp:start x="1490" y="0"/>
                    <wp:lineTo x="1490" y="20160"/>
                    <wp:lineTo x="19862" y="20160"/>
                    <wp:lineTo x="19862" y="0"/>
                    <wp:lineTo x="1490" y="0"/>
                  </wp:wrapPolygon>
                </wp:wrapThrough>
                <wp:docPr id="140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A38" w:rsidRPr="00C320AF" w:rsidRDefault="00896A38" w:rsidP="00C56A1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modrá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D4244" id="_x0000_s1142" type="#_x0000_t202" style="position:absolute;left:0;text-align:left;margin-left:14pt;margin-top:18pt;width:65.25pt;height:22.5pt;z-index:-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" filled="f" stroked="f">
                <v:textbox>
                  <w:txbxContent>
                    <w:p w:rsidR="00896A38" w:rsidRPr="00C320AF" w:rsidRDefault="00896A38" w:rsidP="00C56A1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modrá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56A10" w:rsidRPr="005F70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71229E0" wp14:editId="7EDD4FFC">
                <wp:simplePos x="0" y="0"/>
                <wp:positionH relativeFrom="column">
                  <wp:posOffset>845389</wp:posOffset>
                </wp:positionH>
                <wp:positionV relativeFrom="paragraph">
                  <wp:posOffset>59450</wp:posOffset>
                </wp:positionV>
                <wp:extent cx="1051835" cy="103457"/>
                <wp:effectExtent l="0" t="0" r="72390" b="87630"/>
                <wp:wrapNone/>
                <wp:docPr id="1396" name="Łącznik prosty ze strzałką 1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1835" cy="10345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18850" id="Łącznik prosty ze strzałką 1396" o:spid="_x0000_s1026" type="#_x0000_t32" style="position:absolute;margin-left:66.55pt;margin-top:4.7pt;width:82.8pt;height:8.1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" strokecolor="black [3213]" strokeweight=".5pt">
                <v:stroke endarrow="block" joinstyle="miter"/>
              </v:shape>
            </w:pict>
          </mc:Fallback>
        </mc:AlternateContent>
      </w:r>
      <w:r w:rsidR="00C56A10" w:rsidRPr="005F70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B52800B" wp14:editId="7706E575">
                <wp:simplePos x="0" y="0"/>
                <wp:positionH relativeFrom="column">
                  <wp:posOffset>2639682</wp:posOffset>
                </wp:positionH>
                <wp:positionV relativeFrom="paragraph">
                  <wp:posOffset>67443</wp:posOffset>
                </wp:positionV>
                <wp:extent cx="785004" cy="45719"/>
                <wp:effectExtent l="38100" t="38100" r="15240" b="88265"/>
                <wp:wrapNone/>
                <wp:docPr id="1399" name="Łącznik prosty ze strzałką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5004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8BAE9" id="Łącznik prosty ze strzałką 1399" o:spid="_x0000_s1026" type="#_x0000_t32" style="position:absolute;margin-left:207.85pt;margin-top:5.3pt;width:61.8pt;height:3.6pt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" strokecolor="black [3213]" strokeweight=".5pt">
                <v:stroke endarrow="block" joinstyle="miter"/>
              </v:shape>
            </w:pict>
          </mc:Fallback>
        </mc:AlternateContent>
      </w:r>
    </w:p>
    <w:p w:rsidR="00FA16B3" w:rsidRPr="005F70F9" w:rsidRDefault="00FA16B3" w:rsidP="00B00155">
      <w:pPr>
        <w:ind w:left="360"/>
      </w:pPr>
    </w:p>
    <w:p w:rsidR="00FA16B3" w:rsidRPr="005F70F9" w:rsidRDefault="00F7693E" w:rsidP="00C320AF">
      <w:pPr>
        <w:tabs>
          <w:tab w:val="right" w:pos="5284"/>
        </w:tabs>
        <w:ind w:left="360"/>
      </w:pPr>
      <w:r w:rsidRPr="005F70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7088E539" wp14:editId="4ECEB863">
                <wp:simplePos x="0" y="0"/>
                <wp:positionH relativeFrom="column">
                  <wp:posOffset>759460</wp:posOffset>
                </wp:positionH>
                <wp:positionV relativeFrom="paragraph">
                  <wp:posOffset>127635</wp:posOffset>
                </wp:positionV>
                <wp:extent cx="3157855" cy="266700"/>
                <wp:effectExtent l="0" t="0" r="4445" b="0"/>
                <wp:wrapNone/>
                <wp:docPr id="8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7855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6A38" w:rsidRPr="00AD7C9D" w:rsidRDefault="00896A38" w:rsidP="00207CF2">
                            <w:pPr>
                              <w:pStyle w:val="Titulek"/>
                              <w:jc w:val="center"/>
                              <w:rPr>
                                <w:noProof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Obrázek </w:t>
                            </w:r>
                            <w:r w:rsidRPr="00134B25">
                              <w:rPr>
                                <w:lang w:val="en-GB"/>
                              </w:rPr>
                              <w:t xml:space="preserve">10. </w:t>
                            </w:r>
                            <w:r>
                              <w:rPr>
                                <w:lang w:val="en-GB"/>
                              </w:rPr>
                              <w:t xml:space="preserve">ŘJ a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barevné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označení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kabelů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8E539" id="_x0000_s1143" type="#_x0000_t202" style="position:absolute;left:0;text-align:left;margin-left:59.8pt;margin-top:10.05pt;width:248.65pt;height:21pt;z-index:-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" stroked="f">
                <v:textbox style="mso-fit-shape-to-text:t" inset="0,0,0,0">
                  <w:txbxContent>
                    <w:p w:rsidR="00896A38" w:rsidRPr="00AD7C9D" w:rsidRDefault="00896A38" w:rsidP="00207CF2">
                      <w:pPr>
                        <w:pStyle w:val="Titulek"/>
                        <w:jc w:val="center"/>
                        <w:rPr>
                          <w:noProof/>
                          <w:sz w:val="2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Obrázek </w:t>
                      </w:r>
                      <w:r w:rsidRPr="00134B25">
                        <w:rPr>
                          <w:lang w:val="en-GB"/>
                        </w:rPr>
                        <w:t xml:space="preserve">10. </w:t>
                      </w:r>
                      <w:r>
                        <w:rPr>
                          <w:lang w:val="en-GB"/>
                        </w:rPr>
                        <w:t xml:space="preserve">ŘJ a </w:t>
                      </w:r>
                      <w:proofErr w:type="spellStart"/>
                      <w:r>
                        <w:rPr>
                          <w:lang w:val="en-GB"/>
                        </w:rPr>
                        <w:t>barevné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označení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kabelů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F7693E" w:rsidRDefault="00F7693E" w:rsidP="0051777C">
      <w:pPr>
        <w:ind w:left="708"/>
        <w:jc w:val="both"/>
        <w:rPr>
          <w:sz w:val="20"/>
        </w:rPr>
      </w:pPr>
    </w:p>
    <w:p w:rsidR="003247A7" w:rsidRPr="005F70F9" w:rsidRDefault="0051777C" w:rsidP="0051777C">
      <w:pPr>
        <w:ind w:left="708"/>
        <w:jc w:val="both"/>
        <w:rPr>
          <w:sz w:val="20"/>
        </w:rPr>
      </w:pPr>
      <w:r w:rsidRPr="005F70F9">
        <w:rPr>
          <w:rFonts w:ascii="Calibri" w:hAnsi="Calibri" w:cs="Calibri"/>
          <w:b/>
          <w:noProof/>
          <w:szCs w:val="20"/>
          <w:lang w:eastAsia="cs-CZ"/>
        </w:rPr>
        <w:drawing>
          <wp:anchor distT="0" distB="0" distL="114300" distR="114300" simplePos="0" relativeHeight="251615744" behindDoc="0" locked="0" layoutInCell="1" allowOverlap="1" wp14:anchorId="29E0922E" wp14:editId="2754A4F6">
            <wp:simplePos x="0" y="0"/>
            <wp:positionH relativeFrom="column">
              <wp:posOffset>-2540</wp:posOffset>
            </wp:positionH>
            <wp:positionV relativeFrom="paragraph">
              <wp:posOffset>469265</wp:posOffset>
            </wp:positionV>
            <wp:extent cx="609600" cy="600075"/>
            <wp:effectExtent l="0" t="0" r="0" b="9525"/>
            <wp:wrapSquare wrapText="bothSides"/>
            <wp:docPr id="1363" name="Obraz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8" t="9333" r="5117" b="6667"/>
                    <a:stretch/>
                  </pic:blipFill>
                  <pic:spPr bwMode="auto">
                    <a:xfrm>
                      <a:off x="0" y="0"/>
                      <a:ext cx="609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70F9">
        <w:rPr>
          <w:sz w:val="20"/>
        </w:rPr>
        <w:t xml:space="preserve">c. </w:t>
      </w:r>
      <w:r w:rsidR="004B74D6">
        <w:rPr>
          <w:sz w:val="20"/>
        </w:rPr>
        <w:t>Připojte el. zástrčku zespodu ŘJ</w:t>
      </w:r>
      <w:r w:rsidR="0006222D">
        <w:rPr>
          <w:sz w:val="20"/>
        </w:rPr>
        <w:t xml:space="preserve"> a poté el. zdroj do el. sítě.</w:t>
      </w:r>
      <w:r w:rsidR="004B74D6">
        <w:rPr>
          <w:sz w:val="20"/>
        </w:rPr>
        <w:t xml:space="preserve"> </w:t>
      </w:r>
    </w:p>
    <w:p w:rsidR="00397947" w:rsidRPr="005F70F9" w:rsidRDefault="0006222D" w:rsidP="001271AD">
      <w:pPr>
        <w:pStyle w:val="Bezmezer"/>
        <w:numPr>
          <w:ilvl w:val="0"/>
          <w:numId w:val="3"/>
        </w:numPr>
        <w:rPr>
          <w:b/>
          <w:lang w:val="cs-CZ"/>
        </w:rPr>
      </w:pPr>
      <w:r>
        <w:rPr>
          <w:rFonts w:cstheme="minorHAnsi"/>
          <w:szCs w:val="20"/>
          <w:lang w:val="cs-CZ"/>
        </w:rPr>
        <w:t>Poškozením plomby elektromotorů nebo řídící jednotky riskujete ztrátu záruky!</w:t>
      </w:r>
    </w:p>
    <w:p w:rsidR="00397947" w:rsidRPr="005F70F9" w:rsidRDefault="00397947" w:rsidP="00397947"/>
    <w:p w:rsidR="00F017C9" w:rsidRPr="005F70F9" w:rsidRDefault="00173C93" w:rsidP="00F017C9">
      <w:pPr>
        <w:pStyle w:val="Nadpis2"/>
      </w:pPr>
      <w:bookmarkStart w:id="25" w:name="_Toc509995318"/>
      <w:r>
        <w:t>Rozmístění držáků kabelů</w:t>
      </w:r>
      <w:bookmarkEnd w:id="25"/>
    </w:p>
    <w:p w:rsidR="00235EC4" w:rsidRPr="005F70F9" w:rsidRDefault="00173C93" w:rsidP="00214A7F">
      <w:pPr>
        <w:pStyle w:val="Bezmezer"/>
        <w:ind w:firstLine="576"/>
        <w:rPr>
          <w:lang w:val="cs-CZ"/>
        </w:rPr>
      </w:pPr>
      <w:r>
        <w:rPr>
          <w:lang w:val="cs-CZ"/>
        </w:rPr>
        <w:t xml:space="preserve">Modely </w:t>
      </w:r>
      <w:r w:rsidR="00F017C9" w:rsidRPr="005F70F9">
        <w:rPr>
          <w:lang w:val="cs-CZ"/>
        </w:rPr>
        <w:t>Taurus</w:t>
      </w:r>
      <w:r>
        <w:rPr>
          <w:lang w:val="cs-CZ"/>
        </w:rPr>
        <w:t xml:space="preserve"> a</w:t>
      </w:r>
      <w:r w:rsidR="00DD41DF" w:rsidRPr="005F70F9">
        <w:rPr>
          <w:lang w:val="cs-CZ"/>
        </w:rPr>
        <w:t xml:space="preserve"> Bariatric</w:t>
      </w:r>
      <w:r>
        <w:rPr>
          <w:lang w:val="cs-CZ"/>
        </w:rPr>
        <w:t xml:space="preserve"> jsou vybaveny 6 držáky kabelů, pomocí kterých </w:t>
      </w:r>
      <w:r w:rsidR="00441B0E">
        <w:rPr>
          <w:lang w:val="cs-CZ"/>
        </w:rPr>
        <w:t>připevníte kabely pod matraci</w:t>
      </w:r>
      <w:r>
        <w:rPr>
          <w:lang w:val="cs-CZ"/>
        </w:rPr>
        <w:t xml:space="preserve"> </w:t>
      </w:r>
      <w:r w:rsidR="00441B0E">
        <w:rPr>
          <w:lang w:val="cs-CZ"/>
        </w:rPr>
        <w:t>lůžka,</w:t>
      </w:r>
      <w:r>
        <w:rPr>
          <w:lang w:val="cs-CZ"/>
        </w:rPr>
        <w:t xml:space="preserve"> viz obrázek níže.</w:t>
      </w:r>
    </w:p>
    <w:p w:rsidR="00BD6BBC" w:rsidRPr="005F70F9" w:rsidRDefault="00BD6BBC" w:rsidP="00134B25">
      <w:pPr>
        <w:pStyle w:val="Bezmezer"/>
        <w:ind w:firstLine="576"/>
        <w:rPr>
          <w:lang w:val="cs-CZ"/>
        </w:rPr>
      </w:pPr>
    </w:p>
    <w:p w:rsidR="00CC6B7F" w:rsidRPr="005F70F9" w:rsidRDefault="00CC6B7F" w:rsidP="0051777C">
      <w:pPr>
        <w:pStyle w:val="Bezmezer"/>
        <w:rPr>
          <w:lang w:val="cs-CZ"/>
        </w:rPr>
      </w:pPr>
      <w:r w:rsidRPr="005F70F9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570688" behindDoc="0" locked="0" layoutInCell="1" allowOverlap="1" wp14:anchorId="51C641E6" wp14:editId="3DDB03C0">
                <wp:simplePos x="0" y="0"/>
                <wp:positionH relativeFrom="column">
                  <wp:posOffset>415768</wp:posOffset>
                </wp:positionH>
                <wp:positionV relativeFrom="paragraph">
                  <wp:posOffset>111720</wp:posOffset>
                </wp:positionV>
                <wp:extent cx="3666226" cy="1656272"/>
                <wp:effectExtent l="0" t="0" r="29845" b="1270"/>
                <wp:wrapNone/>
                <wp:docPr id="91" name="Grupa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6226" cy="1656272"/>
                          <a:chOff x="0" y="0"/>
                          <a:chExt cx="4216532" cy="2061845"/>
                        </a:xfrm>
                      </wpg:grpSpPr>
                      <pic:pic xmlns:pic="http://schemas.openxmlformats.org/drawingml/2006/picture">
                        <pic:nvPicPr>
                          <pic:cNvPr id="88" name="Obraz 88" descr="C:\Users\Rafał\Desktop\leze1.png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945" cy="206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Elipsa 45"/>
                        <wps:cNvSpPr/>
                        <wps:spPr>
                          <a:xfrm>
                            <a:off x="1036932" y="129396"/>
                            <a:ext cx="334800" cy="334801"/>
                          </a:xfrm>
                          <a:prstGeom prst="ellipse">
                            <a:avLst/>
                          </a:prstGeom>
                          <a:noFill/>
                          <a:ln w="603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Elipsa 53"/>
                        <wps:cNvSpPr/>
                        <wps:spPr>
                          <a:xfrm>
                            <a:off x="1037088" y="1639020"/>
                            <a:ext cx="334645" cy="334645"/>
                          </a:xfrm>
                          <a:prstGeom prst="ellipse">
                            <a:avLst/>
                          </a:prstGeom>
                          <a:noFill/>
                          <a:ln w="603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Elipsa 68"/>
                        <wps:cNvSpPr/>
                        <wps:spPr>
                          <a:xfrm>
                            <a:off x="2044460" y="1656272"/>
                            <a:ext cx="334800" cy="334800"/>
                          </a:xfrm>
                          <a:prstGeom prst="ellipse">
                            <a:avLst/>
                          </a:prstGeom>
                          <a:noFill/>
                          <a:ln w="603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Elipsa 69"/>
                        <wps:cNvSpPr/>
                        <wps:spPr>
                          <a:xfrm>
                            <a:off x="2044460" y="129396"/>
                            <a:ext cx="334645" cy="334645"/>
                          </a:xfrm>
                          <a:prstGeom prst="ellipse">
                            <a:avLst/>
                          </a:prstGeom>
                          <a:noFill/>
                          <a:ln w="603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Elipsa 70"/>
                        <wps:cNvSpPr/>
                        <wps:spPr>
                          <a:xfrm>
                            <a:off x="3881887" y="103517"/>
                            <a:ext cx="334645" cy="334645"/>
                          </a:xfrm>
                          <a:prstGeom prst="ellipse">
                            <a:avLst/>
                          </a:prstGeom>
                          <a:noFill/>
                          <a:ln w="603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Elipsa 83"/>
                        <wps:cNvSpPr/>
                        <wps:spPr>
                          <a:xfrm>
                            <a:off x="3881887" y="1639019"/>
                            <a:ext cx="334645" cy="334645"/>
                          </a:xfrm>
                          <a:prstGeom prst="ellipse">
                            <a:avLst/>
                          </a:prstGeom>
                          <a:noFill/>
                          <a:ln w="603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E5E174" id="Grupa 91" o:spid="_x0000_s1026" style="position:absolute;margin-left:32.75pt;margin-top:8.8pt;width:288.7pt;height:130.4pt;z-index:251570688;mso-width-relative:margin;mso-height-relative:margin" coordsize="42165,20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">
                <v:shape id="Obraz 88" o:spid="_x0000_s1027" type="#_x0000_t75" style="position:absolute;width:41319;height:20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">
                  <v:imagedata r:id="rId46" o:title="leze1"/>
                </v:shape>
                <v:oval id="Elipsa 45" o:spid="_x0000_s1028" style="position:absolute;left:10369;top:1293;width:3348;height:33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" filled="f" strokecolor="red" strokeweight="4.75pt">
                  <v:stroke joinstyle="miter"/>
                </v:oval>
                <v:oval id="Elipsa 53" o:spid="_x0000_s1029" style="position:absolute;left:10370;top:16390;width:3347;height:33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" filled="f" strokecolor="red" strokeweight="4.75pt">
                  <v:stroke joinstyle="miter"/>
                </v:oval>
                <v:oval id="Elipsa 68" o:spid="_x0000_s1030" style="position:absolute;left:20444;top:16562;width:3348;height:33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" filled="f" strokecolor="red" strokeweight="4.75pt">
                  <v:stroke joinstyle="miter"/>
                </v:oval>
                <v:oval id="Elipsa 69" o:spid="_x0000_s1031" style="position:absolute;left:20444;top:1293;width:3347;height:33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" filled="f" strokecolor="red" strokeweight="4.75pt">
                  <v:stroke joinstyle="miter"/>
                </v:oval>
                <v:oval id="Elipsa 70" o:spid="_x0000_s1032" style="position:absolute;left:38818;top:1035;width:3347;height:33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" filled="f" strokecolor="red" strokeweight="4.75pt">
                  <v:stroke joinstyle="miter"/>
                </v:oval>
                <v:oval id="Elipsa 83" o:spid="_x0000_s1033" style="position:absolute;left:38818;top:16390;width:3347;height:33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" filled="f" strokecolor="red" strokeweight="4.75pt">
                  <v:stroke joinstyle="miter"/>
                </v:oval>
              </v:group>
            </w:pict>
          </mc:Fallback>
        </mc:AlternateContent>
      </w:r>
    </w:p>
    <w:p w:rsidR="00CC6B7F" w:rsidRPr="005F70F9" w:rsidRDefault="00CC6B7F" w:rsidP="00F017C9">
      <w:pPr>
        <w:pStyle w:val="Bezmezer"/>
        <w:ind w:firstLine="708"/>
        <w:rPr>
          <w:lang w:val="cs-CZ"/>
        </w:rPr>
      </w:pPr>
    </w:p>
    <w:p w:rsidR="00CC6B7F" w:rsidRPr="005F70F9" w:rsidRDefault="00CC6B7F" w:rsidP="00F017C9">
      <w:pPr>
        <w:pStyle w:val="Bezmezer"/>
        <w:ind w:firstLine="708"/>
        <w:rPr>
          <w:lang w:val="cs-CZ"/>
        </w:rPr>
      </w:pPr>
    </w:p>
    <w:p w:rsidR="00F017C9" w:rsidRPr="005F70F9" w:rsidRDefault="00F017C9" w:rsidP="00F017C9">
      <w:pPr>
        <w:pStyle w:val="Bezmezer"/>
        <w:ind w:firstLine="708"/>
        <w:rPr>
          <w:lang w:val="cs-CZ"/>
        </w:rPr>
      </w:pPr>
    </w:p>
    <w:p w:rsidR="00CC6B7F" w:rsidRPr="005F70F9" w:rsidRDefault="00CC6B7F" w:rsidP="00F017C9">
      <w:pPr>
        <w:pStyle w:val="Bezmezer"/>
        <w:ind w:firstLine="708"/>
        <w:rPr>
          <w:lang w:val="cs-CZ"/>
        </w:rPr>
      </w:pPr>
    </w:p>
    <w:p w:rsidR="00CC6B7F" w:rsidRPr="005F70F9" w:rsidRDefault="00CC6B7F" w:rsidP="00F017C9">
      <w:pPr>
        <w:pStyle w:val="Bezmezer"/>
        <w:ind w:firstLine="708"/>
        <w:rPr>
          <w:lang w:val="cs-CZ"/>
        </w:rPr>
      </w:pPr>
    </w:p>
    <w:p w:rsidR="00CC6B7F" w:rsidRPr="005F70F9" w:rsidRDefault="00CC6B7F" w:rsidP="00F017C9">
      <w:pPr>
        <w:pStyle w:val="Bezmezer"/>
        <w:ind w:firstLine="708"/>
        <w:rPr>
          <w:lang w:val="cs-CZ"/>
        </w:rPr>
      </w:pPr>
    </w:p>
    <w:p w:rsidR="00F017C9" w:rsidRPr="005F70F9" w:rsidRDefault="00F017C9" w:rsidP="00F017C9">
      <w:pPr>
        <w:pStyle w:val="Bezmezer"/>
        <w:ind w:firstLine="708"/>
        <w:rPr>
          <w:lang w:val="cs-CZ"/>
        </w:rPr>
      </w:pPr>
    </w:p>
    <w:p w:rsidR="00F017C9" w:rsidRPr="005F70F9" w:rsidRDefault="00F017C9" w:rsidP="00F017C9">
      <w:pPr>
        <w:pStyle w:val="Bezmezer"/>
        <w:ind w:firstLine="708"/>
        <w:rPr>
          <w:lang w:val="cs-CZ"/>
        </w:rPr>
      </w:pPr>
    </w:p>
    <w:p w:rsidR="00F017C9" w:rsidRPr="005F70F9" w:rsidRDefault="00F017C9" w:rsidP="00F017C9">
      <w:pPr>
        <w:pStyle w:val="Bezmezer"/>
        <w:ind w:firstLine="708"/>
        <w:rPr>
          <w:lang w:val="cs-CZ"/>
        </w:rPr>
      </w:pPr>
    </w:p>
    <w:p w:rsidR="00F017C9" w:rsidRPr="005F70F9" w:rsidRDefault="00F017C9" w:rsidP="00F017C9">
      <w:pPr>
        <w:pStyle w:val="Bezmezer"/>
        <w:ind w:firstLine="708"/>
        <w:rPr>
          <w:lang w:val="cs-CZ"/>
        </w:rPr>
      </w:pPr>
    </w:p>
    <w:p w:rsidR="00F017C9" w:rsidRPr="005F70F9" w:rsidRDefault="00CC6B7F" w:rsidP="00F017C9">
      <w:pPr>
        <w:pStyle w:val="Bezmezer"/>
        <w:ind w:firstLine="708"/>
        <w:rPr>
          <w:lang w:val="cs-CZ"/>
        </w:rPr>
      </w:pPr>
      <w:r w:rsidRPr="005F70F9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B1CA7D8" wp14:editId="155FFF1C">
                <wp:simplePos x="0" y="0"/>
                <wp:positionH relativeFrom="column">
                  <wp:posOffset>173677</wp:posOffset>
                </wp:positionH>
                <wp:positionV relativeFrom="paragraph">
                  <wp:posOffset>129540</wp:posOffset>
                </wp:positionV>
                <wp:extent cx="4141679" cy="182773"/>
                <wp:effectExtent l="0" t="0" r="0" b="82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1679" cy="182773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6A38" w:rsidRPr="00F871D3" w:rsidRDefault="00896A38" w:rsidP="00F017C9">
                            <w:pPr>
                              <w:pStyle w:val="Titulek"/>
                              <w:jc w:val="center"/>
                              <w:rPr>
                                <w:noProof/>
                                <w:lang w:val="en-GB"/>
                              </w:rPr>
                            </w:pPr>
                            <w:bookmarkStart w:id="26" w:name="_Ref341856888"/>
                            <w:bookmarkStart w:id="27" w:name="_Ref341856895"/>
                            <w:bookmarkStart w:id="28" w:name="_Toc341877740"/>
                            <w:r>
                              <w:rPr>
                                <w:lang w:val="en-GB"/>
                              </w:rPr>
                              <w:t>Obrázek</w:t>
                            </w:r>
                            <w:r w:rsidRPr="00134B25">
                              <w:rPr>
                                <w:lang w:val="en-GB"/>
                              </w:rPr>
                              <w:t xml:space="preserve"> </w:t>
                            </w:r>
                            <w:bookmarkEnd w:id="26"/>
                            <w:r w:rsidRPr="00134B25">
                              <w:rPr>
                                <w:lang w:val="en-GB"/>
                              </w:rPr>
                              <w:t xml:space="preserve">11.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Rozmístění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držáků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kabelů</w:t>
                            </w:r>
                            <w:proofErr w:type="spellEnd"/>
                            <w:r w:rsidRPr="00F871D3">
                              <w:rPr>
                                <w:lang w:val="en-GB"/>
                              </w:rPr>
                              <w:t>.</w:t>
                            </w:r>
                            <w:bookmarkEnd w:id="27"/>
                            <w:bookmarkEnd w:id="2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CA7D8" id="Text Box 3" o:spid="_x0000_s1144" type="#_x0000_t202" style="position:absolute;left:0;text-align:left;margin-left:13.7pt;margin-top:10.2pt;width:326.1pt;height:14.4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" stroked="f">
                <v:textbox inset="0,0,0,0">
                  <w:txbxContent>
                    <w:p w:rsidR="00896A38" w:rsidRPr="00F871D3" w:rsidRDefault="00896A38" w:rsidP="00F017C9">
                      <w:pPr>
                        <w:pStyle w:val="Titulek"/>
                        <w:jc w:val="center"/>
                        <w:rPr>
                          <w:noProof/>
                          <w:lang w:val="en-GB"/>
                        </w:rPr>
                      </w:pPr>
                      <w:bookmarkStart w:id="29" w:name="_Ref341856888"/>
                      <w:bookmarkStart w:id="30" w:name="_Ref341856895"/>
                      <w:bookmarkStart w:id="31" w:name="_Toc341877740"/>
                      <w:r>
                        <w:rPr>
                          <w:lang w:val="en-GB"/>
                        </w:rPr>
                        <w:t>Obrázek</w:t>
                      </w:r>
                      <w:r w:rsidRPr="00134B25">
                        <w:rPr>
                          <w:lang w:val="en-GB"/>
                        </w:rPr>
                        <w:t xml:space="preserve"> </w:t>
                      </w:r>
                      <w:bookmarkEnd w:id="29"/>
                      <w:r w:rsidRPr="00134B25">
                        <w:rPr>
                          <w:lang w:val="en-GB"/>
                        </w:rPr>
                        <w:t xml:space="preserve">11. </w:t>
                      </w:r>
                      <w:proofErr w:type="spellStart"/>
                      <w:r>
                        <w:rPr>
                          <w:lang w:val="en-GB"/>
                        </w:rPr>
                        <w:t>Rozmístění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držáků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kabelů</w:t>
                      </w:r>
                      <w:proofErr w:type="spellEnd"/>
                      <w:r w:rsidRPr="00F871D3">
                        <w:rPr>
                          <w:lang w:val="en-GB"/>
                        </w:rPr>
                        <w:t>.</w:t>
                      </w:r>
                      <w:bookmarkEnd w:id="30"/>
                      <w:bookmarkEnd w:id="31"/>
                    </w:p>
                  </w:txbxContent>
                </v:textbox>
              </v:shape>
            </w:pict>
          </mc:Fallback>
        </mc:AlternateContent>
      </w:r>
    </w:p>
    <w:p w:rsidR="00F017C9" w:rsidRPr="005F70F9" w:rsidRDefault="002A5103" w:rsidP="00F017C9">
      <w:pPr>
        <w:pStyle w:val="Bezmezer"/>
        <w:ind w:firstLine="708"/>
        <w:rPr>
          <w:lang w:val="cs-CZ"/>
        </w:rPr>
      </w:pPr>
      <w:r w:rsidRPr="005F70F9">
        <w:rPr>
          <w:rFonts w:ascii="Calibri" w:hAnsi="Calibri" w:cs="Calibri"/>
          <w:b/>
          <w:noProof/>
          <w:szCs w:val="20"/>
          <w:lang w:val="cs-CZ" w:eastAsia="cs-CZ"/>
        </w:rPr>
        <w:drawing>
          <wp:anchor distT="0" distB="0" distL="114300" distR="114300" simplePos="0" relativeHeight="251644416" behindDoc="0" locked="0" layoutInCell="1" allowOverlap="1" wp14:anchorId="340DF79E" wp14:editId="16E13A5F">
            <wp:simplePos x="0" y="0"/>
            <wp:positionH relativeFrom="column">
              <wp:posOffset>51435</wp:posOffset>
            </wp:positionH>
            <wp:positionV relativeFrom="paragraph">
              <wp:posOffset>155575</wp:posOffset>
            </wp:positionV>
            <wp:extent cx="609600" cy="600075"/>
            <wp:effectExtent l="0" t="0" r="0" b="9525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8" t="9333" r="5117" b="6667"/>
                    <a:stretch/>
                  </pic:blipFill>
                  <pic:spPr bwMode="auto">
                    <a:xfrm>
                      <a:off x="0" y="0"/>
                      <a:ext cx="609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7C9" w:rsidRPr="005F70F9" w:rsidRDefault="00F017C9" w:rsidP="00F017C9">
      <w:pPr>
        <w:pStyle w:val="Bezmezer"/>
        <w:ind w:firstLine="708"/>
        <w:rPr>
          <w:lang w:val="cs-CZ"/>
        </w:rPr>
      </w:pPr>
    </w:p>
    <w:p w:rsidR="00F017C9" w:rsidRPr="005F70F9" w:rsidRDefault="00441B0E" w:rsidP="00BD7292">
      <w:pPr>
        <w:pStyle w:val="Bezmezer"/>
        <w:numPr>
          <w:ilvl w:val="0"/>
          <w:numId w:val="3"/>
        </w:numPr>
        <w:rPr>
          <w:szCs w:val="20"/>
          <w:lang w:val="cs-CZ"/>
        </w:rPr>
      </w:pPr>
      <w:r>
        <w:rPr>
          <w:szCs w:val="20"/>
          <w:lang w:val="cs-CZ"/>
        </w:rPr>
        <w:t>Aby bylo zamezeno poškození kabelů, musí být umístěny pod rámem lůžka v příslušné konzoli a nesmí se dotýkat podlahy.</w:t>
      </w:r>
    </w:p>
    <w:p w:rsidR="00F017C9" w:rsidRPr="005F70F9" w:rsidRDefault="009510D6" w:rsidP="00F017C9">
      <w:pPr>
        <w:pStyle w:val="Nadpis2"/>
      </w:pPr>
      <w:bookmarkStart w:id="32" w:name="_Toc509995319"/>
      <w:bookmarkEnd w:id="24"/>
      <w:r>
        <w:lastRenderedPageBreak/>
        <w:t>Kontrola lůžka</w:t>
      </w:r>
      <w:bookmarkEnd w:id="32"/>
    </w:p>
    <w:p w:rsidR="00F017C9" w:rsidRPr="005F70F9" w:rsidRDefault="0079209E" w:rsidP="00744C9D">
      <w:pPr>
        <w:ind w:firstLine="360"/>
        <w:jc w:val="both"/>
        <w:rPr>
          <w:sz w:val="20"/>
        </w:rPr>
      </w:pPr>
      <w:bookmarkStart w:id="33" w:name="_Hlk524944647"/>
      <w:r>
        <w:rPr>
          <w:sz w:val="20"/>
        </w:rPr>
        <w:t>Lůžko je nyní celé sestavené</w:t>
      </w:r>
      <w:r w:rsidR="00286604" w:rsidRPr="005F70F9">
        <w:rPr>
          <w:sz w:val="20"/>
        </w:rPr>
        <w:t xml:space="preserve">. </w:t>
      </w:r>
      <w:r>
        <w:rPr>
          <w:sz w:val="20"/>
        </w:rPr>
        <w:t xml:space="preserve">Před prvním použitím se </w:t>
      </w:r>
      <w:r w:rsidR="009443EF">
        <w:rPr>
          <w:sz w:val="20"/>
        </w:rPr>
        <w:t>přesvědčte</w:t>
      </w:r>
      <w:r>
        <w:rPr>
          <w:sz w:val="20"/>
        </w:rPr>
        <w:t>, že je sestaveno správně</w:t>
      </w:r>
      <w:r w:rsidR="00F017C9" w:rsidRPr="005F70F9">
        <w:rPr>
          <w:sz w:val="20"/>
        </w:rPr>
        <w:t>:</w:t>
      </w:r>
    </w:p>
    <w:p w:rsidR="00111EFE" w:rsidRPr="005F70F9" w:rsidRDefault="00BD1FC8" w:rsidP="00770B0D">
      <w:pPr>
        <w:pStyle w:val="Odstavecseseznamem"/>
        <w:numPr>
          <w:ilvl w:val="0"/>
          <w:numId w:val="44"/>
        </w:numPr>
        <w:suppressAutoHyphens/>
        <w:autoSpaceDN w:val="0"/>
        <w:spacing w:after="0"/>
        <w:contextualSpacing w:val="0"/>
        <w:jc w:val="both"/>
        <w:textAlignment w:val="baseline"/>
        <w:rPr>
          <w:sz w:val="20"/>
        </w:rPr>
      </w:pPr>
      <w:r>
        <w:rPr>
          <w:sz w:val="20"/>
        </w:rPr>
        <w:t>Jsou všechny šrouby ve všech rozích postele zcela dotaženy?</w:t>
      </w:r>
      <w:r w:rsidR="00111EFE" w:rsidRPr="005F70F9">
        <w:rPr>
          <w:sz w:val="20"/>
        </w:rPr>
        <w:t xml:space="preserve"> (8 </w:t>
      </w:r>
      <w:r>
        <w:rPr>
          <w:sz w:val="20"/>
        </w:rPr>
        <w:t>černých pojistných šroubů</w:t>
      </w:r>
      <w:r w:rsidR="00111EFE" w:rsidRPr="005F70F9">
        <w:rPr>
          <w:sz w:val="20"/>
        </w:rPr>
        <w:t>)</w:t>
      </w:r>
    </w:p>
    <w:p w:rsidR="00111EFE" w:rsidRPr="005F70F9" w:rsidRDefault="00BD1FC8" w:rsidP="00770B0D">
      <w:pPr>
        <w:pStyle w:val="Odstavecseseznamem"/>
        <w:numPr>
          <w:ilvl w:val="0"/>
          <w:numId w:val="44"/>
        </w:numPr>
        <w:suppressAutoHyphens/>
        <w:autoSpaceDN w:val="0"/>
        <w:spacing w:after="0"/>
        <w:contextualSpacing w:val="0"/>
        <w:jc w:val="both"/>
        <w:textAlignment w:val="baseline"/>
        <w:rPr>
          <w:sz w:val="20"/>
        </w:rPr>
      </w:pPr>
      <w:r>
        <w:rPr>
          <w:sz w:val="20"/>
        </w:rPr>
        <w:t xml:space="preserve">Jsou zcela dotaženy pojistné šrouby uprostřed spojující zadní a přední část rámu? (2 černé pojistné šrouby) </w:t>
      </w:r>
    </w:p>
    <w:p w:rsidR="00111EFE" w:rsidRPr="005F70F9" w:rsidRDefault="0093286F" w:rsidP="00770B0D">
      <w:pPr>
        <w:pStyle w:val="Odstavecseseznamem"/>
        <w:numPr>
          <w:ilvl w:val="0"/>
          <w:numId w:val="44"/>
        </w:numPr>
        <w:suppressAutoHyphens/>
        <w:autoSpaceDN w:val="0"/>
        <w:spacing w:after="0"/>
        <w:contextualSpacing w:val="0"/>
        <w:jc w:val="both"/>
        <w:textAlignment w:val="baseline"/>
        <w:rPr>
          <w:sz w:val="20"/>
        </w:rPr>
      </w:pPr>
      <w:r>
        <w:rPr>
          <w:sz w:val="20"/>
        </w:rPr>
        <w:t>Byly zcela odstraněny zbytky přepravného obalu, např. upevňující pásky?</w:t>
      </w:r>
    </w:p>
    <w:p w:rsidR="00111EFE" w:rsidRPr="005F70F9" w:rsidRDefault="0093286F" w:rsidP="00770B0D">
      <w:pPr>
        <w:pStyle w:val="Odstavecseseznamem"/>
        <w:numPr>
          <w:ilvl w:val="0"/>
          <w:numId w:val="44"/>
        </w:numPr>
        <w:suppressAutoHyphens/>
        <w:autoSpaceDN w:val="0"/>
        <w:spacing w:after="0"/>
        <w:contextualSpacing w:val="0"/>
        <w:jc w:val="both"/>
        <w:textAlignment w:val="baseline"/>
        <w:rPr>
          <w:sz w:val="20"/>
        </w:rPr>
      </w:pPr>
      <w:r>
        <w:rPr>
          <w:sz w:val="20"/>
        </w:rPr>
        <w:t>Nevedou kabely skrz pohyblivé části postele a nejsou zároveň příliš napnuté a bylo jim bráněno ve volném pohybu?</w:t>
      </w:r>
    </w:p>
    <w:p w:rsidR="00111EFE" w:rsidRPr="005F70F9" w:rsidRDefault="0093286F" w:rsidP="00770B0D">
      <w:pPr>
        <w:pStyle w:val="Odstavecseseznamem"/>
        <w:numPr>
          <w:ilvl w:val="0"/>
          <w:numId w:val="44"/>
        </w:numPr>
        <w:suppressAutoHyphens/>
        <w:autoSpaceDN w:val="0"/>
        <w:spacing w:after="0"/>
        <w:contextualSpacing w:val="0"/>
        <w:jc w:val="both"/>
        <w:textAlignment w:val="baseline"/>
        <w:rPr>
          <w:sz w:val="20"/>
        </w:rPr>
      </w:pPr>
      <w:r>
        <w:rPr>
          <w:sz w:val="20"/>
        </w:rPr>
        <w:t>Je daný typ postele vhodný pro budoucího uživatele</w:t>
      </w:r>
      <w:r w:rsidR="00111EFE" w:rsidRPr="005F70F9">
        <w:rPr>
          <w:sz w:val="20"/>
        </w:rPr>
        <w:t>?</w:t>
      </w:r>
      <w:bookmarkEnd w:id="33"/>
    </w:p>
    <w:p w:rsidR="00E50CEF" w:rsidRPr="005F70F9" w:rsidRDefault="0093286F" w:rsidP="00E50CEF">
      <w:pPr>
        <w:pStyle w:val="Nadpis1"/>
      </w:pPr>
      <w:bookmarkStart w:id="34" w:name="_Toc509995320"/>
      <w:r>
        <w:t>PRVNÍ POUŽITÍ</w:t>
      </w:r>
      <w:bookmarkEnd w:id="34"/>
    </w:p>
    <w:p w:rsidR="00E50CEF" w:rsidRPr="005F70F9" w:rsidRDefault="007D3408" w:rsidP="00744C9D">
      <w:pPr>
        <w:spacing w:after="199"/>
        <w:ind w:firstLine="360"/>
        <w:jc w:val="both"/>
        <w:rPr>
          <w:sz w:val="20"/>
          <w:szCs w:val="20"/>
        </w:rPr>
      </w:pPr>
      <w:bookmarkStart w:id="35" w:name="_Hlk524945316"/>
      <w:r>
        <w:rPr>
          <w:sz w:val="20"/>
          <w:szCs w:val="20"/>
        </w:rPr>
        <w:t>Před prvním použitím postele musí proběhnout zhodnocení rizik s ohledem na zdravotní stav pacienta (viz strana 5). Měly by být vyhodnoceny následující body:</w:t>
      </w:r>
      <w:r w:rsidR="00E50CEF" w:rsidRPr="005F70F9">
        <w:rPr>
          <w:sz w:val="20"/>
          <w:szCs w:val="20"/>
        </w:rPr>
        <w:t xml:space="preserve"> </w:t>
      </w:r>
    </w:p>
    <w:p w:rsidR="008A77CF" w:rsidRPr="005F70F9" w:rsidRDefault="007D3408" w:rsidP="00770B0D">
      <w:pPr>
        <w:pStyle w:val="Odstavecseseznamem"/>
        <w:numPr>
          <w:ilvl w:val="0"/>
          <w:numId w:val="49"/>
        </w:numPr>
        <w:suppressAutoHyphens/>
        <w:autoSpaceDN w:val="0"/>
        <w:spacing w:after="0" w:line="240" w:lineRule="auto"/>
        <w:contextualSpacing w:val="0"/>
        <w:textAlignment w:val="baseline"/>
        <w:rPr>
          <w:sz w:val="20"/>
          <w:szCs w:val="20"/>
        </w:rPr>
      </w:pPr>
      <w:r>
        <w:rPr>
          <w:sz w:val="20"/>
          <w:szCs w:val="20"/>
        </w:rPr>
        <w:t>Pravděpodobnost uvíznutí pacienta mezi částmi lůžka</w:t>
      </w:r>
    </w:p>
    <w:p w:rsidR="008A77CF" w:rsidRPr="005F70F9" w:rsidRDefault="007D3408" w:rsidP="00770B0D">
      <w:pPr>
        <w:pStyle w:val="Odstavecseseznamem"/>
        <w:numPr>
          <w:ilvl w:val="0"/>
          <w:numId w:val="49"/>
        </w:numPr>
        <w:suppressAutoHyphens/>
        <w:autoSpaceDN w:val="0"/>
        <w:spacing w:after="0" w:line="240" w:lineRule="auto"/>
        <w:contextualSpacing w:val="0"/>
        <w:textAlignment w:val="baseline"/>
        <w:rPr>
          <w:sz w:val="20"/>
          <w:szCs w:val="20"/>
        </w:rPr>
      </w:pPr>
      <w:r>
        <w:rPr>
          <w:sz w:val="20"/>
          <w:szCs w:val="20"/>
        </w:rPr>
        <w:t>Možnost pádu z lůžka</w:t>
      </w:r>
    </w:p>
    <w:p w:rsidR="008A77CF" w:rsidRPr="005F70F9" w:rsidRDefault="007D3408" w:rsidP="00770B0D">
      <w:pPr>
        <w:pStyle w:val="Odstavecseseznamem"/>
        <w:numPr>
          <w:ilvl w:val="0"/>
          <w:numId w:val="49"/>
        </w:numPr>
        <w:suppressAutoHyphens/>
        <w:autoSpaceDN w:val="0"/>
        <w:spacing w:after="0" w:line="240" w:lineRule="auto"/>
        <w:contextualSpacing w:val="0"/>
        <w:textAlignment w:val="baseline"/>
        <w:rPr>
          <w:sz w:val="20"/>
          <w:szCs w:val="20"/>
        </w:rPr>
      </w:pPr>
      <w:r>
        <w:rPr>
          <w:sz w:val="20"/>
          <w:szCs w:val="20"/>
        </w:rPr>
        <w:t>Možnost neoprávněné manipulace dětmi s lůžkem (a dospělými</w:t>
      </w:r>
      <w:r w:rsidR="008A77CF" w:rsidRPr="005F70F9">
        <w:rPr>
          <w:sz w:val="20"/>
          <w:szCs w:val="20"/>
        </w:rPr>
        <w:t>)</w:t>
      </w:r>
    </w:p>
    <w:p w:rsidR="008A77CF" w:rsidRPr="005F70F9" w:rsidRDefault="007D3408" w:rsidP="00770B0D">
      <w:pPr>
        <w:pStyle w:val="Odstavecseseznamem"/>
        <w:numPr>
          <w:ilvl w:val="0"/>
          <w:numId w:val="49"/>
        </w:numPr>
        <w:suppressAutoHyphens/>
        <w:autoSpaceDN w:val="0"/>
        <w:spacing w:after="0" w:line="240" w:lineRule="auto"/>
        <w:contextualSpacing w:val="0"/>
        <w:textAlignment w:val="baseline"/>
        <w:rPr>
          <w:sz w:val="20"/>
          <w:szCs w:val="20"/>
        </w:rPr>
      </w:pPr>
      <w:r>
        <w:rPr>
          <w:sz w:val="20"/>
          <w:szCs w:val="20"/>
        </w:rPr>
        <w:t>Svéprávnost pacienta</w:t>
      </w:r>
    </w:p>
    <w:p w:rsidR="008A77CF" w:rsidRPr="005F70F9" w:rsidRDefault="007D3408" w:rsidP="00770B0D">
      <w:pPr>
        <w:pStyle w:val="Odstavecseseznamem"/>
        <w:numPr>
          <w:ilvl w:val="0"/>
          <w:numId w:val="49"/>
        </w:numPr>
        <w:suppressAutoHyphens/>
        <w:autoSpaceDN w:val="0"/>
        <w:spacing w:after="0" w:line="240" w:lineRule="auto"/>
        <w:contextualSpacing w:val="0"/>
        <w:textAlignment w:val="baseline"/>
        <w:rPr>
          <w:sz w:val="20"/>
          <w:szCs w:val="20"/>
        </w:rPr>
      </w:pPr>
      <w:r>
        <w:rPr>
          <w:sz w:val="20"/>
          <w:szCs w:val="20"/>
        </w:rPr>
        <w:t>Přístup neoprávněných osob k lůžku</w:t>
      </w:r>
    </w:p>
    <w:p w:rsidR="008A77CF" w:rsidRPr="005F70F9" w:rsidRDefault="007D3408" w:rsidP="00770B0D">
      <w:pPr>
        <w:pStyle w:val="Odstavecseseznamem"/>
        <w:numPr>
          <w:ilvl w:val="0"/>
          <w:numId w:val="49"/>
        </w:numPr>
        <w:suppressAutoHyphens/>
        <w:autoSpaceDN w:val="0"/>
        <w:spacing w:after="0" w:line="240" w:lineRule="auto"/>
        <w:contextualSpacing w:val="0"/>
        <w:textAlignment w:val="baseline"/>
        <w:rPr>
          <w:sz w:val="20"/>
          <w:szCs w:val="20"/>
        </w:rPr>
      </w:pPr>
      <w:r>
        <w:rPr>
          <w:sz w:val="20"/>
          <w:szCs w:val="20"/>
        </w:rPr>
        <w:t>Psychický a fyzický stav pacienta</w:t>
      </w:r>
    </w:p>
    <w:p w:rsidR="008A77CF" w:rsidRPr="005F70F9" w:rsidRDefault="007D3408" w:rsidP="00770B0D">
      <w:pPr>
        <w:pStyle w:val="Odstavecseseznamem"/>
        <w:numPr>
          <w:ilvl w:val="0"/>
          <w:numId w:val="49"/>
        </w:numPr>
        <w:suppressAutoHyphens/>
        <w:autoSpaceDN w:val="0"/>
        <w:spacing w:after="162" w:line="240" w:lineRule="auto"/>
        <w:contextualSpacing w:val="0"/>
        <w:textAlignment w:val="baseline"/>
        <w:rPr>
          <w:sz w:val="20"/>
          <w:szCs w:val="20"/>
        </w:rPr>
      </w:pPr>
      <w:r>
        <w:rPr>
          <w:sz w:val="20"/>
          <w:szCs w:val="20"/>
        </w:rPr>
        <w:t>Vhodná místnost pro umístění lůžka</w:t>
      </w:r>
      <w:bookmarkEnd w:id="35"/>
    </w:p>
    <w:p w:rsidR="00E50CEF" w:rsidRPr="005F70F9" w:rsidRDefault="00945482" w:rsidP="00770B0D">
      <w:pPr>
        <w:pStyle w:val="Odstavecseseznamem"/>
        <w:numPr>
          <w:ilvl w:val="0"/>
          <w:numId w:val="22"/>
        </w:numPr>
        <w:spacing w:after="7"/>
        <w:jc w:val="both"/>
        <w:rPr>
          <w:color w:val="000000" w:themeColor="text1"/>
          <w:sz w:val="20"/>
          <w:szCs w:val="20"/>
        </w:rPr>
      </w:pPr>
      <w:r w:rsidRPr="005F70F9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28032" behindDoc="0" locked="0" layoutInCell="1" allowOverlap="0" wp14:anchorId="13D53AC6" wp14:editId="763C8961">
            <wp:simplePos x="0" y="0"/>
            <wp:positionH relativeFrom="column">
              <wp:posOffset>0</wp:posOffset>
            </wp:positionH>
            <wp:positionV relativeFrom="paragraph">
              <wp:posOffset>24130</wp:posOffset>
            </wp:positionV>
            <wp:extent cx="609600" cy="600075"/>
            <wp:effectExtent l="0" t="0" r="0" b="9525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6" w:name="_Hlk524945432"/>
      <w:r w:rsidR="007D3408">
        <w:rPr>
          <w:color w:val="000000" w:themeColor="text1"/>
          <w:sz w:val="20"/>
          <w:szCs w:val="20"/>
        </w:rPr>
        <w:t>Ovládání lůžka by mělo být zablokováno, pokud existují pochybnosti ohledně schopnosti pacienta lůžko bezpečně ovládat.</w:t>
      </w:r>
      <w:bookmarkEnd w:id="36"/>
      <w:r w:rsidR="00E50CEF" w:rsidRPr="005F70F9">
        <w:rPr>
          <w:color w:val="000000" w:themeColor="text1"/>
          <w:sz w:val="20"/>
          <w:szCs w:val="20"/>
        </w:rPr>
        <w:t xml:space="preserve"> </w:t>
      </w:r>
    </w:p>
    <w:p w:rsidR="00ED66E3" w:rsidRPr="005F70F9" w:rsidRDefault="007D3408" w:rsidP="00770B0D">
      <w:pPr>
        <w:pStyle w:val="Bezmezer"/>
        <w:numPr>
          <w:ilvl w:val="0"/>
          <w:numId w:val="21"/>
        </w:numPr>
        <w:rPr>
          <w:color w:val="000000" w:themeColor="text1"/>
          <w:szCs w:val="20"/>
          <w:lang w:val="cs-CZ"/>
        </w:rPr>
      </w:pPr>
      <w:r>
        <w:rPr>
          <w:color w:val="000000" w:themeColor="text1"/>
          <w:szCs w:val="20"/>
          <w:lang w:val="cs-CZ"/>
        </w:rPr>
        <w:t>Před jakýmkoliv nastavením lůžka se ujistěte, že jsou zabrzděna kolečka.</w:t>
      </w:r>
    </w:p>
    <w:p w:rsidR="001F07B8" w:rsidRPr="005F70F9" w:rsidRDefault="007D3408" w:rsidP="00F03070">
      <w:pPr>
        <w:pStyle w:val="Nadpis2"/>
      </w:pPr>
      <w:bookmarkStart w:id="37" w:name="_Toc509995321"/>
      <w:r>
        <w:t>Obecná bezpečnostní opatření</w:t>
      </w:r>
      <w:bookmarkEnd w:id="37"/>
    </w:p>
    <w:p w:rsidR="00FF5EFB" w:rsidRPr="005F70F9" w:rsidRDefault="002C4267" w:rsidP="00770B0D">
      <w:pPr>
        <w:pStyle w:val="Odstavecseseznamem"/>
        <w:numPr>
          <w:ilvl w:val="0"/>
          <w:numId w:val="50"/>
        </w:numPr>
        <w:suppressAutoHyphens/>
        <w:autoSpaceDN w:val="0"/>
        <w:spacing w:after="0"/>
        <w:contextualSpacing w:val="0"/>
        <w:jc w:val="both"/>
        <w:textAlignment w:val="baseline"/>
        <w:rPr>
          <w:sz w:val="20"/>
          <w:szCs w:val="20"/>
        </w:rPr>
      </w:pPr>
      <w:bookmarkStart w:id="38" w:name="_Hlk524945619"/>
      <w:r>
        <w:rPr>
          <w:sz w:val="20"/>
          <w:szCs w:val="20"/>
        </w:rPr>
        <w:t>Vždy se během nastavování lůžka ujistěte, že předměty jako noční stolek nebo ostatní nábytek netvoří překážku v pohybu</w:t>
      </w:r>
      <w:r w:rsidR="00FF5EFB" w:rsidRPr="005F70F9">
        <w:rPr>
          <w:sz w:val="20"/>
          <w:szCs w:val="20"/>
        </w:rPr>
        <w:t>.</w:t>
      </w:r>
    </w:p>
    <w:p w:rsidR="00FF5EFB" w:rsidRPr="005F70F9" w:rsidRDefault="002C4267" w:rsidP="00770B0D">
      <w:pPr>
        <w:pStyle w:val="Odstavecseseznamem"/>
        <w:numPr>
          <w:ilvl w:val="0"/>
          <w:numId w:val="50"/>
        </w:numPr>
        <w:suppressAutoHyphens/>
        <w:autoSpaceDN w:val="0"/>
        <w:spacing w:after="0"/>
        <w:contextualSpacing w:val="0"/>
        <w:jc w:val="both"/>
        <w:textAlignment w:val="baseline"/>
        <w:rPr>
          <w:sz w:val="20"/>
          <w:szCs w:val="20"/>
        </w:rPr>
      </w:pPr>
      <w:r>
        <w:rPr>
          <w:sz w:val="20"/>
          <w:szCs w:val="20"/>
        </w:rPr>
        <w:t>Minimální vzdálenost lůžka od zdi je 15 cm</w:t>
      </w:r>
      <w:r w:rsidR="00FF5EFB" w:rsidRPr="005F70F9">
        <w:rPr>
          <w:sz w:val="20"/>
          <w:szCs w:val="20"/>
        </w:rPr>
        <w:t>.</w:t>
      </w:r>
    </w:p>
    <w:p w:rsidR="00FF5EFB" w:rsidRPr="005F70F9" w:rsidRDefault="00310FB4" w:rsidP="00770B0D">
      <w:pPr>
        <w:pStyle w:val="Odstavecseseznamem"/>
        <w:numPr>
          <w:ilvl w:val="0"/>
          <w:numId w:val="50"/>
        </w:numPr>
        <w:suppressAutoHyphens/>
        <w:autoSpaceDN w:val="0"/>
        <w:spacing w:after="0"/>
        <w:contextualSpacing w:val="0"/>
        <w:jc w:val="both"/>
        <w:textAlignment w:val="baseline"/>
        <w:rPr>
          <w:sz w:val="20"/>
          <w:szCs w:val="20"/>
        </w:rPr>
      </w:pPr>
      <w:r>
        <w:rPr>
          <w:sz w:val="20"/>
          <w:szCs w:val="20"/>
        </w:rPr>
        <w:lastRenderedPageBreak/>
        <w:t>Ujistěte se, že kabely nejsou příliš napjaté</w:t>
      </w:r>
      <w:r w:rsidR="00FF5EFB" w:rsidRPr="005F70F9">
        <w:rPr>
          <w:sz w:val="20"/>
          <w:szCs w:val="20"/>
        </w:rPr>
        <w:t>.</w:t>
      </w:r>
    </w:p>
    <w:p w:rsidR="00FF5EFB" w:rsidRPr="005F70F9" w:rsidRDefault="00310FB4" w:rsidP="00770B0D">
      <w:pPr>
        <w:pStyle w:val="Odstavecseseznamem"/>
        <w:numPr>
          <w:ilvl w:val="0"/>
          <w:numId w:val="50"/>
        </w:numPr>
        <w:suppressAutoHyphens/>
        <w:autoSpaceDN w:val="0"/>
        <w:spacing w:after="0"/>
        <w:contextualSpacing w:val="0"/>
        <w:jc w:val="both"/>
        <w:textAlignment w:val="baseline"/>
        <w:rPr>
          <w:sz w:val="20"/>
          <w:szCs w:val="20"/>
        </w:rPr>
      </w:pPr>
      <w:r>
        <w:rPr>
          <w:sz w:val="20"/>
          <w:szCs w:val="20"/>
        </w:rPr>
        <w:t xml:space="preserve">Ujistěte se, že používáte matrace správných rozměrů a s vhodnou výplní. </w:t>
      </w:r>
      <w:r w:rsidR="00C663CE">
        <w:rPr>
          <w:sz w:val="20"/>
          <w:szCs w:val="20"/>
        </w:rPr>
        <w:t>S výběrem vhodné matrace</w:t>
      </w:r>
      <w:r>
        <w:rPr>
          <w:sz w:val="20"/>
          <w:szCs w:val="20"/>
        </w:rPr>
        <w:t xml:space="preserve"> Vám rádi </w:t>
      </w:r>
      <w:r w:rsidR="00C663CE">
        <w:rPr>
          <w:sz w:val="20"/>
          <w:szCs w:val="20"/>
        </w:rPr>
        <w:t>pomůžeme</w:t>
      </w:r>
      <w:r>
        <w:rPr>
          <w:sz w:val="20"/>
          <w:szCs w:val="20"/>
        </w:rPr>
        <w:t xml:space="preserve"> ve firmě Stamed s.r.o.</w:t>
      </w:r>
    </w:p>
    <w:p w:rsidR="00FF5EFB" w:rsidRPr="005F70F9" w:rsidRDefault="00C663CE" w:rsidP="00770B0D">
      <w:pPr>
        <w:pStyle w:val="Odstavecseseznamem"/>
        <w:numPr>
          <w:ilvl w:val="0"/>
          <w:numId w:val="50"/>
        </w:numPr>
        <w:suppressAutoHyphens/>
        <w:autoSpaceDN w:val="0"/>
        <w:spacing w:after="0"/>
        <w:contextualSpacing w:val="0"/>
        <w:jc w:val="both"/>
        <w:textAlignment w:val="baseline"/>
        <w:rPr>
          <w:sz w:val="20"/>
          <w:szCs w:val="20"/>
        </w:rPr>
      </w:pPr>
      <w:r>
        <w:rPr>
          <w:sz w:val="20"/>
          <w:szCs w:val="20"/>
        </w:rPr>
        <w:t>Před manipulací s lůžkem se ujistěte, že se pacient nachází ve správné poloze.</w:t>
      </w:r>
    </w:p>
    <w:p w:rsidR="00BD6BBC" w:rsidRPr="00C663CE" w:rsidRDefault="00C663CE" w:rsidP="00C663CE">
      <w:pPr>
        <w:pStyle w:val="Odstavecseseznamem"/>
        <w:numPr>
          <w:ilvl w:val="0"/>
          <w:numId w:val="50"/>
        </w:numPr>
        <w:suppressAutoHyphens/>
        <w:autoSpaceDN w:val="0"/>
        <w:spacing w:after="0"/>
        <w:contextualSpacing w:val="0"/>
        <w:jc w:val="both"/>
        <w:textAlignment w:val="baseline"/>
        <w:rPr>
          <w:sz w:val="20"/>
          <w:szCs w:val="20"/>
        </w:rPr>
      </w:pPr>
      <w:r>
        <w:rPr>
          <w:sz w:val="20"/>
          <w:szCs w:val="20"/>
        </w:rPr>
        <w:t>Pokud je pacient ponechán bez dozoru, lůžko by mělo být nastaveno do nejnižší polohy.</w:t>
      </w:r>
      <w:bookmarkEnd w:id="38"/>
    </w:p>
    <w:p w:rsidR="008D25FC" w:rsidRPr="005F70F9" w:rsidRDefault="00303738" w:rsidP="00C663CE">
      <w:pPr>
        <w:spacing w:after="0"/>
      </w:pPr>
      <w:r w:rsidRPr="005F70F9">
        <w:rPr>
          <w:rFonts w:ascii="Calibri" w:hAnsi="Calibri" w:cs="Calibri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558400" behindDoc="0" locked="0" layoutInCell="1" allowOverlap="1" wp14:anchorId="2B783383" wp14:editId="3D5CFC0F">
            <wp:simplePos x="0" y="0"/>
            <wp:positionH relativeFrom="column">
              <wp:posOffset>20320</wp:posOffset>
            </wp:positionH>
            <wp:positionV relativeFrom="paragraph">
              <wp:posOffset>180340</wp:posOffset>
            </wp:positionV>
            <wp:extent cx="609600" cy="600075"/>
            <wp:effectExtent l="0" t="0" r="0" b="9525"/>
            <wp:wrapSquare wrapText="bothSides"/>
            <wp:docPr id="104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8" t="9333" r="5117" b="6667"/>
                    <a:stretch/>
                  </pic:blipFill>
                  <pic:spPr bwMode="auto">
                    <a:xfrm>
                      <a:off x="0" y="0"/>
                      <a:ext cx="609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EFB" w:rsidRPr="005F70F9" w:rsidRDefault="00C663CE" w:rsidP="00770B0D">
      <w:pPr>
        <w:pStyle w:val="Odstavecseseznamem"/>
        <w:numPr>
          <w:ilvl w:val="0"/>
          <w:numId w:val="51"/>
        </w:numPr>
        <w:suppressAutoHyphens/>
        <w:autoSpaceDN w:val="0"/>
        <w:spacing w:after="0"/>
        <w:contextualSpacing w:val="0"/>
        <w:jc w:val="both"/>
        <w:textAlignment w:val="baseline"/>
        <w:rPr>
          <w:color w:val="000000"/>
          <w:sz w:val="20"/>
          <w:szCs w:val="20"/>
        </w:rPr>
      </w:pPr>
      <w:r>
        <w:rPr>
          <w:color w:val="000000" w:themeColor="text1"/>
          <w:sz w:val="20"/>
          <w:szCs w:val="20"/>
        </w:rPr>
        <w:t>Používejte pouze zdravotní matrace</w:t>
      </w:r>
      <w:r>
        <w:rPr>
          <w:color w:val="000000"/>
          <w:sz w:val="20"/>
          <w:szCs w:val="20"/>
        </w:rPr>
        <w:t>, jinak hrozí poškození lůžka.</w:t>
      </w:r>
    </w:p>
    <w:p w:rsidR="001A384F" w:rsidRPr="005F70F9" w:rsidRDefault="006B7ADE" w:rsidP="00770B0D">
      <w:pPr>
        <w:pStyle w:val="Odstavecseseznamem"/>
        <w:numPr>
          <w:ilvl w:val="0"/>
          <w:numId w:val="23"/>
        </w:numPr>
        <w:spacing w:after="0"/>
        <w:jc w:val="both"/>
        <w:rPr>
          <w:color w:val="000000" w:themeColor="text1"/>
          <w:szCs w:val="20"/>
        </w:rPr>
      </w:pPr>
      <w:bookmarkStart w:id="39" w:name="_Hlk524945877"/>
      <w:r>
        <w:rPr>
          <w:color w:val="000000"/>
          <w:sz w:val="20"/>
          <w:szCs w:val="20"/>
        </w:rPr>
        <w:t>K</w:t>
      </w:r>
      <w:r w:rsidR="00C663CE">
        <w:rPr>
          <w:color w:val="000000"/>
          <w:sz w:val="20"/>
          <w:szCs w:val="20"/>
        </w:rPr>
        <w:t>ončetin</w:t>
      </w:r>
      <w:r>
        <w:rPr>
          <w:color w:val="000000"/>
          <w:sz w:val="20"/>
          <w:szCs w:val="20"/>
        </w:rPr>
        <w:t>y</w:t>
      </w:r>
      <w:r w:rsidR="00C663CE">
        <w:rPr>
          <w:color w:val="000000"/>
          <w:sz w:val="20"/>
          <w:szCs w:val="20"/>
        </w:rPr>
        <w:t xml:space="preserve"> či </w:t>
      </w:r>
      <w:r>
        <w:rPr>
          <w:color w:val="000000"/>
          <w:sz w:val="20"/>
          <w:szCs w:val="20"/>
        </w:rPr>
        <w:t>předměty umístěné</w:t>
      </w:r>
      <w:r w:rsidR="00C663CE">
        <w:rPr>
          <w:color w:val="000000"/>
          <w:sz w:val="20"/>
          <w:szCs w:val="20"/>
        </w:rPr>
        <w:t xml:space="preserve"> mezi pohybující se části může způsobit poškození lůžka nebo zranění.</w:t>
      </w:r>
      <w:bookmarkEnd w:id="39"/>
    </w:p>
    <w:p w:rsidR="00945482" w:rsidRPr="005F70F9" w:rsidRDefault="003457AF" w:rsidP="00CB4562">
      <w:pPr>
        <w:pStyle w:val="Nadpis2"/>
        <w:spacing w:line="240" w:lineRule="auto"/>
      </w:pPr>
      <w:bookmarkStart w:id="40" w:name="_Toc341877767"/>
      <w:bookmarkStart w:id="41" w:name="_Toc509995322"/>
      <w:r w:rsidRPr="005F70F9">
        <w:t>P</w:t>
      </w:r>
      <w:bookmarkEnd w:id="40"/>
      <w:r w:rsidR="006B7ADE">
        <w:t>řípravy před použitím</w:t>
      </w:r>
      <w:bookmarkEnd w:id="41"/>
    </w:p>
    <w:p w:rsidR="00945482" w:rsidRPr="005F70F9" w:rsidRDefault="006B7ADE" w:rsidP="00945482">
      <w:pPr>
        <w:pStyle w:val="Bezmezer"/>
        <w:rPr>
          <w:lang w:val="cs-CZ"/>
        </w:rPr>
      </w:pPr>
      <w:r>
        <w:rPr>
          <w:szCs w:val="20"/>
          <w:lang w:val="cs-CZ"/>
        </w:rPr>
        <w:t>Před prvním použitím</w:t>
      </w:r>
      <w:r w:rsidR="003457AF" w:rsidRPr="005F70F9">
        <w:rPr>
          <w:lang w:val="cs-CZ"/>
        </w:rPr>
        <w:t>:</w:t>
      </w:r>
    </w:p>
    <w:p w:rsidR="00C554E7" w:rsidRPr="005F70F9" w:rsidRDefault="006B7ADE" w:rsidP="00770B0D">
      <w:pPr>
        <w:pStyle w:val="Bezmezer"/>
        <w:widowControl w:val="0"/>
        <w:numPr>
          <w:ilvl w:val="0"/>
          <w:numId w:val="53"/>
        </w:numPr>
        <w:suppressAutoHyphens/>
        <w:autoSpaceDN w:val="0"/>
        <w:spacing w:line="259" w:lineRule="auto"/>
        <w:ind w:left="708" w:hanging="424"/>
        <w:jc w:val="left"/>
        <w:textAlignment w:val="baseline"/>
        <w:rPr>
          <w:lang w:val="cs-CZ"/>
        </w:rPr>
      </w:pPr>
      <w:r>
        <w:rPr>
          <w:lang w:val="cs-CZ"/>
        </w:rPr>
        <w:t>Lůžko a všechny jeho části by měly mít pokojovou teplotu</w:t>
      </w:r>
      <w:r w:rsidR="00C554E7" w:rsidRPr="005F70F9">
        <w:rPr>
          <w:lang w:val="cs-CZ"/>
        </w:rPr>
        <w:t>.</w:t>
      </w:r>
    </w:p>
    <w:p w:rsidR="00C554E7" w:rsidRPr="005F70F9" w:rsidRDefault="006B7ADE" w:rsidP="00770B0D">
      <w:pPr>
        <w:pStyle w:val="Bezmezer"/>
        <w:widowControl w:val="0"/>
        <w:numPr>
          <w:ilvl w:val="0"/>
          <w:numId w:val="53"/>
        </w:numPr>
        <w:suppressAutoHyphens/>
        <w:autoSpaceDN w:val="0"/>
        <w:spacing w:line="259" w:lineRule="auto"/>
        <w:ind w:left="708" w:hanging="424"/>
        <w:jc w:val="left"/>
        <w:textAlignment w:val="baseline"/>
        <w:rPr>
          <w:lang w:val="cs-CZ"/>
        </w:rPr>
      </w:pPr>
      <w:r>
        <w:rPr>
          <w:lang w:val="cs-CZ"/>
        </w:rPr>
        <w:t>Lůžko musí být omyto a vydesinfikováno</w:t>
      </w:r>
      <w:r w:rsidR="00C554E7" w:rsidRPr="005F70F9">
        <w:rPr>
          <w:lang w:val="cs-CZ"/>
        </w:rPr>
        <w:t xml:space="preserve"> (</w:t>
      </w:r>
      <w:r>
        <w:rPr>
          <w:lang w:val="cs-CZ"/>
        </w:rPr>
        <w:t xml:space="preserve">viz strana </w:t>
      </w:r>
      <w:r w:rsidR="00134B25" w:rsidRPr="005F70F9">
        <w:rPr>
          <w:lang w:val="cs-CZ"/>
        </w:rPr>
        <w:t>27</w:t>
      </w:r>
      <w:r w:rsidR="00C554E7" w:rsidRPr="005F70F9">
        <w:rPr>
          <w:lang w:val="cs-CZ"/>
        </w:rPr>
        <w:t>).</w:t>
      </w:r>
    </w:p>
    <w:p w:rsidR="00C554E7" w:rsidRPr="005F70F9" w:rsidRDefault="006B7ADE" w:rsidP="00770B0D">
      <w:pPr>
        <w:pStyle w:val="Bezmezer"/>
        <w:widowControl w:val="0"/>
        <w:numPr>
          <w:ilvl w:val="0"/>
          <w:numId w:val="53"/>
        </w:numPr>
        <w:suppressAutoHyphens/>
        <w:autoSpaceDN w:val="0"/>
        <w:spacing w:line="259" w:lineRule="auto"/>
        <w:ind w:left="708" w:hanging="424"/>
        <w:jc w:val="left"/>
        <w:textAlignment w:val="baseline"/>
        <w:rPr>
          <w:lang w:val="cs-CZ"/>
        </w:rPr>
      </w:pPr>
      <w:r>
        <w:rPr>
          <w:lang w:val="cs-CZ"/>
        </w:rPr>
        <w:t>Napájecí kabel je řádně zapojen.</w:t>
      </w:r>
    </w:p>
    <w:p w:rsidR="00C554E7" w:rsidRPr="005F70F9" w:rsidRDefault="006B7ADE" w:rsidP="00770B0D">
      <w:pPr>
        <w:pStyle w:val="Bezmezer"/>
        <w:widowControl w:val="0"/>
        <w:numPr>
          <w:ilvl w:val="0"/>
          <w:numId w:val="53"/>
        </w:numPr>
        <w:suppressAutoHyphens/>
        <w:autoSpaceDN w:val="0"/>
        <w:spacing w:line="259" w:lineRule="auto"/>
        <w:ind w:left="708" w:hanging="424"/>
        <w:jc w:val="left"/>
        <w:textAlignment w:val="baseline"/>
        <w:rPr>
          <w:lang w:val="cs-CZ"/>
        </w:rPr>
      </w:pPr>
      <w:r>
        <w:rPr>
          <w:lang w:val="cs-CZ"/>
        </w:rPr>
        <w:t xml:space="preserve">Všechna kolečka jsou </w:t>
      </w:r>
      <w:r w:rsidR="009443EF">
        <w:rPr>
          <w:lang w:val="cs-CZ"/>
        </w:rPr>
        <w:t>zabrzděna</w:t>
      </w:r>
      <w:r>
        <w:rPr>
          <w:lang w:val="cs-CZ"/>
        </w:rPr>
        <w:t>.</w:t>
      </w:r>
    </w:p>
    <w:p w:rsidR="005C7228" w:rsidRPr="006B7ADE" w:rsidRDefault="006B7ADE" w:rsidP="003D3918">
      <w:pPr>
        <w:pStyle w:val="Bezmezer"/>
        <w:numPr>
          <w:ilvl w:val="0"/>
          <w:numId w:val="4"/>
        </w:numPr>
        <w:ind w:left="708" w:hanging="424"/>
        <w:rPr>
          <w:lang w:val="cs-CZ"/>
        </w:rPr>
      </w:pPr>
      <w:r w:rsidRPr="006B7ADE">
        <w:rPr>
          <w:lang w:val="cs-CZ"/>
        </w:rPr>
        <w:t xml:space="preserve">Lůžko stojí v rovině, na rovném povrchu a všechny volby dálkového ovladače fungují správně. </w:t>
      </w:r>
    </w:p>
    <w:p w:rsidR="005C7228" w:rsidRPr="005F70F9" w:rsidRDefault="005C7228" w:rsidP="005C7228">
      <w:pPr>
        <w:spacing w:after="161"/>
        <w:ind w:left="1211" w:right="66"/>
        <w:jc w:val="center"/>
      </w:pPr>
      <w:r w:rsidRPr="005F70F9">
        <w:rPr>
          <w:rFonts w:ascii="Calibri" w:hAnsi="Calibri" w:cs="Calibri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99712" behindDoc="0" locked="0" layoutInCell="1" allowOverlap="1" wp14:anchorId="499C4B20" wp14:editId="0BFAF002">
            <wp:simplePos x="0" y="0"/>
            <wp:positionH relativeFrom="column">
              <wp:posOffset>9525</wp:posOffset>
            </wp:positionH>
            <wp:positionV relativeFrom="paragraph">
              <wp:posOffset>112383</wp:posOffset>
            </wp:positionV>
            <wp:extent cx="609600" cy="600075"/>
            <wp:effectExtent l="0" t="0" r="0" b="9525"/>
            <wp:wrapSquare wrapText="bothSides"/>
            <wp:docPr id="1381" name="Obraz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8" t="9333" r="5117" b="6667"/>
                    <a:stretch/>
                  </pic:blipFill>
                  <pic:spPr bwMode="auto">
                    <a:xfrm>
                      <a:off x="0" y="0"/>
                      <a:ext cx="609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70F9">
        <w:rPr>
          <w:b/>
        </w:rPr>
        <w:t xml:space="preserve"> </w:t>
      </w:r>
    </w:p>
    <w:p w:rsidR="005F1304" w:rsidRPr="005F70F9" w:rsidRDefault="006B7ADE" w:rsidP="00770B0D">
      <w:pPr>
        <w:pStyle w:val="Bezmezer"/>
        <w:numPr>
          <w:ilvl w:val="0"/>
          <w:numId w:val="35"/>
        </w:numPr>
        <w:rPr>
          <w:lang w:val="cs-CZ"/>
        </w:rPr>
      </w:pPr>
      <w:bookmarkStart w:id="42" w:name="_Hlk524946069"/>
      <w:r>
        <w:rPr>
          <w:lang w:val="cs-CZ"/>
        </w:rPr>
        <w:t>Pokud volby dálkového ovladače nefungují, zkontrolujte</w:t>
      </w:r>
      <w:r w:rsidR="003D3918">
        <w:rPr>
          <w:lang w:val="cs-CZ"/>
        </w:rPr>
        <w:t>,</w:t>
      </w:r>
      <w:r>
        <w:rPr>
          <w:lang w:val="cs-CZ"/>
        </w:rPr>
        <w:t xml:space="preserve"> zda není uzamčený (viz „Dálkové ovládání“, strana 22).</w:t>
      </w:r>
      <w:bookmarkEnd w:id="42"/>
    </w:p>
    <w:p w:rsidR="003457AF" w:rsidRPr="005F70F9" w:rsidRDefault="00BD6BBC" w:rsidP="005F1304">
      <w:pPr>
        <w:pStyle w:val="Nadpis2"/>
      </w:pPr>
      <w:bookmarkStart w:id="43" w:name="_Toc509995323"/>
      <w:r w:rsidRPr="005F70F9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60A5DC4E" wp14:editId="560184B6">
                <wp:simplePos x="0" y="0"/>
                <wp:positionH relativeFrom="column">
                  <wp:posOffset>2966085</wp:posOffset>
                </wp:positionH>
                <wp:positionV relativeFrom="paragraph">
                  <wp:posOffset>349250</wp:posOffset>
                </wp:positionV>
                <wp:extent cx="762635" cy="1061085"/>
                <wp:effectExtent l="0" t="0" r="0" b="5715"/>
                <wp:wrapThrough wrapText="bothSides">
                  <wp:wrapPolygon edited="0">
                    <wp:start x="0" y="0"/>
                    <wp:lineTo x="0" y="21329"/>
                    <wp:lineTo x="21042" y="21329"/>
                    <wp:lineTo x="21042" y="0"/>
                    <wp:lineTo x="0" y="0"/>
                  </wp:wrapPolygon>
                </wp:wrapThrough>
                <wp:docPr id="75" name="Grupa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635" cy="1061085"/>
                          <a:chOff x="0" y="0"/>
                          <a:chExt cx="762635" cy="1061085"/>
                        </a:xfrm>
                      </wpg:grpSpPr>
                      <pic:pic xmlns:pic="http://schemas.openxmlformats.org/drawingml/2006/picture">
                        <pic:nvPicPr>
                          <pic:cNvPr id="1307" name="Picture 130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1061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Łącznik zakrzywiony 73"/>
                        <wps:cNvCnPr/>
                        <wps:spPr>
                          <a:xfrm rot="10800000">
                            <a:off x="526695" y="160935"/>
                            <a:ext cx="182882" cy="168249"/>
                          </a:xfrm>
                          <a:prstGeom prst="curvedConnector3">
                            <a:avLst>
                              <a:gd name="adj1" fmla="val 22001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B78808" id="Grupa 75" o:spid="_x0000_s1026" style="position:absolute;margin-left:233.55pt;margin-top:27.5pt;width:60.05pt;height:83.55pt;z-index:251753984" coordsize="7626,106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">
                <v:shape id="Picture 1307" o:spid="_x0000_s1027" type="#_x0000_t75" style="position:absolute;width:7626;height:10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">
                  <v:imagedata r:id="rId48" o:title=""/>
                </v:shap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Łącznik zakrzywiony 73" o:spid="_x0000_s1028" type="#_x0000_t38" style="position:absolute;left:5266;top:1609;width:1829;height:1682;rotation:180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" adj="4752" strokecolor="black [3213]" strokeweight=".5pt">
                  <v:stroke endarrow="block" joinstyle="miter"/>
                </v:shape>
                <w10:wrap type="through"/>
              </v:group>
            </w:pict>
          </mc:Fallback>
        </mc:AlternateContent>
      </w:r>
      <w:r w:rsidRPr="005F70F9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 wp14:anchorId="037B1A46" wp14:editId="24AB91F9">
                <wp:simplePos x="0" y="0"/>
                <wp:positionH relativeFrom="column">
                  <wp:posOffset>1965325</wp:posOffset>
                </wp:positionH>
                <wp:positionV relativeFrom="paragraph">
                  <wp:posOffset>266700</wp:posOffset>
                </wp:positionV>
                <wp:extent cx="807720" cy="1095375"/>
                <wp:effectExtent l="0" t="0" r="49530" b="9525"/>
                <wp:wrapThrough wrapText="bothSides">
                  <wp:wrapPolygon edited="0">
                    <wp:start x="0" y="0"/>
                    <wp:lineTo x="0" y="21412"/>
                    <wp:lineTo x="21906" y="21412"/>
                    <wp:lineTo x="22415" y="7889"/>
                    <wp:lineTo x="21906" y="0"/>
                    <wp:lineTo x="0" y="0"/>
                  </wp:wrapPolygon>
                </wp:wrapThrough>
                <wp:docPr id="77" name="Grupa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7720" cy="1095375"/>
                          <a:chOff x="0" y="0"/>
                          <a:chExt cx="807720" cy="1095375"/>
                        </a:xfrm>
                      </wpg:grpSpPr>
                      <wpg:grpSp>
                        <wpg:cNvPr id="14275" name="Group 14275"/>
                        <wpg:cNvGrpSpPr/>
                        <wpg:grpSpPr>
                          <a:xfrm>
                            <a:off x="0" y="0"/>
                            <a:ext cx="807720" cy="1095375"/>
                            <a:chOff x="153620" y="-45075"/>
                            <a:chExt cx="1127477" cy="1481011"/>
                          </a:xfrm>
                        </wpg:grpSpPr>
                        <pic:pic xmlns:pic="http://schemas.openxmlformats.org/drawingml/2006/picture">
                          <pic:nvPicPr>
                            <pic:cNvPr id="1304" name="Picture 1304"/>
                            <pic:cNvPicPr/>
                          </pic:nvPicPr>
                          <pic:blipFill>
                            <a:blip r:embed="rId4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3620" y="-45075"/>
                              <a:ext cx="1127477" cy="148101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26" name="Shape 1326"/>
                          <wps:cNvSpPr/>
                          <wps:spPr>
                            <a:xfrm>
                              <a:off x="1055869" y="621719"/>
                              <a:ext cx="830" cy="15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0" h="1591">
                                  <a:moveTo>
                                    <a:pt x="830" y="0"/>
                                  </a:moveTo>
                                  <a:lnTo>
                                    <a:pt x="830" y="1529"/>
                                  </a:lnTo>
                                  <a:lnTo>
                                    <a:pt x="129" y="159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83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28" name="Shape 1328"/>
                          <wps:cNvSpPr/>
                          <wps:spPr>
                            <a:xfrm>
                              <a:off x="1056699" y="621662"/>
                              <a:ext cx="830" cy="15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0" h="1586">
                                  <a:moveTo>
                                    <a:pt x="693" y="0"/>
                                  </a:moveTo>
                                  <a:lnTo>
                                    <a:pt x="830" y="1512"/>
                                  </a:lnTo>
                                  <a:lnTo>
                                    <a:pt x="0" y="158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693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29" name="Shape 1329"/>
                          <wps:cNvSpPr/>
                          <wps:spPr>
                            <a:xfrm>
                              <a:off x="1090775" y="617101"/>
                              <a:ext cx="911" cy="28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11" h="2822">
                                  <a:moveTo>
                                    <a:pt x="0" y="0"/>
                                  </a:moveTo>
                                  <a:lnTo>
                                    <a:pt x="911" y="2822"/>
                                  </a:lnTo>
                                  <a:lnTo>
                                    <a:pt x="137" y="15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s:wsp>
                        <wps:cNvPr id="65" name="Łącznik zakrzywiony 65"/>
                        <wps:cNvCnPr/>
                        <wps:spPr>
                          <a:xfrm>
                            <a:off x="719935" y="273079"/>
                            <a:ext cx="50607" cy="309927"/>
                          </a:xfrm>
                          <a:prstGeom prst="curvedConnector3">
                            <a:avLst>
                              <a:gd name="adj1" fmla="val 142142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3365ED" id="Grupa 77" o:spid="_x0000_s1026" style="position:absolute;margin-left:154.75pt;margin-top:21pt;width:63.6pt;height:86.25pt;z-index:251743744" coordsize="8077,109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">
                <v:group id="Group 14275" o:spid="_x0000_s1027" style="position:absolute;width:8077;height:10953" coordorigin="1536,-450" coordsize="11274,1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">
                  <v:shape id="Picture 1304" o:spid="_x0000_s1028" type="#_x0000_t75" style="position:absolute;left:1536;top:-450;width:11274;height:14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">
                    <v:imagedata r:id="rId50" o:title=""/>
                  </v:shape>
                  <v:shape id="Shape 1326" o:spid="_x0000_s1029" style="position:absolute;left:10558;top:6217;width:8;height:16;visibility:visible;mso-wrap-style:square;v-text-anchor:top" coordsize="830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" path="m830,r,1529l129,1591,,68,830,xe" fillcolor="black" stroked="f" strokeweight="0">
                    <v:stroke miterlimit="83231f" joinstyle="miter"/>
                    <v:path arrowok="t" textboxrect="0,0,830,1591"/>
                  </v:shape>
                  <v:shape id="Shape 1328" o:spid="_x0000_s1030" style="position:absolute;left:10566;top:6216;width:9;height:16;visibility:visible;mso-wrap-style:square;v-text-anchor:top" coordsize="830,1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" path="m693,l830,1512,,1586,,57,693,xe" fillcolor="black" stroked="f" strokeweight="0">
                    <v:stroke miterlimit="83231f" joinstyle="miter"/>
                    <v:path arrowok="t" textboxrect="0,0,830,1586"/>
                  </v:shape>
                  <v:shape id="Shape 1329" o:spid="_x0000_s1031" style="position:absolute;left:10907;top:6171;width:9;height:28;visibility:visible;mso-wrap-style:square;v-text-anchor:top" coordsize="911,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" path="m,l911,2822,137,1512,,xe" fillcolor="black" stroked="f" strokeweight="0">
                    <v:stroke miterlimit="83231f" joinstyle="miter"/>
                    <v:path arrowok="t" textboxrect="0,0,911,2822"/>
                  </v:shape>
                </v:group>
                <v:shape id="Łącznik zakrzywiony 65" o:spid="_x0000_s1032" type="#_x0000_t38" style="position:absolute;left:7199;top:2730;width:506;height:3100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" adj="30703" strokecolor="black [3213]" strokeweight=".5pt">
                  <v:stroke endarrow="block" joinstyle="miter"/>
                </v:shape>
                <w10:wrap type="through"/>
              </v:group>
            </w:pict>
          </mc:Fallback>
        </mc:AlternateContent>
      </w:r>
      <w:r w:rsidR="005F1304" w:rsidRPr="005F70F9">
        <w:t xml:space="preserve"> </w:t>
      </w:r>
      <w:r w:rsidR="003D3918">
        <w:t>Brzdy</w:t>
      </w:r>
      <w:bookmarkEnd w:id="43"/>
    </w:p>
    <w:p w:rsidR="005F1304" w:rsidRPr="005F70F9" w:rsidRDefault="00383A2A" w:rsidP="00897DBA">
      <w:pPr>
        <w:ind w:firstLine="360"/>
        <w:jc w:val="both"/>
        <w:rPr>
          <w:sz w:val="20"/>
          <w:szCs w:val="20"/>
        </w:rPr>
      </w:pPr>
      <w:r w:rsidRPr="005F70F9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36BC52F" wp14:editId="28785DCA">
                <wp:simplePos x="0" y="0"/>
                <wp:positionH relativeFrom="column">
                  <wp:posOffset>4392046</wp:posOffset>
                </wp:positionH>
                <wp:positionV relativeFrom="paragraph">
                  <wp:posOffset>205572</wp:posOffset>
                </wp:positionV>
                <wp:extent cx="1278" cy="1478"/>
                <wp:effectExtent l="0" t="0" r="0" b="0"/>
                <wp:wrapSquare wrapText="bothSides"/>
                <wp:docPr id="1356" name="Shape 1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" cy="1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3" h="2066">
                              <a:moveTo>
                                <a:pt x="1403" y="0"/>
                              </a:moveTo>
                              <a:lnTo>
                                <a:pt x="2063" y="1444"/>
                              </a:lnTo>
                              <a:lnTo>
                                <a:pt x="677" y="2066"/>
                              </a:lnTo>
                              <a:lnTo>
                                <a:pt x="0" y="706"/>
                              </a:lnTo>
                              <a:lnTo>
                                <a:pt x="14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9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508908" id="Shape 1356" o:spid="_x0000_s1026" style="position:absolute;margin-left:345.85pt;margin-top:16.2pt;width:.1pt;height:.1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63,2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" path="m1403,r660,1444l677,2066,,706,1403,xe" fillcolor="#f90" stroked="f" strokeweight="0">
                <v:stroke miterlimit="83231f" joinstyle="miter"/>
                <v:path arrowok="t" textboxrect="0,0,2063,2066"/>
                <w10:wrap type="square"/>
              </v:shape>
            </w:pict>
          </mc:Fallback>
        </mc:AlternateContent>
      </w:r>
      <w:r w:rsidR="00977114" w:rsidRPr="005F70F9">
        <w:rPr>
          <w:sz w:val="20"/>
          <w:szCs w:val="20"/>
        </w:rPr>
        <w:t xml:space="preserve"> </w:t>
      </w:r>
      <w:r w:rsidR="003D3918">
        <w:rPr>
          <w:sz w:val="20"/>
          <w:szCs w:val="20"/>
        </w:rPr>
        <w:t>Lůžko disponuje 4 brzděnými kolečky</w:t>
      </w:r>
      <w:r w:rsidR="005F1304" w:rsidRPr="005F70F9">
        <w:rPr>
          <w:sz w:val="20"/>
          <w:szCs w:val="20"/>
        </w:rPr>
        <w:t>.</w:t>
      </w:r>
    </w:p>
    <w:p w:rsidR="00383A2A" w:rsidRPr="005F70F9" w:rsidRDefault="00383A2A" w:rsidP="00770B0D">
      <w:pPr>
        <w:pStyle w:val="Odstavecseseznamem"/>
        <w:numPr>
          <w:ilvl w:val="0"/>
          <w:numId w:val="5"/>
        </w:numPr>
        <w:jc w:val="both"/>
        <w:rPr>
          <w:sz w:val="20"/>
          <w:szCs w:val="20"/>
        </w:rPr>
      </w:pPr>
      <w:r w:rsidRPr="005F70F9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32DB2B82" wp14:editId="1D20D738">
                <wp:simplePos x="0" y="0"/>
                <wp:positionH relativeFrom="column">
                  <wp:posOffset>4396242</wp:posOffset>
                </wp:positionH>
                <wp:positionV relativeFrom="paragraph">
                  <wp:posOffset>133951</wp:posOffset>
                </wp:positionV>
                <wp:extent cx="866" cy="484"/>
                <wp:effectExtent l="0" t="0" r="0" b="0"/>
                <wp:wrapSquare wrapText="bothSides"/>
                <wp:docPr id="1352" name="Shape 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" cy="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" h="677">
                              <a:moveTo>
                                <a:pt x="0" y="0"/>
                              </a:moveTo>
                              <a:lnTo>
                                <a:pt x="1397" y="595"/>
                              </a:lnTo>
                              <a:lnTo>
                                <a:pt x="1360" y="6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9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EF1FD2" id="Shape 1352" o:spid="_x0000_s1026" style="position:absolute;margin-left:346.15pt;margin-top:10.55pt;width:.05pt;height:.05pt;z-index:2515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97,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" path="m,l1397,595r-37,82l,xe" fillcolor="#f90" stroked="f" strokeweight="0">
                <v:stroke miterlimit="83231f" joinstyle="miter"/>
                <v:path arrowok="t" textboxrect="0,0,1397,677"/>
                <w10:wrap type="square"/>
              </v:shape>
            </w:pict>
          </mc:Fallback>
        </mc:AlternateContent>
      </w:r>
      <w:r w:rsidRPr="005F70F9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0FED53A4" wp14:editId="1EAE7B52">
                <wp:simplePos x="0" y="0"/>
                <wp:positionH relativeFrom="column">
                  <wp:posOffset>4394355</wp:posOffset>
                </wp:positionH>
                <wp:positionV relativeFrom="paragraph">
                  <wp:posOffset>116516</wp:posOffset>
                </wp:positionV>
                <wp:extent cx="906" cy="484"/>
                <wp:effectExtent l="0" t="0" r="0" b="0"/>
                <wp:wrapSquare wrapText="bothSides"/>
                <wp:docPr id="1353" name="Shape 1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" cy="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2" h="677">
                              <a:moveTo>
                                <a:pt x="0" y="0"/>
                              </a:moveTo>
                              <a:lnTo>
                                <a:pt x="1462" y="417"/>
                              </a:lnTo>
                              <a:lnTo>
                                <a:pt x="1360" y="6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9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46479E" id="Shape 1353" o:spid="_x0000_s1026" style="position:absolute;margin-left:346pt;margin-top:9.15pt;width:.05pt;height:.05pt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62,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" path="m,l1462,417,1360,677,,xe" fillcolor="#f90" stroked="f" strokeweight="0">
                <v:stroke miterlimit="83231f" joinstyle="miter"/>
                <v:path arrowok="t" textboxrect="0,0,1462,677"/>
                <w10:wrap type="square"/>
              </v:shape>
            </w:pict>
          </mc:Fallback>
        </mc:AlternateContent>
      </w:r>
      <w:r w:rsidRPr="005F70F9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26BDA9DE" wp14:editId="552A8283">
                <wp:simplePos x="0" y="0"/>
                <wp:positionH relativeFrom="column">
                  <wp:posOffset>4409460</wp:posOffset>
                </wp:positionH>
                <wp:positionV relativeFrom="paragraph">
                  <wp:posOffset>88185</wp:posOffset>
                </wp:positionV>
                <wp:extent cx="933" cy="299"/>
                <wp:effectExtent l="0" t="0" r="0" b="0"/>
                <wp:wrapSquare wrapText="bothSides"/>
                <wp:docPr id="1354" name="Shape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" cy="2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5" h="418">
                              <a:moveTo>
                                <a:pt x="0" y="0"/>
                              </a:moveTo>
                              <a:lnTo>
                                <a:pt x="1505" y="212"/>
                              </a:lnTo>
                              <a:lnTo>
                                <a:pt x="1462" y="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9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4A4326" id="Shape 1354" o:spid="_x0000_s1026" style="position:absolute;margin-left:347.2pt;margin-top:6.95pt;width:.05pt;height:0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05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" path="m,l1505,212r-43,206l,xe" fillcolor="#f90" stroked="f" strokeweight="0">
                <v:stroke miterlimit="83231f" joinstyle="miter"/>
                <v:path arrowok="t" textboxrect="0,0,1505,418"/>
                <w10:wrap type="square"/>
              </v:shape>
            </w:pict>
          </mc:Fallback>
        </mc:AlternateContent>
      </w:r>
      <w:r w:rsidR="003D3918">
        <w:rPr>
          <w:sz w:val="20"/>
          <w:szCs w:val="20"/>
        </w:rPr>
        <w:t>Kolečka zabrzdíte stlačením pedálu brzdy</w:t>
      </w:r>
    </w:p>
    <w:p w:rsidR="00945482" w:rsidRDefault="00BD6BBC" w:rsidP="00770B0D">
      <w:pPr>
        <w:pStyle w:val="Odstavecseseznamem"/>
        <w:numPr>
          <w:ilvl w:val="0"/>
          <w:numId w:val="5"/>
        </w:numPr>
        <w:jc w:val="both"/>
        <w:rPr>
          <w:sz w:val="20"/>
          <w:szCs w:val="20"/>
        </w:rPr>
      </w:pPr>
      <w:r w:rsidRPr="005F70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D0C15F1" wp14:editId="33B2AD72">
                <wp:simplePos x="0" y="0"/>
                <wp:positionH relativeFrom="column">
                  <wp:posOffset>2600325</wp:posOffset>
                </wp:positionH>
                <wp:positionV relativeFrom="paragraph">
                  <wp:posOffset>170180</wp:posOffset>
                </wp:positionV>
                <wp:extent cx="2038350" cy="219075"/>
                <wp:effectExtent l="0" t="0" r="0" b="9525"/>
                <wp:wrapNone/>
                <wp:docPr id="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219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6A38" w:rsidRPr="00BA1197" w:rsidRDefault="00896A38" w:rsidP="00897DBA">
                            <w:pPr>
                              <w:pStyle w:val="Titulek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Obrázek 12. Brzdy na kolečkách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C15F1" id="_x0000_s1145" type="#_x0000_t202" style="position:absolute;left:0;text-align:left;margin-left:204.75pt;margin-top:13.4pt;width:160.5pt;height:17.2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" stroked="f">
                <v:textbox inset="0,0,0,0">
                  <w:txbxContent>
                    <w:p w:rsidR="00896A38" w:rsidRPr="00BA1197" w:rsidRDefault="00896A38" w:rsidP="00897DBA">
                      <w:pPr>
                        <w:pStyle w:val="Titulek"/>
                        <w:jc w:val="center"/>
                        <w:rPr>
                          <w:noProof/>
                        </w:rPr>
                      </w:pPr>
                      <w:r>
                        <w:t>Obrázek 12. Brzdy na kolečkách</w:t>
                      </w:r>
                    </w:p>
                  </w:txbxContent>
                </v:textbox>
              </v:shape>
            </w:pict>
          </mc:Fallback>
        </mc:AlternateContent>
      </w:r>
      <w:r w:rsidR="003D3918">
        <w:rPr>
          <w:sz w:val="20"/>
          <w:szCs w:val="20"/>
        </w:rPr>
        <w:t xml:space="preserve">Kolečka odbrzdíte </w:t>
      </w:r>
      <w:r w:rsidR="009443EF">
        <w:rPr>
          <w:sz w:val="20"/>
          <w:szCs w:val="20"/>
        </w:rPr>
        <w:t>zdvihnutím</w:t>
      </w:r>
      <w:r w:rsidR="003D3918">
        <w:rPr>
          <w:sz w:val="20"/>
          <w:szCs w:val="20"/>
        </w:rPr>
        <w:t xml:space="preserve"> pedálu brzdy</w:t>
      </w:r>
      <w:r w:rsidR="00383A2A" w:rsidRPr="005F70F9">
        <w:rPr>
          <w:sz w:val="20"/>
          <w:szCs w:val="20"/>
        </w:rPr>
        <w:t>.</w:t>
      </w:r>
    </w:p>
    <w:p w:rsidR="006B7ADE" w:rsidRDefault="006B7ADE" w:rsidP="006B7ADE">
      <w:pPr>
        <w:pStyle w:val="Odstavecseseznamem"/>
        <w:jc w:val="both"/>
        <w:rPr>
          <w:sz w:val="20"/>
          <w:szCs w:val="20"/>
        </w:rPr>
      </w:pPr>
    </w:p>
    <w:p w:rsidR="006B7ADE" w:rsidRPr="005F70F9" w:rsidRDefault="006B7ADE" w:rsidP="006B7ADE">
      <w:pPr>
        <w:pStyle w:val="Odstavecseseznamem"/>
        <w:jc w:val="both"/>
        <w:rPr>
          <w:sz w:val="20"/>
          <w:szCs w:val="20"/>
        </w:rPr>
      </w:pPr>
    </w:p>
    <w:p w:rsidR="005F1304" w:rsidRPr="005F70F9" w:rsidRDefault="00303738" w:rsidP="0029503B">
      <w:pPr>
        <w:spacing w:after="0"/>
        <w:jc w:val="center"/>
        <w:rPr>
          <w:b/>
          <w:szCs w:val="20"/>
        </w:rPr>
      </w:pPr>
      <w:r w:rsidRPr="005F70F9">
        <w:rPr>
          <w:rFonts w:ascii="Calibri" w:hAnsi="Calibri" w:cs="Calibri"/>
          <w:b/>
          <w:noProof/>
          <w:sz w:val="20"/>
          <w:szCs w:val="20"/>
          <w:lang w:eastAsia="cs-CZ"/>
        </w:rPr>
        <w:lastRenderedPageBreak/>
        <w:drawing>
          <wp:anchor distT="0" distB="0" distL="114300" distR="114300" simplePos="0" relativeHeight="251587072" behindDoc="0" locked="0" layoutInCell="1" allowOverlap="1" wp14:anchorId="61D222A6" wp14:editId="558826CD">
            <wp:simplePos x="0" y="0"/>
            <wp:positionH relativeFrom="column">
              <wp:posOffset>73025</wp:posOffset>
            </wp:positionH>
            <wp:positionV relativeFrom="paragraph">
              <wp:posOffset>170180</wp:posOffset>
            </wp:positionV>
            <wp:extent cx="609600" cy="600075"/>
            <wp:effectExtent l="0" t="0" r="0" b="9525"/>
            <wp:wrapSquare wrapText="bothSides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8" t="9333" r="5117" b="6667"/>
                    <a:stretch/>
                  </pic:blipFill>
                  <pic:spPr bwMode="auto">
                    <a:xfrm>
                      <a:off x="0" y="0"/>
                      <a:ext cx="609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A2A" w:rsidRPr="005F70F9">
        <w:rPr>
          <w:rFonts w:ascii="Calibri" w:hAnsi="Calibri" w:cs="Calibri"/>
          <w:b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1D266619" wp14:editId="6527905E">
                <wp:simplePos x="0" y="0"/>
                <wp:positionH relativeFrom="column">
                  <wp:posOffset>4284844</wp:posOffset>
                </wp:positionH>
                <wp:positionV relativeFrom="paragraph">
                  <wp:posOffset>38448</wp:posOffset>
                </wp:positionV>
                <wp:extent cx="31389" cy="131732"/>
                <wp:effectExtent l="0" t="0" r="0" b="0"/>
                <wp:wrapSquare wrapText="bothSides"/>
                <wp:docPr id="1308" name="Rectangle 1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9" cy="1317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96A38" w:rsidRDefault="00896A38" w:rsidP="00E87ABD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266619" id="Rectangle 1308" o:spid="_x0000_s1146" style="position:absolute;left:0;text-align:left;margin-left:337.4pt;margin-top:3.05pt;width:2.45pt;height:10.35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" filled="f" stroked="f">
                <v:textbox inset="0,0,0,0">
                  <w:txbxContent>
                    <w:p w:rsidR="00896A38" w:rsidRDefault="00896A38" w:rsidP="00E87ABD"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367332" w:rsidRPr="005F70F9" w:rsidRDefault="00AF109E" w:rsidP="00770B0D">
      <w:pPr>
        <w:pStyle w:val="Odstavecseseznamem"/>
        <w:numPr>
          <w:ilvl w:val="0"/>
          <w:numId w:val="6"/>
        </w:numPr>
        <w:spacing w:after="0"/>
        <w:ind w:left="1985" w:hanging="1625"/>
        <w:jc w:val="both"/>
        <w:rPr>
          <w:sz w:val="20"/>
          <w:szCs w:val="20"/>
        </w:rPr>
      </w:pPr>
      <w:bookmarkStart w:id="44" w:name="_Hlk524946354"/>
      <w:r>
        <w:rPr>
          <w:sz w:val="20"/>
          <w:szCs w:val="20"/>
        </w:rPr>
        <w:t>Při přesunu lůžka na zkosené ploše je doporučená manipulace dvěma osobami (na každém konci lůžka jedna)</w:t>
      </w:r>
    </w:p>
    <w:p w:rsidR="0029503B" w:rsidRPr="005F70F9" w:rsidRDefault="00AF109E" w:rsidP="00770B0D">
      <w:pPr>
        <w:pStyle w:val="Odstavecseseznamem"/>
        <w:numPr>
          <w:ilvl w:val="0"/>
          <w:numId w:val="6"/>
        </w:numPr>
        <w:spacing w:after="0"/>
        <w:ind w:left="1985" w:hanging="1625"/>
        <w:jc w:val="both"/>
        <w:rPr>
          <w:sz w:val="20"/>
          <w:szCs w:val="20"/>
        </w:rPr>
      </w:pPr>
      <w:r>
        <w:rPr>
          <w:sz w:val="20"/>
          <w:szCs w:val="20"/>
        </w:rPr>
        <w:t>Pokud přesunujete postel s těžkým břemenem, je rovněž potřeba vzít v úvahu manipulaci dvěma osobami.</w:t>
      </w:r>
      <w:bookmarkEnd w:id="44"/>
    </w:p>
    <w:p w:rsidR="00AE26F9" w:rsidRPr="005F70F9" w:rsidRDefault="00AE26F9" w:rsidP="00AE26F9">
      <w:pPr>
        <w:pStyle w:val="Nadpis2"/>
      </w:pPr>
      <w:r w:rsidRPr="005F70F9">
        <w:t xml:space="preserve"> </w:t>
      </w:r>
      <w:bookmarkStart w:id="45" w:name="_Toc509995324"/>
      <w:r w:rsidR="00AF109E">
        <w:t>Bočnice a matrace</w:t>
      </w:r>
      <w:bookmarkEnd w:id="45"/>
    </w:p>
    <w:p w:rsidR="0029503B" w:rsidRPr="005F70F9" w:rsidRDefault="002903ED" w:rsidP="00303738">
      <w:pPr>
        <w:pStyle w:val="Bezmezer"/>
        <w:ind w:firstLine="576"/>
        <w:rPr>
          <w:lang w:val="cs-CZ"/>
        </w:rPr>
      </w:pPr>
      <w:bookmarkStart w:id="46" w:name="_Hlk524946471"/>
      <w:r>
        <w:rPr>
          <w:lang w:val="cs-CZ"/>
        </w:rPr>
        <w:t>Standardně se lůžko dodává s plnohodnotnými bočnicemi. Dřevěné bočnice pokrývají celou délku lůžka, zatímco kovové bočnice sahají od pacientovi hlavy ke stehnům. K dřevěným bočnicím lze objednat výškové nástavce.</w:t>
      </w:r>
      <w:bookmarkEnd w:id="46"/>
    </w:p>
    <w:p w:rsidR="00ED4A99" w:rsidRPr="005F70F9" w:rsidRDefault="002903ED" w:rsidP="00ED4A99">
      <w:pPr>
        <w:pStyle w:val="Nadpis3"/>
      </w:pPr>
      <w:bookmarkStart w:id="47" w:name="_Toc509995325"/>
      <w:r>
        <w:t>Tloušťka matrace</w:t>
      </w:r>
      <w:bookmarkEnd w:id="47"/>
    </w:p>
    <w:p w:rsidR="00ED4A99" w:rsidRPr="005F70F9" w:rsidRDefault="00ED4A99" w:rsidP="00C96482">
      <w:pPr>
        <w:spacing w:after="0"/>
        <w:jc w:val="center"/>
        <w:rPr>
          <w:b/>
          <w:szCs w:val="20"/>
        </w:rPr>
      </w:pPr>
    </w:p>
    <w:p w:rsidR="00A42392" w:rsidRPr="005F70F9" w:rsidRDefault="00CB4562" w:rsidP="00770B0D">
      <w:pPr>
        <w:pStyle w:val="Odstavecseseznamem"/>
        <w:numPr>
          <w:ilvl w:val="0"/>
          <w:numId w:val="54"/>
        </w:numPr>
        <w:suppressAutoHyphens/>
        <w:autoSpaceDN w:val="0"/>
        <w:spacing w:after="0"/>
        <w:ind w:left="2268" w:hanging="1908"/>
        <w:contextualSpacing w:val="0"/>
        <w:jc w:val="both"/>
        <w:textAlignment w:val="baseline"/>
        <w:rPr>
          <w:sz w:val="20"/>
          <w:szCs w:val="20"/>
        </w:rPr>
      </w:pPr>
      <w:bookmarkStart w:id="48" w:name="_Hlk524946582"/>
      <w:r w:rsidRPr="005F70F9">
        <w:rPr>
          <w:rFonts w:ascii="Calibri" w:hAnsi="Calibri" w:cs="Calibri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595264" behindDoc="0" locked="0" layoutInCell="1" allowOverlap="1" wp14:anchorId="4647E26B" wp14:editId="4EC5ECE6">
            <wp:simplePos x="0" y="0"/>
            <wp:positionH relativeFrom="column">
              <wp:posOffset>121580</wp:posOffset>
            </wp:positionH>
            <wp:positionV relativeFrom="paragraph">
              <wp:posOffset>11430</wp:posOffset>
            </wp:positionV>
            <wp:extent cx="609600" cy="600075"/>
            <wp:effectExtent l="0" t="0" r="0" b="9525"/>
            <wp:wrapSquare wrapText="bothSides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8" t="9333" r="5117" b="6667"/>
                    <a:stretch/>
                  </pic:blipFill>
                  <pic:spPr bwMode="auto">
                    <a:xfrm>
                      <a:off x="0" y="0"/>
                      <a:ext cx="609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3ED">
        <w:rPr>
          <w:sz w:val="20"/>
          <w:szCs w:val="20"/>
        </w:rPr>
        <w:t>Schválená tloušťka matrace s použitím standardních bočnic je 148 mm.</w:t>
      </w:r>
      <w:r w:rsidR="00A42392" w:rsidRPr="005F70F9">
        <w:rPr>
          <w:sz w:val="20"/>
          <w:szCs w:val="20"/>
        </w:rPr>
        <w:t xml:space="preserve"> </w:t>
      </w:r>
    </w:p>
    <w:p w:rsidR="00C96482" w:rsidRPr="005F70F9" w:rsidRDefault="002903ED" w:rsidP="00770B0D">
      <w:pPr>
        <w:pStyle w:val="Odstavecseseznamem"/>
        <w:numPr>
          <w:ilvl w:val="0"/>
          <w:numId w:val="7"/>
        </w:numPr>
        <w:spacing w:after="0"/>
        <w:ind w:left="1701" w:hanging="1341"/>
        <w:jc w:val="both"/>
        <w:rPr>
          <w:sz w:val="20"/>
          <w:szCs w:val="20"/>
        </w:rPr>
      </w:pPr>
      <w:r>
        <w:rPr>
          <w:sz w:val="20"/>
          <w:szCs w:val="20"/>
        </w:rPr>
        <w:t>Schválená tloušťka matrace s použitím výškových nástavců bočnic je 260 mm.</w:t>
      </w:r>
    </w:p>
    <w:p w:rsidR="00C96482" w:rsidRPr="005F70F9" w:rsidRDefault="002903ED" w:rsidP="00770B0D">
      <w:pPr>
        <w:pStyle w:val="Odstavecseseznamem"/>
        <w:numPr>
          <w:ilvl w:val="0"/>
          <w:numId w:val="7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Bočnice mohou být užívány pouze v kombinaci se schváleným typem a velikostí matrace určené pro elektrická polohovací lůžka.</w:t>
      </w:r>
      <w:bookmarkEnd w:id="48"/>
    </w:p>
    <w:p w:rsidR="00C96482" w:rsidRPr="005F70F9" w:rsidRDefault="002903ED" w:rsidP="00785A85">
      <w:pPr>
        <w:pStyle w:val="Nadpis3"/>
      </w:pPr>
      <w:bookmarkStart w:id="49" w:name="_Toc509995326"/>
      <w:r>
        <w:t>Používání dřevěných bočnic</w:t>
      </w:r>
      <w:bookmarkEnd w:id="49"/>
    </w:p>
    <w:p w:rsidR="00C96482" w:rsidRPr="005F70F9" w:rsidRDefault="00CC54F1" w:rsidP="009B5C81">
      <w:pPr>
        <w:spacing w:after="0"/>
        <w:jc w:val="center"/>
        <w:rPr>
          <w:szCs w:val="20"/>
        </w:rPr>
      </w:pPr>
      <w:r w:rsidRPr="005F70F9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560448" behindDoc="0" locked="0" layoutInCell="1" allowOverlap="1" wp14:anchorId="15398CD6" wp14:editId="5BDCAD81">
                <wp:simplePos x="0" y="0"/>
                <wp:positionH relativeFrom="margin">
                  <wp:posOffset>3442335</wp:posOffset>
                </wp:positionH>
                <wp:positionV relativeFrom="paragraph">
                  <wp:posOffset>139065</wp:posOffset>
                </wp:positionV>
                <wp:extent cx="1421130" cy="1968500"/>
                <wp:effectExtent l="0" t="0" r="7620" b="0"/>
                <wp:wrapThrough wrapText="bothSides">
                  <wp:wrapPolygon edited="0">
                    <wp:start x="0" y="0"/>
                    <wp:lineTo x="0" y="21321"/>
                    <wp:lineTo x="19689" y="21321"/>
                    <wp:lineTo x="19689" y="10034"/>
                    <wp:lineTo x="21426" y="9615"/>
                    <wp:lineTo x="21426" y="8152"/>
                    <wp:lineTo x="19689" y="6689"/>
                    <wp:lineTo x="19689" y="0"/>
                    <wp:lineTo x="0" y="0"/>
                  </wp:wrapPolygon>
                </wp:wrapThrough>
                <wp:docPr id="37" name="Grupa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1130" cy="1968500"/>
                          <a:chOff x="0" y="0"/>
                          <a:chExt cx="1421272" cy="1968500"/>
                        </a:xfrm>
                      </wpg:grpSpPr>
                      <pic:pic xmlns:pic="http://schemas.openxmlformats.org/drawingml/2006/picture">
                        <pic:nvPicPr>
                          <pic:cNvPr id="60" name="Obraz 60" descr="D:\instrukcje\LEO\leo rys\234.jp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44" name="Strzałka w lewo 1344"/>
                        <wps:cNvSpPr/>
                        <wps:spPr>
                          <a:xfrm>
                            <a:off x="1196672" y="695739"/>
                            <a:ext cx="224600" cy="219693"/>
                          </a:xfrm>
                          <a:prstGeom prst="leftArrow">
                            <a:avLst/>
                          </a:prstGeom>
                          <a:solidFill>
                            <a:srgbClr val="FF0000">
                              <a:alpha val="6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5" name="Strzałka w dół 1345"/>
                        <wps:cNvSpPr/>
                        <wps:spPr>
                          <a:xfrm>
                            <a:off x="826936" y="914400"/>
                            <a:ext cx="207010" cy="468630"/>
                          </a:xfrm>
                          <a:prstGeom prst="downArrow">
                            <a:avLst/>
                          </a:prstGeom>
                          <a:solidFill>
                            <a:srgbClr val="FF0000">
                              <a:alpha val="6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6" name="Strzałka w górę 1346"/>
                        <wps:cNvSpPr/>
                        <wps:spPr>
                          <a:xfrm>
                            <a:off x="830912" y="552616"/>
                            <a:ext cx="207010" cy="219314"/>
                          </a:xfrm>
                          <a:prstGeom prst="upArrow">
                            <a:avLst/>
                          </a:prstGeom>
                          <a:solidFill>
                            <a:srgbClr val="FF0000">
                              <a:alpha val="6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96A38" w:rsidRDefault="00896A38" w:rsidP="00BE77E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799106" y="536713"/>
                            <a:ext cx="21590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6A38" w:rsidRPr="0008636C" w:rsidRDefault="00896A38" w:rsidP="00BE77E1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1</w:t>
                              </w:r>
                            </w:p>
                            <w:p w:rsidR="00896A38" w:rsidRPr="0008636C" w:rsidRDefault="00896A38" w:rsidP="00BE77E1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55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799106" y="989937"/>
                            <a:ext cx="21590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6A38" w:rsidRPr="0008636C" w:rsidRDefault="00896A38" w:rsidP="00BE77E1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3</w:t>
                              </w:r>
                            </w:p>
                            <w:p w:rsidR="00896A38" w:rsidRPr="0008636C" w:rsidRDefault="00896A38" w:rsidP="00BE77E1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5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2939" y="667910"/>
                            <a:ext cx="21590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6A38" w:rsidRPr="0008636C" w:rsidRDefault="00896A38" w:rsidP="00BE77E1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2</w:t>
                              </w:r>
                            </w:p>
                            <w:p w:rsidR="00896A38" w:rsidRPr="0008636C" w:rsidRDefault="00896A38" w:rsidP="00BE77E1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98CD6" id="Grupa 37" o:spid="_x0000_s1147" style="position:absolute;left:0;text-align:left;margin-left:271.05pt;margin-top:10.95pt;width:111.9pt;height:155pt;z-index:251560448;mso-position-horizontal-relative:margin;mso-height-relative:margin" coordsize="14212,196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">
                <v:shape id="Obraz 60" o:spid="_x0000_s1148" type="#_x0000_t75" style="position:absolute;width:12763;height:19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">
                  <v:imagedata r:id="rId52" o:title="234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Strzałka w lewo 1344" o:spid="_x0000_s1149" type="#_x0000_t66" style="position:absolute;left:11966;top:6957;width:2246;height:2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" adj="10564" fillcolor="red" stroked="f" strokeweight="1pt">
                  <v:fill opacity="39321f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Strzałka w dół 1345" o:spid="_x0000_s1150" type="#_x0000_t67" style="position:absolute;left:8269;top:9144;width:2070;height:4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" adj="16829" fillcolor="red" stroked="f" strokeweight="1pt">
                  <v:fill opacity="39321f"/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Strzałka w górę 1346" o:spid="_x0000_s1151" type="#_x0000_t68" style="position:absolute;left:8309;top:5526;width:2070;height:2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" adj="10194" fillcolor="red" stroked="f" strokeweight="1pt">
                  <v:fill opacity="39321f"/>
                  <v:textbox>
                    <w:txbxContent>
                      <w:p w:rsidR="00896A38" w:rsidRDefault="00896A38" w:rsidP="00BE77E1">
                        <w:pPr>
                          <w:jc w:val="center"/>
                        </w:pPr>
                      </w:p>
                    </w:txbxContent>
                  </v:textbox>
                </v:shape>
                <v:shape id="_x0000_s1152" type="#_x0000_t202" style="position:absolute;left:7991;top:5367;width:2159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" filled="f" stroked="f">
                  <v:textbox>
                    <w:txbxContent>
                      <w:p w:rsidR="00896A38" w:rsidRPr="0008636C" w:rsidRDefault="00896A38" w:rsidP="00BE77E1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1</w:t>
                        </w:r>
                      </w:p>
                      <w:p w:rsidR="00896A38" w:rsidRPr="0008636C" w:rsidRDefault="00896A38" w:rsidP="00BE77E1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_x0000_s1153" type="#_x0000_t202" style="position:absolute;left:7991;top:9899;width:2159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" filled="f" stroked="f">
                  <v:textbox>
                    <w:txbxContent>
                      <w:p w:rsidR="00896A38" w:rsidRPr="0008636C" w:rsidRDefault="00896A38" w:rsidP="00BE77E1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3</w:t>
                        </w:r>
                      </w:p>
                      <w:p w:rsidR="00896A38" w:rsidRPr="0008636C" w:rsidRDefault="00896A38" w:rsidP="00BE77E1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_x0000_s1154" type="#_x0000_t202" style="position:absolute;left:11529;top:6679;width:2159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rE+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" filled="f" stroked="f">
                  <v:textbox>
                    <w:txbxContent>
                      <w:p w:rsidR="00896A38" w:rsidRPr="0008636C" w:rsidRDefault="00896A38" w:rsidP="00BE77E1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2</w:t>
                        </w:r>
                      </w:p>
                      <w:p w:rsidR="00896A38" w:rsidRPr="0008636C" w:rsidRDefault="00896A38" w:rsidP="00BE77E1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 w:rsidR="00741157" w:rsidRPr="005F70F9">
        <w:rPr>
          <w:rFonts w:ascii="Calibri" w:hAnsi="Calibri" w:cs="Calibri"/>
          <w:b/>
          <w:noProof/>
          <w:lang w:eastAsia="cs-CZ"/>
        </w:rPr>
        <w:drawing>
          <wp:anchor distT="0" distB="0" distL="114300" distR="114300" simplePos="0" relativeHeight="251621888" behindDoc="1" locked="0" layoutInCell="1" allowOverlap="1" wp14:anchorId="369E52E2" wp14:editId="72DE6983">
            <wp:simplePos x="0" y="0"/>
            <wp:positionH relativeFrom="column">
              <wp:posOffset>162560</wp:posOffset>
            </wp:positionH>
            <wp:positionV relativeFrom="paragraph">
              <wp:posOffset>76835</wp:posOffset>
            </wp:positionV>
            <wp:extent cx="609600" cy="600075"/>
            <wp:effectExtent l="0" t="0" r="0" b="9525"/>
            <wp:wrapThrough wrapText="bothSides">
              <wp:wrapPolygon edited="0">
                <wp:start x="0" y="0"/>
                <wp:lineTo x="0" y="21257"/>
                <wp:lineTo x="20925" y="21257"/>
                <wp:lineTo x="20925" y="0"/>
                <wp:lineTo x="0" y="0"/>
              </wp:wrapPolygon>
            </wp:wrapThrough>
            <wp:docPr id="107" name="Obraz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8" t="9333" r="5117" b="6667"/>
                    <a:stretch/>
                  </pic:blipFill>
                  <pic:spPr bwMode="auto">
                    <a:xfrm>
                      <a:off x="0" y="0"/>
                      <a:ext cx="609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669" w:rsidRPr="005F70F9" w:rsidRDefault="00741157" w:rsidP="00770B0D">
      <w:pPr>
        <w:pStyle w:val="Odstavecseseznamem"/>
        <w:numPr>
          <w:ilvl w:val="0"/>
          <w:numId w:val="39"/>
        </w:numPr>
        <w:spacing w:after="0"/>
        <w:ind w:left="1134" w:firstLine="0"/>
        <w:jc w:val="both"/>
        <w:rPr>
          <w:sz w:val="20"/>
          <w:szCs w:val="20"/>
        </w:rPr>
      </w:pPr>
      <w:bookmarkStart w:id="50" w:name="_Hlk524949786"/>
      <w:r>
        <w:rPr>
          <w:sz w:val="20"/>
          <w:szCs w:val="20"/>
        </w:rPr>
        <w:t xml:space="preserve">Pokud </w:t>
      </w:r>
      <w:r w:rsidR="00E23680">
        <w:rPr>
          <w:sz w:val="20"/>
          <w:szCs w:val="20"/>
        </w:rPr>
        <w:t xml:space="preserve">bočnice </w:t>
      </w:r>
      <w:r w:rsidR="009443EF">
        <w:rPr>
          <w:sz w:val="20"/>
          <w:szCs w:val="20"/>
        </w:rPr>
        <w:t>roztáhnete</w:t>
      </w:r>
      <w:r w:rsidR="00E23680">
        <w:rPr>
          <w:sz w:val="20"/>
          <w:szCs w:val="20"/>
        </w:rPr>
        <w:t>, vždy se</w:t>
      </w:r>
      <w:r>
        <w:rPr>
          <w:sz w:val="20"/>
          <w:szCs w:val="20"/>
        </w:rPr>
        <w:t xml:space="preserve"> poté</w:t>
      </w:r>
      <w:r w:rsidR="00E23680">
        <w:rPr>
          <w:sz w:val="20"/>
          <w:szCs w:val="20"/>
        </w:rPr>
        <w:t xml:space="preserve"> ujistěte, že jsou bezpečně zajištěné</w:t>
      </w:r>
      <w:r w:rsidR="00992669" w:rsidRPr="005F70F9">
        <w:rPr>
          <w:sz w:val="20"/>
          <w:szCs w:val="20"/>
        </w:rPr>
        <w:t>.</w:t>
      </w:r>
    </w:p>
    <w:p w:rsidR="00992669" w:rsidRPr="005F70F9" w:rsidRDefault="00CC54F1" w:rsidP="00770B0D">
      <w:pPr>
        <w:pStyle w:val="Odstavecseseznamem"/>
        <w:numPr>
          <w:ilvl w:val="0"/>
          <w:numId w:val="8"/>
        </w:numPr>
        <w:spacing w:after="0"/>
        <w:ind w:left="1985" w:hanging="851"/>
        <w:jc w:val="both"/>
        <w:rPr>
          <w:sz w:val="20"/>
          <w:szCs w:val="20"/>
        </w:rPr>
      </w:pPr>
      <w:r w:rsidRPr="005F70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2138AA0" wp14:editId="42B9CC14">
                <wp:simplePos x="0" y="0"/>
                <wp:positionH relativeFrom="column">
                  <wp:posOffset>2372360</wp:posOffset>
                </wp:positionH>
                <wp:positionV relativeFrom="page">
                  <wp:posOffset>5422265</wp:posOffset>
                </wp:positionV>
                <wp:extent cx="1288415" cy="1041400"/>
                <wp:effectExtent l="0" t="38100" r="64135" b="25400"/>
                <wp:wrapSquare wrapText="bothSides"/>
                <wp:docPr id="14" name="Łącznik prosty ze strzałką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88415" cy="1041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C13EF" id="Łącznik prosty ze strzałką 14" o:spid="_x0000_s1026" type="#_x0000_t32" style="position:absolute;margin-left:186.8pt;margin-top:426.95pt;width:101.45pt;height:82pt;flip:y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">
                <v:stroke endarrow="block"/>
                <w10:wrap type="square" anchory="page"/>
              </v:shape>
            </w:pict>
          </mc:Fallback>
        </mc:AlternateContent>
      </w:r>
      <w:r w:rsidR="00741157">
        <w:rPr>
          <w:sz w:val="20"/>
          <w:szCs w:val="20"/>
        </w:rPr>
        <w:t>Při výběru vhodných bočnic berte v potaz věk, stav a tělesné rozměry pacienta.</w:t>
      </w:r>
    </w:p>
    <w:p w:rsidR="00992669" w:rsidRPr="005F70F9" w:rsidRDefault="00741157" w:rsidP="00770B0D">
      <w:pPr>
        <w:pStyle w:val="Odstavecseseznamem"/>
        <w:numPr>
          <w:ilvl w:val="0"/>
          <w:numId w:val="8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Bočnice neslouží jako opěra.</w:t>
      </w:r>
    </w:p>
    <w:p w:rsidR="00E7249F" w:rsidRPr="005F70F9" w:rsidRDefault="00741157" w:rsidP="00770B0D">
      <w:pPr>
        <w:pStyle w:val="Odstavecseseznamem"/>
        <w:numPr>
          <w:ilvl w:val="0"/>
          <w:numId w:val="8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Bočnice neslouží jako opora pacienta při vstávání z lůžka.</w:t>
      </w:r>
    </w:p>
    <w:p w:rsidR="00741157" w:rsidRDefault="00741157" w:rsidP="00741157">
      <w:pPr>
        <w:pStyle w:val="Odstavecseseznamem"/>
        <w:numPr>
          <w:ilvl w:val="0"/>
          <w:numId w:val="8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S bočnicemi nemanipulujte, pokud je v jejich prostoru překážka – hrozí uvíznutí či zranění.</w:t>
      </w:r>
      <w:bookmarkEnd w:id="50"/>
    </w:p>
    <w:p w:rsidR="00741157" w:rsidRDefault="00CC54F1" w:rsidP="00741157">
      <w:pPr>
        <w:spacing w:after="0"/>
        <w:jc w:val="both"/>
        <w:rPr>
          <w:sz w:val="20"/>
          <w:szCs w:val="20"/>
        </w:rPr>
      </w:pPr>
      <w:r w:rsidRPr="005F70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590BF83" wp14:editId="7D0FF248">
                <wp:simplePos x="0" y="0"/>
                <wp:positionH relativeFrom="column">
                  <wp:posOffset>1933575</wp:posOffset>
                </wp:positionH>
                <wp:positionV relativeFrom="paragraph">
                  <wp:posOffset>39370</wp:posOffset>
                </wp:positionV>
                <wp:extent cx="1336040" cy="206375"/>
                <wp:effectExtent l="0" t="0" r="0" b="3175"/>
                <wp:wrapThrough wrapText="bothSides">
                  <wp:wrapPolygon edited="0">
                    <wp:start x="616" y="0"/>
                    <wp:lineTo x="616" y="19938"/>
                    <wp:lineTo x="20635" y="19938"/>
                    <wp:lineTo x="20635" y="0"/>
                    <wp:lineTo x="616" y="0"/>
                  </wp:wrapPolygon>
                </wp:wrapThrough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04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A38" w:rsidRPr="00BE77E1" w:rsidRDefault="00896A38" w:rsidP="002A5103">
                            <w:pPr>
                              <w:spacing w:after="0"/>
                              <w:jc w:val="righ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Pojistka bočnic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0BF83" id="Pole tekstowe 15" o:spid="_x0000_s1155" type="#_x0000_t202" style="position:absolute;left:0;text-align:left;margin-left:152.25pt;margin-top:3.1pt;width:105.2pt;height:16.2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" filled="f" stroked="f">
                <v:textbox>
                  <w:txbxContent>
                    <w:p w:rsidR="00896A38" w:rsidRPr="00BE77E1" w:rsidRDefault="00896A38" w:rsidP="002A5103">
                      <w:pPr>
                        <w:spacing w:after="0"/>
                        <w:jc w:val="right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Pojistka bočnic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741157" w:rsidRPr="00741157" w:rsidRDefault="00741157" w:rsidP="00741157">
      <w:pPr>
        <w:spacing w:after="0"/>
        <w:jc w:val="both"/>
        <w:rPr>
          <w:sz w:val="20"/>
          <w:szCs w:val="20"/>
        </w:rPr>
      </w:pPr>
    </w:p>
    <w:p w:rsidR="00157A5D" w:rsidRDefault="00157A5D" w:rsidP="002A5103">
      <w:pPr>
        <w:ind w:left="1416"/>
        <w:rPr>
          <w:b/>
          <w:szCs w:val="20"/>
        </w:rPr>
      </w:pPr>
    </w:p>
    <w:p w:rsidR="00992669" w:rsidRPr="005F70F9" w:rsidRDefault="00F32FB0" w:rsidP="002A5103">
      <w:pPr>
        <w:ind w:left="1416"/>
        <w:rPr>
          <w:b/>
          <w:szCs w:val="20"/>
        </w:rPr>
      </w:pPr>
      <w:r w:rsidRPr="005F70F9">
        <w:rPr>
          <w:rFonts w:ascii="Calibri" w:hAnsi="Calibri" w:cs="Calibri"/>
          <w:b/>
          <w:noProof/>
          <w:szCs w:val="20"/>
          <w:lang w:eastAsia="cs-CZ"/>
        </w:rPr>
        <w:lastRenderedPageBreak/>
        <w:drawing>
          <wp:anchor distT="0" distB="0" distL="114300" distR="114300" simplePos="0" relativeHeight="251634176" behindDoc="0" locked="0" layoutInCell="1" allowOverlap="1" wp14:anchorId="2B430FE4" wp14:editId="46C5598C">
            <wp:simplePos x="0" y="0"/>
            <wp:positionH relativeFrom="column">
              <wp:posOffset>114935</wp:posOffset>
            </wp:positionH>
            <wp:positionV relativeFrom="paragraph">
              <wp:posOffset>123825</wp:posOffset>
            </wp:positionV>
            <wp:extent cx="609600" cy="600075"/>
            <wp:effectExtent l="0" t="0" r="0" b="9525"/>
            <wp:wrapSquare wrapText="bothSides"/>
            <wp:docPr id="108" name="Obraz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8" t="9333" r="5117" b="6667"/>
                    <a:stretch/>
                  </pic:blipFill>
                  <pic:spPr bwMode="auto">
                    <a:xfrm>
                      <a:off x="0" y="0"/>
                      <a:ext cx="609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103" w:rsidRPr="005F70F9">
        <w:rPr>
          <w:b/>
          <w:szCs w:val="20"/>
        </w:rPr>
        <w:t xml:space="preserve">        </w:t>
      </w:r>
    </w:p>
    <w:p w:rsidR="00992669" w:rsidRPr="005F70F9" w:rsidRDefault="00CC54F1" w:rsidP="00770B0D">
      <w:pPr>
        <w:pStyle w:val="Odstavecseseznamem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Nepoužívejte bočnice pro manipulaci s lůžkem</w:t>
      </w:r>
      <w:r w:rsidR="00D401F9" w:rsidRPr="005F70F9">
        <w:rPr>
          <w:sz w:val="20"/>
          <w:szCs w:val="20"/>
        </w:rPr>
        <w:t>.</w:t>
      </w:r>
    </w:p>
    <w:p w:rsidR="00E77A9D" w:rsidRPr="005F70F9" w:rsidRDefault="00CC54F1" w:rsidP="0008253B">
      <w:pPr>
        <w:pStyle w:val="Odstavecseseznamem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Bočnice při snižování výšky nepouštějte volně</w:t>
      </w:r>
      <w:r w:rsidR="007550DE" w:rsidRPr="005F70F9">
        <w:rPr>
          <w:sz w:val="20"/>
          <w:szCs w:val="20"/>
        </w:rPr>
        <w:t>.</w:t>
      </w:r>
    </w:p>
    <w:p w:rsidR="007D3F5E" w:rsidRPr="005F70F9" w:rsidRDefault="00FD712B" w:rsidP="00B07242">
      <w:pPr>
        <w:rPr>
          <w:b/>
          <w:sz w:val="20"/>
          <w:szCs w:val="20"/>
        </w:rPr>
      </w:pPr>
      <w:r w:rsidRPr="005F70F9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80608" behindDoc="0" locked="0" layoutInCell="1" allowOverlap="1" wp14:anchorId="3CE74572" wp14:editId="0F5FF05F">
                <wp:simplePos x="0" y="0"/>
                <wp:positionH relativeFrom="column">
                  <wp:posOffset>2407920</wp:posOffset>
                </wp:positionH>
                <wp:positionV relativeFrom="paragraph">
                  <wp:posOffset>89776</wp:posOffset>
                </wp:positionV>
                <wp:extent cx="1329055" cy="1725930"/>
                <wp:effectExtent l="0" t="0" r="4445" b="7620"/>
                <wp:wrapThrough wrapText="bothSides">
                  <wp:wrapPolygon edited="0">
                    <wp:start x="0" y="0"/>
                    <wp:lineTo x="0" y="21457"/>
                    <wp:lineTo x="21363" y="21457"/>
                    <wp:lineTo x="21363" y="0"/>
                    <wp:lineTo x="0" y="0"/>
                  </wp:wrapPolygon>
                </wp:wrapThrough>
                <wp:docPr id="1359" name="Grupa 1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9055" cy="1725930"/>
                          <a:chOff x="0" y="0"/>
                          <a:chExt cx="1257300" cy="1974850"/>
                        </a:xfrm>
                      </wpg:grpSpPr>
                      <pic:pic xmlns:pic="http://schemas.openxmlformats.org/drawingml/2006/picture">
                        <pic:nvPicPr>
                          <pic:cNvPr id="1377" name="Obraz 1377" descr="D:\instrukcje\LEO\leo rys\12.jp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79" name="Strzałka w górę 1379"/>
                        <wps:cNvSpPr/>
                        <wps:spPr>
                          <a:xfrm>
                            <a:off x="787400" y="1136650"/>
                            <a:ext cx="207480" cy="433532"/>
                          </a:xfrm>
                          <a:prstGeom prst="upArrow">
                            <a:avLst/>
                          </a:prstGeom>
                          <a:solidFill>
                            <a:srgbClr val="FF0000">
                              <a:alpha val="6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755650" y="1225550"/>
                            <a:ext cx="21590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6A38" w:rsidRPr="0008636C" w:rsidRDefault="00896A38" w:rsidP="00235EC4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08636C">
                                <w:rPr>
                                  <w:color w:val="FFFFFF" w:themeColor="background1"/>
                                </w:rPr>
                                <w:t>1</w:t>
                              </w:r>
                            </w:p>
                            <w:p w:rsidR="00896A38" w:rsidRPr="0008636C" w:rsidRDefault="00896A38" w:rsidP="00235EC4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E74572" id="Grupa 1359" o:spid="_x0000_s1156" style="position:absolute;margin-left:189.6pt;margin-top:7.05pt;width:104.65pt;height:135.9pt;z-index:251780608;mso-width-relative:margin;mso-height-relative:margin" coordsize="12573,19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">
                <v:shape id="Obraz 1377" o:spid="_x0000_s1157" type="#_x0000_t75" style="position:absolute;width:12573;height:1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">
                  <v:imagedata r:id="rId54" o:title="12"/>
                </v:shape>
                <v:shape id="Strzałka w górę 1379" o:spid="_x0000_s1158" type="#_x0000_t68" style="position:absolute;left:7874;top:11366;width:2074;height:4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" adj="5169" fillcolor="red" stroked="f" strokeweight="1pt">
                  <v:fill opacity="39321f"/>
                </v:shape>
                <v:shape id="_x0000_s1159" type="#_x0000_t202" style="position:absolute;left:7556;top:12255;width:2159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:rsidR="00896A38" w:rsidRPr="0008636C" w:rsidRDefault="00896A38" w:rsidP="00235EC4">
                        <w:pPr>
                          <w:rPr>
                            <w:color w:val="FFFFFF" w:themeColor="background1"/>
                          </w:rPr>
                        </w:pPr>
                        <w:r w:rsidRPr="0008636C">
                          <w:rPr>
                            <w:color w:val="FFFFFF" w:themeColor="background1"/>
                          </w:rPr>
                          <w:t>1</w:t>
                        </w:r>
                      </w:p>
                      <w:p w:rsidR="00896A38" w:rsidRPr="0008636C" w:rsidRDefault="00896A38" w:rsidP="00235EC4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CC54F1">
        <w:rPr>
          <w:b/>
          <w:sz w:val="20"/>
          <w:szCs w:val="20"/>
        </w:rPr>
        <w:t>Snížení bočnice</w:t>
      </w:r>
      <w:r w:rsidR="007D3F5E" w:rsidRPr="005F70F9">
        <w:rPr>
          <w:b/>
          <w:sz w:val="20"/>
          <w:szCs w:val="20"/>
        </w:rPr>
        <w:t>:</w:t>
      </w:r>
    </w:p>
    <w:p w:rsidR="003562E5" w:rsidRPr="005F70F9" w:rsidRDefault="00CC54F1" w:rsidP="00770B0D">
      <w:pPr>
        <w:pStyle w:val="Odstavecseseznamem"/>
        <w:numPr>
          <w:ilvl w:val="0"/>
          <w:numId w:val="56"/>
        </w:numPr>
        <w:suppressAutoHyphens/>
        <w:autoSpaceDN w:val="0"/>
        <w:spacing w:after="0" w:line="276" w:lineRule="auto"/>
        <w:ind w:left="714" w:hanging="357"/>
        <w:contextualSpacing w:val="0"/>
        <w:jc w:val="both"/>
        <w:textAlignment w:val="baseline"/>
        <w:rPr>
          <w:sz w:val="20"/>
          <w:szCs w:val="20"/>
        </w:rPr>
      </w:pPr>
      <w:r>
        <w:rPr>
          <w:sz w:val="20"/>
          <w:szCs w:val="20"/>
        </w:rPr>
        <w:t>Zdvihněte bočnici</w:t>
      </w:r>
      <w:r w:rsidR="00FD712B">
        <w:rPr>
          <w:sz w:val="20"/>
          <w:szCs w:val="20"/>
        </w:rPr>
        <w:t xml:space="preserve"> do krajní polohy</w:t>
      </w:r>
      <w:r w:rsidR="003562E5" w:rsidRPr="005F70F9">
        <w:rPr>
          <w:sz w:val="20"/>
          <w:szCs w:val="20"/>
        </w:rPr>
        <w:t>.</w:t>
      </w:r>
    </w:p>
    <w:p w:rsidR="003562E5" w:rsidRPr="005F70F9" w:rsidRDefault="00CC54F1" w:rsidP="00770B0D">
      <w:pPr>
        <w:pStyle w:val="Odstavecseseznamem"/>
        <w:numPr>
          <w:ilvl w:val="0"/>
          <w:numId w:val="55"/>
        </w:numPr>
        <w:suppressAutoHyphens/>
        <w:autoSpaceDN w:val="0"/>
        <w:spacing w:after="0" w:line="276" w:lineRule="auto"/>
        <w:ind w:left="714" w:hanging="357"/>
        <w:contextualSpacing w:val="0"/>
        <w:jc w:val="both"/>
        <w:textAlignment w:val="baseline"/>
        <w:rPr>
          <w:sz w:val="20"/>
          <w:szCs w:val="20"/>
        </w:rPr>
      </w:pPr>
      <w:r>
        <w:rPr>
          <w:sz w:val="20"/>
          <w:szCs w:val="20"/>
        </w:rPr>
        <w:t>Stiskněte jednou tlačítko pojistky bočnic</w:t>
      </w:r>
      <w:r w:rsidR="003562E5" w:rsidRPr="005F70F9">
        <w:rPr>
          <w:sz w:val="20"/>
          <w:szCs w:val="20"/>
        </w:rPr>
        <w:t>.</w:t>
      </w:r>
    </w:p>
    <w:p w:rsidR="00C1092F" w:rsidRPr="005F70F9" w:rsidRDefault="00CC54F1" w:rsidP="0008253B">
      <w:pPr>
        <w:pStyle w:val="Odstavecseseznamem"/>
        <w:numPr>
          <w:ilvl w:val="0"/>
          <w:numId w:val="55"/>
        </w:numPr>
        <w:suppressAutoHyphens/>
        <w:autoSpaceDN w:val="0"/>
        <w:spacing w:after="0" w:line="276" w:lineRule="auto"/>
        <w:contextualSpacing w:val="0"/>
        <w:jc w:val="both"/>
        <w:textAlignment w:val="baseline"/>
        <w:rPr>
          <w:sz w:val="20"/>
          <w:szCs w:val="20"/>
        </w:rPr>
      </w:pPr>
      <w:r>
        <w:rPr>
          <w:sz w:val="20"/>
          <w:szCs w:val="20"/>
        </w:rPr>
        <w:t xml:space="preserve">Bočnici </w:t>
      </w:r>
      <w:r w:rsidR="00FD712B">
        <w:rPr>
          <w:sz w:val="20"/>
          <w:szCs w:val="20"/>
        </w:rPr>
        <w:t>pomalu</w:t>
      </w:r>
      <w:r>
        <w:rPr>
          <w:sz w:val="20"/>
          <w:szCs w:val="20"/>
        </w:rPr>
        <w:t xml:space="preserve"> spusťte</w:t>
      </w:r>
      <w:r w:rsidR="003562E5" w:rsidRPr="005F70F9">
        <w:rPr>
          <w:sz w:val="20"/>
          <w:szCs w:val="20"/>
        </w:rPr>
        <w:t>.</w:t>
      </w:r>
    </w:p>
    <w:p w:rsidR="00B07242" w:rsidRPr="005F70F9" w:rsidRDefault="00FD712B" w:rsidP="00B07242">
      <w:pPr>
        <w:rPr>
          <w:b/>
          <w:sz w:val="20"/>
          <w:szCs w:val="20"/>
        </w:rPr>
      </w:pPr>
      <w:r>
        <w:rPr>
          <w:b/>
          <w:sz w:val="20"/>
          <w:szCs w:val="20"/>
        </w:rPr>
        <w:t>Zvýšení bočnice</w:t>
      </w:r>
      <w:r w:rsidR="00BA577B" w:rsidRPr="005F70F9">
        <w:rPr>
          <w:b/>
          <w:sz w:val="20"/>
          <w:szCs w:val="20"/>
        </w:rPr>
        <w:t>:</w:t>
      </w:r>
    </w:p>
    <w:p w:rsidR="00303738" w:rsidRPr="005F70F9" w:rsidRDefault="00FD712B" w:rsidP="00770B0D">
      <w:pPr>
        <w:pStyle w:val="Odstavecseseznamem"/>
        <w:numPr>
          <w:ilvl w:val="0"/>
          <w:numId w:val="34"/>
        </w:numPr>
        <w:spacing w:line="240" w:lineRule="auto"/>
        <w:ind w:right="2274"/>
        <w:jc w:val="both"/>
        <w:rPr>
          <w:sz w:val="20"/>
          <w:szCs w:val="20"/>
        </w:rPr>
      </w:pPr>
      <w:r>
        <w:rPr>
          <w:sz w:val="20"/>
          <w:szCs w:val="20"/>
        </w:rPr>
        <w:t>Posouvejte bočnici nahoru do krajní polohy, dokud neuslyšíte cvaknutí.</w:t>
      </w:r>
    </w:p>
    <w:p w:rsidR="00FD712B" w:rsidRDefault="00FD712B" w:rsidP="00FD712B">
      <w:pPr>
        <w:pStyle w:val="Nadpis3"/>
      </w:pPr>
      <w:bookmarkStart w:id="51" w:name="_Toc509995327"/>
      <w:r>
        <w:t>Používání kovových bočnic</w:t>
      </w:r>
      <w:bookmarkEnd w:id="51"/>
    </w:p>
    <w:p w:rsidR="00FD712B" w:rsidRPr="00FD712B" w:rsidRDefault="00FD712B" w:rsidP="00FD712B"/>
    <w:p w:rsidR="00B457BB" w:rsidRPr="005F70F9" w:rsidRDefault="00C91B2A" w:rsidP="00B457BB">
      <w:pPr>
        <w:rPr>
          <w:sz w:val="20"/>
          <w:szCs w:val="20"/>
        </w:rPr>
      </w:pPr>
      <w:r>
        <w:rPr>
          <w:b/>
          <w:sz w:val="20"/>
          <w:szCs w:val="20"/>
        </w:rPr>
        <w:t>Snížení bočnice</w:t>
      </w:r>
      <w:r w:rsidR="00B457BB" w:rsidRPr="005F70F9">
        <w:rPr>
          <w:sz w:val="20"/>
          <w:szCs w:val="20"/>
        </w:rPr>
        <w:t>:</w:t>
      </w:r>
    </w:p>
    <w:p w:rsidR="00B457BB" w:rsidRPr="005F70F9" w:rsidRDefault="00FD712B" w:rsidP="00770B0D">
      <w:pPr>
        <w:pStyle w:val="Odstavecseseznamem"/>
        <w:numPr>
          <w:ilvl w:val="0"/>
          <w:numId w:val="24"/>
        </w:numPr>
        <w:rPr>
          <w:sz w:val="20"/>
          <w:szCs w:val="20"/>
        </w:rPr>
      </w:pPr>
      <w:r w:rsidRPr="005F70F9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82976" behindDoc="1" locked="0" layoutInCell="1" allowOverlap="1" wp14:anchorId="3CC74009" wp14:editId="42F07056">
                <wp:simplePos x="0" y="0"/>
                <wp:positionH relativeFrom="column">
                  <wp:posOffset>3107442</wp:posOffset>
                </wp:positionH>
                <wp:positionV relativeFrom="paragraph">
                  <wp:posOffset>19989</wp:posOffset>
                </wp:positionV>
                <wp:extent cx="1592580" cy="333375"/>
                <wp:effectExtent l="0" t="0" r="7620" b="9525"/>
                <wp:wrapThrough wrapText="bothSides">
                  <wp:wrapPolygon edited="0">
                    <wp:start x="0" y="0"/>
                    <wp:lineTo x="0" y="20983"/>
                    <wp:lineTo x="21445" y="20983"/>
                    <wp:lineTo x="21445" y="0"/>
                    <wp:lineTo x="0" y="0"/>
                  </wp:wrapPolygon>
                </wp:wrapThrough>
                <wp:docPr id="112" name="Pole tekstow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3333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6A38" w:rsidRPr="008158D5" w:rsidRDefault="00896A38" w:rsidP="00655629">
                            <w:pPr>
                              <w:pStyle w:val="Titulek"/>
                              <w:jc w:val="center"/>
                              <w:rPr>
                                <w:noProof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Obrázek</w:t>
                            </w:r>
                            <w:r w:rsidRPr="008158D5">
                              <w:rPr>
                                <w:lang w:val="en-GB"/>
                              </w:rPr>
                              <w:t xml:space="preserve"> 13.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1F3864" w:themeColor="accent5" w:themeShade="80"/>
                                <w:lang w:val="en-US"/>
                              </w:rPr>
                              <w:t>Manipulace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1F3864" w:themeColor="accent5" w:themeShade="80"/>
                                <w:lang w:val="en-US"/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1F3864" w:themeColor="accent5" w:themeShade="80"/>
                                <w:lang w:val="en-US"/>
                              </w:rPr>
                              <w:t>dřevěnými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1F3864" w:themeColor="accent5" w:themeShade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1F3864" w:themeColor="accent5" w:themeShade="80"/>
                                <w:lang w:val="en-US"/>
                              </w:rPr>
                              <w:t>bočnicemi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74009" id="Pole tekstowe 112" o:spid="_x0000_s1160" type="#_x0000_t202" style="position:absolute;left:0;text-align:left;margin-left:244.7pt;margin-top:1.55pt;width:125.4pt;height:26.25pt;z-index:-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" stroked="f">
                <v:textbox inset="0,0,0,0">
                  <w:txbxContent>
                    <w:p w:rsidR="00896A38" w:rsidRPr="008158D5" w:rsidRDefault="00896A38" w:rsidP="00655629">
                      <w:pPr>
                        <w:pStyle w:val="Titulek"/>
                        <w:jc w:val="center"/>
                        <w:rPr>
                          <w:noProof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Obrázek</w:t>
                      </w:r>
                      <w:r w:rsidRPr="008158D5">
                        <w:rPr>
                          <w:lang w:val="en-GB"/>
                        </w:rPr>
                        <w:t xml:space="preserve"> 13. </w:t>
                      </w:r>
                      <w:proofErr w:type="spellStart"/>
                      <w:r>
                        <w:rPr>
                          <w:rFonts w:cstheme="minorHAnsi"/>
                          <w:color w:val="1F3864" w:themeColor="accent5" w:themeShade="80"/>
                          <w:lang w:val="en-US"/>
                        </w:rPr>
                        <w:t>Manipulace</w:t>
                      </w:r>
                      <w:proofErr w:type="spellEnd"/>
                      <w:r>
                        <w:rPr>
                          <w:rFonts w:cstheme="minorHAnsi"/>
                          <w:color w:val="1F3864" w:themeColor="accent5" w:themeShade="80"/>
                          <w:lang w:val="en-US"/>
                        </w:rPr>
                        <w:t xml:space="preserve"> s </w:t>
                      </w:r>
                      <w:proofErr w:type="spellStart"/>
                      <w:r>
                        <w:rPr>
                          <w:rFonts w:cstheme="minorHAnsi"/>
                          <w:color w:val="1F3864" w:themeColor="accent5" w:themeShade="80"/>
                          <w:lang w:val="en-US"/>
                        </w:rPr>
                        <w:t>dřevěnými</w:t>
                      </w:r>
                      <w:proofErr w:type="spellEnd"/>
                      <w:r>
                        <w:rPr>
                          <w:rFonts w:cstheme="minorHAnsi"/>
                          <w:color w:val="1F3864" w:themeColor="accent5" w:themeShade="8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color w:val="1F3864" w:themeColor="accent5" w:themeShade="80"/>
                          <w:lang w:val="en-US"/>
                        </w:rPr>
                        <w:t>bočnicemi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  <w:r w:rsidR="00C91B2A">
        <w:rPr>
          <w:sz w:val="20"/>
          <w:szCs w:val="20"/>
        </w:rPr>
        <w:t>Zatáhněte za kolík</w:t>
      </w:r>
      <w:r w:rsidR="00B23153" w:rsidRPr="005F70F9">
        <w:rPr>
          <w:sz w:val="20"/>
          <w:szCs w:val="20"/>
        </w:rPr>
        <w:t>.</w:t>
      </w:r>
    </w:p>
    <w:p w:rsidR="0008253B" w:rsidRPr="00FD712B" w:rsidRDefault="00C91B2A" w:rsidP="00FD712B">
      <w:pPr>
        <w:pStyle w:val="Odstavecseseznamem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>Opatrně snižte bočnici, dávejte pozor na poranění prstů.</w:t>
      </w:r>
    </w:p>
    <w:p w:rsidR="00B457BB" w:rsidRPr="005F70F9" w:rsidRDefault="00C91B2A" w:rsidP="00B457BB">
      <w:pPr>
        <w:rPr>
          <w:sz w:val="20"/>
          <w:szCs w:val="20"/>
        </w:rPr>
      </w:pPr>
      <w:r>
        <w:rPr>
          <w:b/>
          <w:sz w:val="20"/>
          <w:szCs w:val="20"/>
        </w:rPr>
        <w:t>Zvýšení bočnice</w:t>
      </w:r>
      <w:r w:rsidR="00B457BB" w:rsidRPr="005F70F9">
        <w:rPr>
          <w:sz w:val="20"/>
          <w:szCs w:val="20"/>
        </w:rPr>
        <w:t>:</w:t>
      </w:r>
    </w:p>
    <w:p w:rsidR="00C4355B" w:rsidRPr="005F70F9" w:rsidRDefault="00C91B2A" w:rsidP="00770B0D">
      <w:pPr>
        <w:pStyle w:val="Odstavecseseznamem"/>
        <w:numPr>
          <w:ilvl w:val="0"/>
          <w:numId w:val="25"/>
        </w:numPr>
        <w:rPr>
          <w:sz w:val="20"/>
          <w:szCs w:val="20"/>
        </w:rPr>
      </w:pPr>
      <w:r>
        <w:rPr>
          <w:sz w:val="20"/>
          <w:szCs w:val="20"/>
        </w:rPr>
        <w:t>Zatáhněte za kolík</w:t>
      </w:r>
      <w:r w:rsidR="005165AE" w:rsidRPr="005F70F9">
        <w:rPr>
          <w:sz w:val="20"/>
          <w:szCs w:val="20"/>
        </w:rPr>
        <w:t>.</w:t>
      </w:r>
      <w:r w:rsidR="00C4355B" w:rsidRPr="005F70F9">
        <w:rPr>
          <w:sz w:val="20"/>
          <w:szCs w:val="20"/>
        </w:rPr>
        <w:t xml:space="preserve"> </w:t>
      </w:r>
    </w:p>
    <w:p w:rsidR="00FB5F02" w:rsidRPr="005F70F9" w:rsidRDefault="005165AE" w:rsidP="00C91B2A">
      <w:pPr>
        <w:pStyle w:val="Odstavecseseznamem"/>
        <w:numPr>
          <w:ilvl w:val="0"/>
          <w:numId w:val="25"/>
        </w:numPr>
        <w:rPr>
          <w:sz w:val="20"/>
          <w:szCs w:val="20"/>
        </w:rPr>
      </w:pPr>
      <w:r w:rsidRPr="005F70F9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768320" behindDoc="0" locked="0" layoutInCell="1" allowOverlap="1" wp14:anchorId="14FB3B49" wp14:editId="051E27FB">
            <wp:simplePos x="0" y="0"/>
            <wp:positionH relativeFrom="column">
              <wp:posOffset>2396100</wp:posOffset>
            </wp:positionH>
            <wp:positionV relativeFrom="paragraph">
              <wp:posOffset>382221</wp:posOffset>
            </wp:positionV>
            <wp:extent cx="1934307" cy="1290254"/>
            <wp:effectExtent l="0" t="0" r="0" b="5715"/>
            <wp:wrapNone/>
            <wp:docPr id="194" name="Obraz 194" descr="D:\instrukcje\instrukcje\Nowy folder\rys\pore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nstrukcje\instrukcje\Nowy folder\rys\porecz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307" cy="129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B2A" w:rsidRPr="00C91B2A">
        <w:rPr>
          <w:sz w:val="20"/>
          <w:szCs w:val="20"/>
        </w:rPr>
        <w:t>Posouvejte bočnici nahoru do krajní polohy, dokud neuslyšíte cvaknutí.</w:t>
      </w:r>
    </w:p>
    <w:p w:rsidR="005165AE" w:rsidRPr="005F70F9" w:rsidRDefault="005165AE" w:rsidP="005165AE">
      <w:pPr>
        <w:ind w:left="360"/>
        <w:rPr>
          <w:sz w:val="20"/>
          <w:szCs w:val="20"/>
        </w:rPr>
      </w:pPr>
      <w:r w:rsidRPr="005F70F9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782656" behindDoc="0" locked="0" layoutInCell="1" allowOverlap="1" wp14:anchorId="70F06E18" wp14:editId="52BC8B79">
            <wp:simplePos x="0" y="0"/>
            <wp:positionH relativeFrom="column">
              <wp:posOffset>25376</wp:posOffset>
            </wp:positionH>
            <wp:positionV relativeFrom="paragraph">
              <wp:posOffset>62805</wp:posOffset>
            </wp:positionV>
            <wp:extent cx="2127543" cy="1250830"/>
            <wp:effectExtent l="0" t="0" r="6350" b="6985"/>
            <wp:wrapNone/>
            <wp:docPr id="193" name="Obraz 193" descr="D:\instrukcje\instrukcje\Nowy folder\rys\porec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strukcje\instrukcje\Nowy folder\rys\porecz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543" cy="125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F70F9">
        <w:rPr>
          <w:sz w:val="20"/>
          <w:szCs w:val="20"/>
        </w:rPr>
        <w:tab/>
      </w:r>
      <w:r w:rsidRPr="005F70F9">
        <w:rPr>
          <w:sz w:val="20"/>
          <w:szCs w:val="20"/>
        </w:rPr>
        <w:tab/>
      </w:r>
    </w:p>
    <w:p w:rsidR="000E1718" w:rsidRPr="005F70F9" w:rsidRDefault="000E1718" w:rsidP="00FB5F02">
      <w:pPr>
        <w:rPr>
          <w:b/>
          <w:color w:val="FF0000"/>
        </w:rPr>
      </w:pPr>
    </w:p>
    <w:p w:rsidR="000E1718" w:rsidRPr="005F70F9" w:rsidRDefault="005165AE" w:rsidP="00FB5F02">
      <w:pPr>
        <w:rPr>
          <w:b/>
          <w:color w:val="FF0000"/>
        </w:rPr>
      </w:pPr>
      <w:r w:rsidRPr="005F70F9">
        <w:rPr>
          <w:b/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263F8B6F" wp14:editId="6ED4D911">
                <wp:simplePos x="0" y="0"/>
                <wp:positionH relativeFrom="column">
                  <wp:posOffset>1428978</wp:posOffset>
                </wp:positionH>
                <wp:positionV relativeFrom="paragraph">
                  <wp:posOffset>133071</wp:posOffset>
                </wp:positionV>
                <wp:extent cx="0" cy="288000"/>
                <wp:effectExtent l="76200" t="0" r="57150" b="55245"/>
                <wp:wrapNone/>
                <wp:docPr id="195" name="Łącznik prosty ze strzałką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88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87232" id="Łącznik prosty ze strzałką 195" o:spid="_x0000_s1026" type="#_x0000_t32" style="position:absolute;margin-left:112.5pt;margin-top:10.5pt;width:0;height:22.7pt;flip:x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" strokecolor="red" strokeweight=".5pt">
                <v:stroke endarrow="block" joinstyle="miter"/>
              </v:shape>
            </w:pict>
          </mc:Fallback>
        </mc:AlternateContent>
      </w:r>
    </w:p>
    <w:p w:rsidR="000E1718" w:rsidRPr="005F70F9" w:rsidRDefault="000E1718" w:rsidP="00FB5F02">
      <w:pPr>
        <w:rPr>
          <w:b/>
          <w:color w:val="FF0000"/>
        </w:rPr>
      </w:pPr>
    </w:p>
    <w:p w:rsidR="00515EDF" w:rsidRPr="005F70F9" w:rsidRDefault="00515EDF" w:rsidP="00FB5F02">
      <w:pPr>
        <w:rPr>
          <w:b/>
          <w:color w:val="FF0000"/>
        </w:rPr>
      </w:pPr>
    </w:p>
    <w:p w:rsidR="00515EDF" w:rsidRPr="005F70F9" w:rsidRDefault="00235EC4" w:rsidP="00FB5F02">
      <w:pPr>
        <w:rPr>
          <w:b/>
          <w:color w:val="FF0000"/>
        </w:rPr>
      </w:pPr>
      <w:r w:rsidRPr="005F70F9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769866C5" wp14:editId="4FAB8EAC">
                <wp:simplePos x="0" y="0"/>
                <wp:positionH relativeFrom="column">
                  <wp:posOffset>634945</wp:posOffset>
                </wp:positionH>
                <wp:positionV relativeFrom="paragraph">
                  <wp:posOffset>211455</wp:posOffset>
                </wp:positionV>
                <wp:extent cx="3305175" cy="314325"/>
                <wp:effectExtent l="0" t="0" r="9525" b="9525"/>
                <wp:wrapThrough wrapText="bothSides">
                  <wp:wrapPolygon edited="0">
                    <wp:start x="0" y="0"/>
                    <wp:lineTo x="0" y="20945"/>
                    <wp:lineTo x="21538" y="20945"/>
                    <wp:lineTo x="21538" y="0"/>
                    <wp:lineTo x="0" y="0"/>
                  </wp:wrapPolygon>
                </wp:wrapThrough>
                <wp:docPr id="239" name="Pole tekstow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3143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6A38" w:rsidRPr="00515EDF" w:rsidRDefault="00896A38" w:rsidP="0008711B">
                            <w:pPr>
                              <w:pStyle w:val="Titulek"/>
                              <w:jc w:val="center"/>
                              <w:rPr>
                                <w:noProof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Obrázek</w:t>
                            </w:r>
                            <w:r w:rsidRPr="00515EDF">
                              <w:rPr>
                                <w:lang w:val="en-GB"/>
                              </w:rPr>
                              <w:t xml:space="preserve"> 14.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Manipulace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kovovými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bočnicemi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866C5" id="Pole tekstowe 239" o:spid="_x0000_s1161" type="#_x0000_t202" style="position:absolute;margin-left:50pt;margin-top:16.65pt;width:260.25pt;height:24.7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" stroked="f">
                <v:textbox inset="0,0,0,0">
                  <w:txbxContent>
                    <w:p w:rsidR="00896A38" w:rsidRPr="00515EDF" w:rsidRDefault="00896A38" w:rsidP="0008711B">
                      <w:pPr>
                        <w:pStyle w:val="Titulek"/>
                        <w:jc w:val="center"/>
                        <w:rPr>
                          <w:noProof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Obrázek</w:t>
                      </w:r>
                      <w:r w:rsidRPr="00515EDF">
                        <w:rPr>
                          <w:lang w:val="en-GB"/>
                        </w:rPr>
                        <w:t xml:space="preserve"> 14. </w:t>
                      </w:r>
                      <w:proofErr w:type="spellStart"/>
                      <w:r>
                        <w:rPr>
                          <w:lang w:val="en-GB"/>
                        </w:rPr>
                        <w:t>Manipulace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s </w:t>
                      </w:r>
                      <w:proofErr w:type="spellStart"/>
                      <w:r>
                        <w:rPr>
                          <w:lang w:val="en-GB"/>
                        </w:rPr>
                        <w:t>kovovými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bočnicemi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08253B" w:rsidRDefault="0008253B" w:rsidP="00FB5F02">
      <w:pPr>
        <w:rPr>
          <w:b/>
          <w:color w:val="FF0000"/>
        </w:rPr>
      </w:pPr>
    </w:p>
    <w:p w:rsidR="00157A5D" w:rsidRPr="005F70F9" w:rsidRDefault="00157A5D" w:rsidP="00FB5F02">
      <w:pPr>
        <w:rPr>
          <w:b/>
          <w:color w:val="FF0000"/>
        </w:rPr>
      </w:pPr>
    </w:p>
    <w:p w:rsidR="0044069F" w:rsidRPr="005F70F9" w:rsidRDefault="00610B12" w:rsidP="0044069F">
      <w:pPr>
        <w:pStyle w:val="Nadpis2"/>
      </w:pPr>
      <w:bookmarkStart w:id="52" w:name="_Toc509995328"/>
      <w:r>
        <w:t>Nouzové vysunutí čela lůžka</w:t>
      </w:r>
      <w:bookmarkEnd w:id="52"/>
    </w:p>
    <w:p w:rsidR="0044069F" w:rsidRPr="005F70F9" w:rsidRDefault="00303738" w:rsidP="00303738">
      <w:pPr>
        <w:spacing w:after="0"/>
        <w:ind w:right="-170" w:firstLine="576"/>
        <w:jc w:val="both"/>
        <w:rPr>
          <w:rFonts w:cs="Calibri"/>
          <w:color w:val="000000"/>
          <w:sz w:val="20"/>
          <w:szCs w:val="20"/>
        </w:rPr>
      </w:pPr>
      <w:r w:rsidRPr="005F70F9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74464" behindDoc="0" locked="0" layoutInCell="1" allowOverlap="1" wp14:anchorId="73B7B89B" wp14:editId="6A321AD3">
                <wp:simplePos x="0" y="0"/>
                <wp:positionH relativeFrom="column">
                  <wp:posOffset>3188706</wp:posOffset>
                </wp:positionH>
                <wp:positionV relativeFrom="paragraph">
                  <wp:posOffset>18415</wp:posOffset>
                </wp:positionV>
                <wp:extent cx="1293495" cy="1543685"/>
                <wp:effectExtent l="0" t="0" r="1905" b="0"/>
                <wp:wrapThrough wrapText="bothSides">
                  <wp:wrapPolygon edited="0">
                    <wp:start x="0" y="0"/>
                    <wp:lineTo x="0" y="21325"/>
                    <wp:lineTo x="21314" y="21325"/>
                    <wp:lineTo x="21314" y="0"/>
                    <wp:lineTo x="0" y="0"/>
                  </wp:wrapPolygon>
                </wp:wrapThrough>
                <wp:docPr id="1369" name="Grupa 1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3495" cy="1543685"/>
                          <a:chOff x="0" y="0"/>
                          <a:chExt cx="2399030" cy="2484120"/>
                        </a:xfrm>
                      </wpg:grpSpPr>
                      <pic:pic xmlns:pic="http://schemas.openxmlformats.org/drawingml/2006/picture">
                        <pic:nvPicPr>
                          <pic:cNvPr id="1368" name="Obraz 1368" descr="D:\instrukcje\Taurus med\TAURUS MED2.jp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30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66" name="Łącznik prosty ze strzałką 1366"/>
                        <wps:cNvCnPr/>
                        <wps:spPr>
                          <a:xfrm flipH="1" flipV="1">
                            <a:off x="1478943" y="532738"/>
                            <a:ext cx="45719" cy="1009816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1" name="Łącznik prosty ze strzałką 1371"/>
                        <wps:cNvCnPr/>
                        <wps:spPr>
                          <a:xfrm flipH="1" flipV="1">
                            <a:off x="278296" y="246491"/>
                            <a:ext cx="45719" cy="915891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6955BF" id="Grupa 1369" o:spid="_x0000_s1026" style="position:absolute;margin-left:251.1pt;margin-top:1.45pt;width:101.85pt;height:121.55pt;z-index:251774464;mso-width-relative:margin;mso-height-relative:margin" coordsize="23990,24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">
                <v:shape id="Obraz 1368" o:spid="_x0000_s1027" type="#_x0000_t75" style="position:absolute;width:23990;height:2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">
                  <v:imagedata r:id="rId58" o:title="TAURUS MED2"/>
                </v:shape>
                <v:shape id="Łącznik prosty ze strzałką 1366" o:spid="_x0000_s1028" type="#_x0000_t32" style="position:absolute;left:14789;top:5327;width:457;height:1009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" strokecolor="red" strokeweight="2pt">
                  <v:stroke endarrow="open" joinstyle="miter"/>
                </v:shape>
                <v:shape id="Łącznik prosty ze strzałką 1371" o:spid="_x0000_s1029" type="#_x0000_t32" style="position:absolute;left:2782;top:2464;width:458;height:915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" strokecolor="red" strokeweight="2pt">
                  <v:stroke endarrow="open" joinstyle="miter"/>
                </v:shape>
                <w10:wrap type="through"/>
              </v:group>
            </w:pict>
          </mc:Fallback>
        </mc:AlternateContent>
      </w:r>
      <w:r w:rsidR="0044069F" w:rsidRPr="005F70F9">
        <w:rPr>
          <w:rFonts w:cs="Calibri"/>
          <w:b/>
          <w:noProof/>
          <w:color w:val="000000"/>
          <w:sz w:val="32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1F3C0F0F" wp14:editId="5E1A7655">
                <wp:simplePos x="0" y="0"/>
                <wp:positionH relativeFrom="column">
                  <wp:posOffset>5332071</wp:posOffset>
                </wp:positionH>
                <wp:positionV relativeFrom="paragraph">
                  <wp:posOffset>62865</wp:posOffset>
                </wp:positionV>
                <wp:extent cx="45719" cy="1148317"/>
                <wp:effectExtent l="76200" t="38100" r="69215" b="13970"/>
                <wp:wrapNone/>
                <wp:docPr id="1367" name="Łącznik prosty ze strzałką 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1148317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F2905" id="Łącznik prosty ze strzałką 1367" o:spid="_x0000_s1026" type="#_x0000_t32" style="position:absolute;margin-left:419.85pt;margin-top:4.95pt;width:3.6pt;height:90.4pt;flip:x y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" strokecolor="red" strokeweight="2pt">
                <v:stroke endarrow="open" joinstyle="miter"/>
              </v:shape>
            </w:pict>
          </mc:Fallback>
        </mc:AlternateContent>
      </w:r>
      <w:bookmarkStart w:id="53" w:name="_Hlk524950508"/>
      <w:r w:rsidR="00610B12">
        <w:rPr>
          <w:rFonts w:cs="Calibri"/>
          <w:color w:val="000000"/>
          <w:sz w:val="20"/>
          <w:szCs w:val="20"/>
        </w:rPr>
        <w:t>V případě potřeby rychlého vytažení čela (či zad) lůžka, např. při nutnosti rychlé intubace, stačí pevně chytit čelo po obou stranách a vytáhnout nahoru</w:t>
      </w:r>
      <w:bookmarkEnd w:id="53"/>
      <w:r w:rsidR="00610B12">
        <w:rPr>
          <w:rFonts w:cs="Calibri"/>
          <w:color w:val="000000"/>
          <w:sz w:val="20"/>
          <w:szCs w:val="20"/>
        </w:rPr>
        <w:t>.</w:t>
      </w:r>
    </w:p>
    <w:p w:rsidR="0044069F" w:rsidRPr="005F70F9" w:rsidRDefault="0044069F" w:rsidP="00235EC4">
      <w:pPr>
        <w:pStyle w:val="Bezmezer"/>
        <w:ind w:left="372" w:firstLine="708"/>
        <w:jc w:val="center"/>
        <w:rPr>
          <w:rFonts w:ascii="Times New Roman" w:hAnsi="Times New Roman"/>
          <w:b/>
          <w:lang w:val="cs-CZ"/>
        </w:rPr>
      </w:pPr>
      <w:r w:rsidRPr="005F70F9">
        <w:rPr>
          <w:rFonts w:ascii="Calibri" w:hAnsi="Calibri" w:cs="Calibri"/>
          <w:b/>
          <w:noProof/>
          <w:sz w:val="24"/>
          <w:szCs w:val="20"/>
          <w:lang w:val="cs-CZ" w:eastAsia="cs-CZ"/>
        </w:rPr>
        <w:drawing>
          <wp:anchor distT="0" distB="0" distL="114300" distR="114300" simplePos="0" relativeHeight="251726336" behindDoc="0" locked="0" layoutInCell="1" allowOverlap="1" wp14:anchorId="69D8EB69" wp14:editId="41CC07DE">
            <wp:simplePos x="0" y="0"/>
            <wp:positionH relativeFrom="column">
              <wp:posOffset>51435</wp:posOffset>
            </wp:positionH>
            <wp:positionV relativeFrom="paragraph">
              <wp:posOffset>108034</wp:posOffset>
            </wp:positionV>
            <wp:extent cx="609600" cy="600075"/>
            <wp:effectExtent l="0" t="0" r="0" b="9525"/>
            <wp:wrapSquare wrapText="bothSides"/>
            <wp:docPr id="1370" name="Obraz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8" t="9333" r="5117" b="6667"/>
                    <a:stretch/>
                  </pic:blipFill>
                  <pic:spPr bwMode="auto">
                    <a:xfrm>
                      <a:off x="0" y="0"/>
                      <a:ext cx="609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69F" w:rsidRPr="005F70F9" w:rsidRDefault="00610B12" w:rsidP="00770B0D">
      <w:pPr>
        <w:pStyle w:val="Odstavecseseznamem"/>
        <w:numPr>
          <w:ilvl w:val="0"/>
          <w:numId w:val="28"/>
        </w:numPr>
        <w:ind w:right="-170"/>
        <w:jc w:val="both"/>
        <w:rPr>
          <w:rFonts w:cs="Calibri"/>
          <w:b/>
          <w:color w:val="000000"/>
          <w:sz w:val="20"/>
          <w:szCs w:val="20"/>
          <w:u w:val="single"/>
        </w:rPr>
      </w:pPr>
      <w:r>
        <w:rPr>
          <w:rFonts w:cs="Calibri"/>
          <w:color w:val="000000"/>
          <w:sz w:val="20"/>
          <w:szCs w:val="20"/>
        </w:rPr>
        <w:t>Při vysunutí a zasunutí zpět je potřeba zabrzdit všechna kolečka!</w:t>
      </w:r>
    </w:p>
    <w:p w:rsidR="00235EC4" w:rsidRPr="005F70F9" w:rsidRDefault="00235EC4" w:rsidP="00235EC4">
      <w:pPr>
        <w:pStyle w:val="Odstavecseseznamem"/>
        <w:ind w:left="1080" w:right="-170"/>
        <w:jc w:val="both"/>
        <w:rPr>
          <w:rFonts w:cs="Calibri"/>
          <w:b/>
          <w:color w:val="000000"/>
          <w:sz w:val="20"/>
          <w:szCs w:val="20"/>
          <w:u w:val="single"/>
        </w:rPr>
      </w:pPr>
      <w:r w:rsidRPr="005F70F9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34767518" wp14:editId="3F76E1A6">
                <wp:simplePos x="0" y="0"/>
                <wp:positionH relativeFrom="column">
                  <wp:posOffset>1977390</wp:posOffset>
                </wp:positionH>
                <wp:positionV relativeFrom="paragraph">
                  <wp:posOffset>217170</wp:posOffset>
                </wp:positionV>
                <wp:extent cx="1838325" cy="209550"/>
                <wp:effectExtent l="0" t="0" r="9525" b="0"/>
                <wp:wrapNone/>
                <wp:docPr id="240" name="Pole tekstow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09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6A38" w:rsidRPr="00457AAD" w:rsidRDefault="00896A38" w:rsidP="0008711B">
                            <w:pPr>
                              <w:pStyle w:val="Titulek"/>
                              <w:jc w:val="center"/>
                              <w:rPr>
                                <w:noProof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Obrázek</w:t>
                            </w:r>
                            <w:r w:rsidRPr="00457AAD">
                              <w:rPr>
                                <w:lang w:val="en-GB"/>
                              </w:rPr>
                              <w:t xml:space="preserve"> 15.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Vysunutí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čela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lůžka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67518" id="Pole tekstowe 240" o:spid="_x0000_s1162" type="#_x0000_t202" style="position:absolute;left:0;text-align:left;margin-left:155.7pt;margin-top:17.1pt;width:144.75pt;height:16.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" stroked="f">
                <v:textbox inset="0,0,0,0">
                  <w:txbxContent>
                    <w:p w:rsidR="00896A38" w:rsidRPr="00457AAD" w:rsidRDefault="00896A38" w:rsidP="0008711B">
                      <w:pPr>
                        <w:pStyle w:val="Titulek"/>
                        <w:jc w:val="center"/>
                        <w:rPr>
                          <w:noProof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Obrázek</w:t>
                      </w:r>
                      <w:r w:rsidRPr="00457AAD">
                        <w:rPr>
                          <w:lang w:val="en-GB"/>
                        </w:rPr>
                        <w:t xml:space="preserve"> 15. </w:t>
                      </w:r>
                      <w:proofErr w:type="spellStart"/>
                      <w:r>
                        <w:rPr>
                          <w:lang w:val="en-GB"/>
                        </w:rPr>
                        <w:t>Vysunutí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čela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lůžka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457AF" w:rsidRPr="005F70F9" w:rsidRDefault="003457AF" w:rsidP="003457AF">
      <w:pPr>
        <w:pStyle w:val="Nadpis2"/>
      </w:pPr>
      <w:r w:rsidRPr="005F70F9">
        <w:t xml:space="preserve"> </w:t>
      </w:r>
      <w:bookmarkStart w:id="54" w:name="_Toc509995329"/>
      <w:r w:rsidR="009443EF">
        <w:t>Elektrické</w:t>
      </w:r>
      <w:r w:rsidR="007D56BC">
        <w:t xml:space="preserve"> ovládání</w:t>
      </w:r>
      <w:bookmarkEnd w:id="54"/>
    </w:p>
    <w:p w:rsidR="00187354" w:rsidRDefault="003B3F03" w:rsidP="008103E4">
      <w:pPr>
        <w:pStyle w:val="Bezmezer"/>
        <w:ind w:firstLine="576"/>
        <w:rPr>
          <w:rFonts w:cstheme="minorHAnsi"/>
          <w:szCs w:val="20"/>
          <w:lang w:val="cs-CZ"/>
        </w:rPr>
      </w:pPr>
      <w:bookmarkStart w:id="55" w:name="_Hlk524950712"/>
      <w:r>
        <w:rPr>
          <w:rFonts w:cstheme="minorHAnsi"/>
          <w:szCs w:val="20"/>
          <w:lang w:val="cs-CZ"/>
        </w:rPr>
        <w:t>Ovládání lůžka neruší ostatní elektrická zařízení.</w:t>
      </w:r>
      <w:r w:rsidR="008103E4">
        <w:rPr>
          <w:rFonts w:cstheme="minorHAnsi"/>
          <w:szCs w:val="20"/>
          <w:lang w:val="cs-CZ"/>
        </w:rPr>
        <w:t xml:space="preserve"> </w:t>
      </w:r>
      <w:r w:rsidR="008103E4">
        <w:rPr>
          <w:lang w:val="cs-CZ"/>
        </w:rPr>
        <w:t>Lůžka dodávaná s 9-ti tlačítkovým ovladačem jsou určena pro domácí péči (Trendelenburgova poloha není k dispozici)</w:t>
      </w:r>
      <w:r w:rsidR="008103E4" w:rsidRPr="005F70F9">
        <w:rPr>
          <w:lang w:val="cs-CZ"/>
        </w:rPr>
        <w:t xml:space="preserve"> </w:t>
      </w:r>
      <w:r w:rsidR="008103E4">
        <w:rPr>
          <w:lang w:val="cs-CZ"/>
        </w:rPr>
        <w:t>Lůžka s </w:t>
      </w:r>
      <w:r w:rsidR="008103E4" w:rsidRPr="005F70F9">
        <w:rPr>
          <w:lang w:val="cs-CZ"/>
        </w:rPr>
        <w:t>10</w:t>
      </w:r>
      <w:r w:rsidR="008103E4">
        <w:rPr>
          <w:lang w:val="cs-CZ"/>
        </w:rPr>
        <w:t>-ti tlačítkovým ovladačem jsou určena pro nemocniční péči, popř. k domácí péči pod dohledem zdravotní sestry či jiné vyškolené osoby</w:t>
      </w:r>
      <w:r w:rsidR="008103E4" w:rsidRPr="005F70F9">
        <w:rPr>
          <w:lang w:val="cs-CZ"/>
        </w:rPr>
        <w:t>.</w:t>
      </w:r>
      <w:r w:rsidR="008103E4">
        <w:rPr>
          <w:lang w:val="cs-CZ"/>
        </w:rPr>
        <w:t xml:space="preserve"> Pomocí dálkového ovládání můžete snadno měnit výšku a sklon lůžka. Ovladač by měla používat ošetřující osoba a pacient by měl být předem upozorněn na změnu polohy lůžka.</w:t>
      </w:r>
      <w:bookmarkEnd w:id="55"/>
      <w:r w:rsidR="00457AAD" w:rsidRPr="005F70F9">
        <w:rPr>
          <w:rFonts w:cstheme="minorHAnsi"/>
          <w:szCs w:val="20"/>
          <w:lang w:val="cs-CZ"/>
        </w:rPr>
        <w:t xml:space="preserve"> </w:t>
      </w:r>
    </w:p>
    <w:p w:rsidR="008103E4" w:rsidRPr="008103E4" w:rsidRDefault="008103E4" w:rsidP="008103E4">
      <w:pPr>
        <w:pStyle w:val="Bezmezer"/>
        <w:ind w:firstLine="576"/>
        <w:rPr>
          <w:rFonts w:cstheme="minorHAnsi"/>
          <w:szCs w:val="20"/>
          <w:lang w:val="cs-CZ"/>
        </w:rPr>
      </w:pPr>
    </w:p>
    <w:p w:rsidR="00457AAD" w:rsidRPr="005F70F9" w:rsidRDefault="00457AAD" w:rsidP="00457AAD">
      <w:pPr>
        <w:pStyle w:val="Bezmezer"/>
        <w:ind w:left="372" w:firstLine="708"/>
        <w:jc w:val="center"/>
        <w:rPr>
          <w:rFonts w:ascii="Times New Roman" w:hAnsi="Times New Roman"/>
          <w:b/>
          <w:lang w:val="cs-CZ"/>
        </w:rPr>
      </w:pPr>
    </w:p>
    <w:p w:rsidR="00457AAD" w:rsidRPr="005F70F9" w:rsidRDefault="00457AAD" w:rsidP="00770B0D">
      <w:pPr>
        <w:pStyle w:val="Standard"/>
        <w:numPr>
          <w:ilvl w:val="0"/>
          <w:numId w:val="57"/>
        </w:numPr>
        <w:spacing w:after="199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 w:rsidRPr="005F70F9">
        <w:rPr>
          <w:rFonts w:asciiTheme="minorHAnsi" w:hAnsiTheme="minorHAnsi" w:cstheme="minorHAnsi"/>
          <w:b/>
          <w:noProof/>
          <w:szCs w:val="20"/>
          <w:lang w:val="cs-CZ" w:eastAsia="cs-CZ"/>
        </w:rPr>
        <w:drawing>
          <wp:anchor distT="0" distB="0" distL="114300" distR="114300" simplePos="0" relativeHeight="251786752" behindDoc="0" locked="0" layoutInCell="1" allowOverlap="1" wp14:anchorId="26F9ACBA" wp14:editId="536435DC">
            <wp:simplePos x="0" y="0"/>
            <wp:positionH relativeFrom="column">
              <wp:posOffset>-60590</wp:posOffset>
            </wp:positionH>
            <wp:positionV relativeFrom="paragraph">
              <wp:posOffset>132848</wp:posOffset>
            </wp:positionV>
            <wp:extent cx="609600" cy="600075"/>
            <wp:effectExtent l="0" t="0" r="0" b="9525"/>
            <wp:wrapSquare wrapText="bothSides"/>
            <wp:docPr id="243" name="Obraz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8" t="9333" r="5117" b="6667"/>
                    <a:stretch/>
                  </pic:blipFill>
                  <pic:spPr bwMode="auto">
                    <a:xfrm>
                      <a:off x="0" y="0"/>
                      <a:ext cx="609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6" w:name="_Hlk524950749"/>
      <w:r w:rsidR="008103E4">
        <w:rPr>
          <w:rFonts w:asciiTheme="minorHAnsi" w:hAnsiTheme="minorHAnsi" w:cstheme="minorHAnsi"/>
          <w:sz w:val="20"/>
          <w:szCs w:val="20"/>
          <w:lang w:val="cs-CZ"/>
        </w:rPr>
        <w:t>Pokud lůžko ovládá přímo pacient, musí být plně schopen porozumět jeho funkci a být předem seznámen se všemi funkcemi dálkového ovládání.</w:t>
      </w:r>
      <w:bookmarkEnd w:id="56"/>
    </w:p>
    <w:p w:rsidR="00457AAD" w:rsidRPr="005F70F9" w:rsidRDefault="008103E4" w:rsidP="00770B0D">
      <w:pPr>
        <w:pStyle w:val="Bezmezer"/>
        <w:widowControl w:val="0"/>
        <w:numPr>
          <w:ilvl w:val="0"/>
          <w:numId w:val="57"/>
        </w:numPr>
        <w:suppressAutoHyphens/>
        <w:autoSpaceDN w:val="0"/>
        <w:spacing w:after="160" w:line="259" w:lineRule="auto"/>
        <w:jc w:val="left"/>
        <w:textAlignment w:val="baseline"/>
        <w:rPr>
          <w:szCs w:val="20"/>
          <w:lang w:val="cs-CZ"/>
        </w:rPr>
      </w:pPr>
      <w:bookmarkStart w:id="57" w:name="_Hlk524950767"/>
      <w:r>
        <w:rPr>
          <w:szCs w:val="20"/>
          <w:lang w:val="cs-CZ"/>
        </w:rPr>
        <w:t>Při používání dálkového ovládání věnujte zvláštní pozornost pozici pacientových končetin, všem pohyblivým částem lůžka, kabelům a ostatnímu příslušenství. V opačném případě riskujete poškození lůžka či zranění pacienta.</w:t>
      </w:r>
      <w:bookmarkEnd w:id="57"/>
      <w:r>
        <w:rPr>
          <w:szCs w:val="20"/>
          <w:lang w:val="cs-CZ"/>
        </w:rPr>
        <w:t xml:space="preserve"> </w:t>
      </w:r>
    </w:p>
    <w:p w:rsidR="00187354" w:rsidRPr="005F70F9" w:rsidRDefault="00187354" w:rsidP="00187354">
      <w:pPr>
        <w:pStyle w:val="Bezmezer"/>
        <w:ind w:left="1080"/>
        <w:rPr>
          <w:lang w:val="cs-CZ"/>
        </w:rPr>
      </w:pPr>
    </w:p>
    <w:p w:rsidR="00187354" w:rsidRPr="005F70F9" w:rsidRDefault="00187354" w:rsidP="00187354">
      <w:pPr>
        <w:pStyle w:val="Bezmezer"/>
        <w:jc w:val="center"/>
        <w:rPr>
          <w:b/>
          <w:color w:val="000000" w:themeColor="text1"/>
          <w:lang w:val="cs-CZ"/>
        </w:rPr>
      </w:pPr>
      <w:r w:rsidRPr="005F70F9">
        <w:rPr>
          <w:rFonts w:ascii="Calibri" w:hAnsi="Calibri" w:cs="Calibri"/>
          <w:b/>
          <w:noProof/>
          <w:szCs w:val="20"/>
          <w:lang w:val="cs-CZ" w:eastAsia="cs-CZ"/>
        </w:rPr>
        <w:drawing>
          <wp:anchor distT="0" distB="0" distL="114300" distR="114300" simplePos="0" relativeHeight="251695616" behindDoc="0" locked="0" layoutInCell="1" allowOverlap="1" wp14:anchorId="12D21521" wp14:editId="208146C4">
            <wp:simplePos x="0" y="0"/>
            <wp:positionH relativeFrom="column">
              <wp:posOffset>-62644</wp:posOffset>
            </wp:positionH>
            <wp:positionV relativeFrom="paragraph">
              <wp:posOffset>41910</wp:posOffset>
            </wp:positionV>
            <wp:extent cx="609600" cy="600075"/>
            <wp:effectExtent l="0" t="0" r="0" b="9525"/>
            <wp:wrapSquare wrapText="bothSides"/>
            <wp:docPr id="1373" name="Obraz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8" t="9333" r="5117" b="6667"/>
                    <a:stretch/>
                  </pic:blipFill>
                  <pic:spPr bwMode="auto">
                    <a:xfrm>
                      <a:off x="0" y="0"/>
                      <a:ext cx="609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7CD" w:rsidRPr="005F70F9" w:rsidRDefault="008103E4" w:rsidP="00770B0D">
      <w:pPr>
        <w:pStyle w:val="Bezmezer"/>
        <w:numPr>
          <w:ilvl w:val="0"/>
          <w:numId w:val="28"/>
        </w:numPr>
        <w:rPr>
          <w:lang w:val="cs-CZ"/>
        </w:rPr>
      </w:pPr>
      <w:bookmarkStart w:id="58" w:name="_Hlk524950803"/>
      <w:r>
        <w:rPr>
          <w:lang w:val="cs-CZ"/>
        </w:rPr>
        <w:t>Po použití ovladač zavěste na bočnici lůžka nebo jedno z čel. Dávejte přitom pozor na kabel vedoucí do řídící jednotky.</w:t>
      </w:r>
      <w:bookmarkEnd w:id="58"/>
    </w:p>
    <w:p w:rsidR="00F36EAF" w:rsidRPr="005F70F9" w:rsidRDefault="00F36EAF" w:rsidP="00F36EAF">
      <w:pPr>
        <w:pStyle w:val="Bezmezer"/>
        <w:rPr>
          <w:lang w:val="cs-CZ"/>
        </w:rPr>
      </w:pPr>
    </w:p>
    <w:p w:rsidR="00235EC4" w:rsidRPr="005F70F9" w:rsidRDefault="00235EC4" w:rsidP="00F36EAF">
      <w:pPr>
        <w:pStyle w:val="Bezmezer"/>
        <w:rPr>
          <w:lang w:val="cs-CZ"/>
        </w:rPr>
      </w:pPr>
    </w:p>
    <w:p w:rsidR="00FB162C" w:rsidRPr="005F70F9" w:rsidRDefault="00905B36" w:rsidP="002737CD">
      <w:pPr>
        <w:pStyle w:val="Nadpis3"/>
      </w:pPr>
      <w:bookmarkStart w:id="59" w:name="_Toc509995330"/>
      <w:bookmarkStart w:id="60" w:name="_Hlk524950862"/>
      <w:r w:rsidRPr="005F70F9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5CDE5F1F" wp14:editId="59F40B8A">
                <wp:simplePos x="0" y="0"/>
                <wp:positionH relativeFrom="column">
                  <wp:posOffset>3462186</wp:posOffset>
                </wp:positionH>
                <wp:positionV relativeFrom="paragraph">
                  <wp:posOffset>81583</wp:posOffset>
                </wp:positionV>
                <wp:extent cx="1176793" cy="1296035"/>
                <wp:effectExtent l="0" t="0" r="0" b="3175"/>
                <wp:wrapNone/>
                <wp:docPr id="93" name="Pole tekstow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793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A38" w:rsidRPr="00303738" w:rsidRDefault="00896A38" w:rsidP="00F36EAF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1F3864" w:themeColor="accent5" w:themeShade="80"/>
                                <w:sz w:val="18"/>
                                <w:szCs w:val="18"/>
                              </w:rPr>
                              <w:t>Zelená kontrolka „V činnosti“</w:t>
                            </w:r>
                          </w:p>
                          <w:p w:rsidR="00896A38" w:rsidRPr="00303738" w:rsidRDefault="00896A38" w:rsidP="00CD4489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E5F1F" id="Pole tekstowe 93" o:spid="_x0000_s1163" type="#_x0000_t202" style="position:absolute;left:0;text-align:left;margin-left:272.6pt;margin-top:6.4pt;width:92.65pt;height:102.05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" filled="f" stroked="f">
                <v:textbox style="mso-fit-shape-to-text:t">
                  <w:txbxContent>
                    <w:p w:rsidR="00896A38" w:rsidRPr="00303738" w:rsidRDefault="00896A38" w:rsidP="00F36EAF">
                      <w:pPr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1F3864" w:themeColor="accent5" w:themeShade="80"/>
                          <w:sz w:val="18"/>
                          <w:szCs w:val="18"/>
                        </w:rPr>
                        <w:t>Zelená kontrolka „V činnosti“</w:t>
                      </w:r>
                    </w:p>
                    <w:p w:rsidR="00896A38" w:rsidRPr="00303738" w:rsidRDefault="00896A38" w:rsidP="00CD4489">
                      <w:pPr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03E4">
        <w:t>Schéma 9-ti a 10-ti tlačítkového ovladače</w:t>
      </w:r>
      <w:bookmarkEnd w:id="59"/>
    </w:p>
    <w:p w:rsidR="001F0652" w:rsidRPr="005F70F9" w:rsidRDefault="003F5181" w:rsidP="003F5181">
      <w:pPr>
        <w:spacing w:after="0"/>
      </w:pPr>
      <w:r w:rsidRPr="005F70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267777FA" wp14:editId="50427CAC">
                <wp:simplePos x="0" y="0"/>
                <wp:positionH relativeFrom="column">
                  <wp:posOffset>3288030</wp:posOffset>
                </wp:positionH>
                <wp:positionV relativeFrom="paragraph">
                  <wp:posOffset>36195</wp:posOffset>
                </wp:positionV>
                <wp:extent cx="256794" cy="180000"/>
                <wp:effectExtent l="38100" t="0" r="29210" b="48895"/>
                <wp:wrapNone/>
                <wp:docPr id="90" name="Łącznik prosty ze strzałką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6794" cy="180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C621D" id="Łącznik prosty ze strzałką 90" o:spid="_x0000_s1026" type="#_x0000_t32" style="position:absolute;margin-left:258.9pt;margin-top:2.85pt;width:20.2pt;height:14.15pt;flip:x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">
                <v:stroke endarrow="block" endarrowwidth="narrow" endarrowlength="short"/>
              </v:shape>
            </w:pict>
          </mc:Fallback>
        </mc:AlternateContent>
      </w:r>
      <w:r w:rsidRPr="005F70F9">
        <w:rPr>
          <w:noProof/>
          <w:lang w:eastAsia="cs-CZ"/>
        </w:rPr>
        <w:drawing>
          <wp:anchor distT="0" distB="0" distL="114300" distR="114300" simplePos="0" relativeHeight="251683328" behindDoc="1" locked="0" layoutInCell="1" allowOverlap="1" wp14:anchorId="7E5C6EFD" wp14:editId="3B1AD16D">
            <wp:simplePos x="0" y="0"/>
            <wp:positionH relativeFrom="column">
              <wp:posOffset>2513330</wp:posOffset>
            </wp:positionH>
            <wp:positionV relativeFrom="paragraph">
              <wp:posOffset>116895</wp:posOffset>
            </wp:positionV>
            <wp:extent cx="1015365" cy="2087245"/>
            <wp:effectExtent l="0" t="0" r="0" b="8255"/>
            <wp:wrapNone/>
            <wp:docPr id="1362" name="Obraz 1362" descr="C:\Users\Rafał\Desktop\SetRatioSize320300-Iproxx2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ał\Desktop\SetRatioSize320300-Iproxx2300dpi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70F9">
        <w:rPr>
          <w:noProof/>
          <w:lang w:eastAsia="cs-CZ"/>
        </w:rPr>
        <w:drawing>
          <wp:anchor distT="0" distB="0" distL="114300" distR="114300" simplePos="0" relativeHeight="251544064" behindDoc="0" locked="0" layoutInCell="1" allowOverlap="1" wp14:anchorId="0EE123A2" wp14:editId="6E20B9F1">
            <wp:simplePos x="0" y="0"/>
            <wp:positionH relativeFrom="column">
              <wp:posOffset>1485485</wp:posOffset>
            </wp:positionH>
            <wp:positionV relativeFrom="paragraph">
              <wp:posOffset>89287</wp:posOffset>
            </wp:positionV>
            <wp:extent cx="1030605" cy="2115820"/>
            <wp:effectExtent l="0" t="0" r="0" b="0"/>
            <wp:wrapThrough wrapText="bothSides">
              <wp:wrapPolygon edited="0">
                <wp:start x="0" y="0"/>
                <wp:lineTo x="0" y="21393"/>
                <wp:lineTo x="21161" y="21393"/>
                <wp:lineTo x="21161" y="0"/>
                <wp:lineTo x="0" y="0"/>
              </wp:wrapPolygon>
            </wp:wrapThrough>
            <wp:docPr id="78" name="Obraz 78" descr="http://www.dewert.de/assets/products/Handschalter/iproxx-2/images/_resampled/SetRatioSize320300-Iproxx2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 descr="http://www.dewert.de/assets/products/Handschalter/iproxx-2/images/_resampled/SetRatioSize320300-Iproxx2300dpi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5181" w:rsidRPr="005F70F9" w:rsidRDefault="003F5181" w:rsidP="003F5181">
      <w:pPr>
        <w:spacing w:after="0" w:line="360" w:lineRule="auto"/>
        <w:rPr>
          <w:sz w:val="20"/>
          <w:szCs w:val="20"/>
        </w:rPr>
      </w:pPr>
      <w:r w:rsidRPr="005F70F9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6CF5BAF" wp14:editId="1BFD15AE">
                <wp:simplePos x="0" y="0"/>
                <wp:positionH relativeFrom="column">
                  <wp:posOffset>1047750</wp:posOffset>
                </wp:positionH>
                <wp:positionV relativeFrom="paragraph">
                  <wp:posOffset>79375</wp:posOffset>
                </wp:positionV>
                <wp:extent cx="948055" cy="48288"/>
                <wp:effectExtent l="0" t="19050" r="80645" b="85090"/>
                <wp:wrapNone/>
                <wp:docPr id="79" name="Łącznik prosty ze strzałką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8055" cy="482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96239" id="Łącznik prosty ze strzałką 79" o:spid="_x0000_s1026" type="#_x0000_t32" style="position:absolute;margin-left:82.5pt;margin-top:6.25pt;width:74.65pt;height:3.8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" strokecolor="black [3213]" strokeweight=".5pt">
                <v:stroke endarrow="block" joinstyle="miter"/>
              </v:shape>
            </w:pict>
          </mc:Fallback>
        </mc:AlternateContent>
      </w:r>
      <w:r w:rsidR="00770DC0">
        <w:rPr>
          <w:sz w:val="20"/>
          <w:szCs w:val="20"/>
        </w:rPr>
        <w:t>Sekce zad</w:t>
      </w:r>
      <w:r w:rsidR="00F36EAF" w:rsidRPr="005F70F9">
        <w:rPr>
          <w:sz w:val="20"/>
          <w:szCs w:val="20"/>
        </w:rPr>
        <w:t xml:space="preserve"> </w:t>
      </w:r>
      <w:r w:rsidR="00770DC0">
        <w:rPr>
          <w:sz w:val="20"/>
          <w:szCs w:val="20"/>
        </w:rPr>
        <w:t>nahoru</w:t>
      </w:r>
      <w:r w:rsidR="00F36EAF" w:rsidRPr="005F70F9">
        <w:rPr>
          <w:rFonts w:cstheme="minorHAnsi"/>
          <w:sz w:val="18"/>
          <w:szCs w:val="18"/>
          <w:shd w:val="clear" w:color="auto" w:fill="FFFFFF"/>
        </w:rPr>
        <w:t>/</w:t>
      </w:r>
      <w:r w:rsidR="00770DC0">
        <w:rPr>
          <w:rFonts w:cstheme="minorHAnsi"/>
          <w:sz w:val="18"/>
          <w:szCs w:val="18"/>
          <w:shd w:val="clear" w:color="auto" w:fill="FFFFFF"/>
        </w:rPr>
        <w:t>dolů</w:t>
      </w:r>
    </w:p>
    <w:p w:rsidR="003F5181" w:rsidRPr="005F70F9" w:rsidRDefault="003F5181" w:rsidP="003F5181">
      <w:pPr>
        <w:spacing w:after="0" w:line="360" w:lineRule="auto"/>
        <w:rPr>
          <w:sz w:val="20"/>
          <w:szCs w:val="20"/>
        </w:rPr>
      </w:pPr>
      <w:r w:rsidRPr="005F70F9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661C31E0" wp14:editId="62B24793">
                <wp:simplePos x="0" y="0"/>
                <wp:positionH relativeFrom="column">
                  <wp:posOffset>1180769</wp:posOffset>
                </wp:positionH>
                <wp:positionV relativeFrom="paragraph">
                  <wp:posOffset>80479</wp:posOffset>
                </wp:positionV>
                <wp:extent cx="739471" cy="45719"/>
                <wp:effectExtent l="0" t="38100" r="41910" b="88265"/>
                <wp:wrapNone/>
                <wp:docPr id="84" name="Łącznik prosty ze strzałką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471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0E394" id="Łącznik prosty ze strzałką 84" o:spid="_x0000_s1026" type="#_x0000_t32" style="position:absolute;margin-left:92.95pt;margin-top:6.35pt;width:58.25pt;height:3.6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" strokecolor="black [3213]" strokeweight=".5pt">
                <v:stroke endarrow="block" joinstyle="miter"/>
              </v:shape>
            </w:pict>
          </mc:Fallback>
        </mc:AlternateContent>
      </w:r>
      <w:r w:rsidR="00770DC0">
        <w:rPr>
          <w:sz w:val="20"/>
          <w:szCs w:val="20"/>
        </w:rPr>
        <w:t>Sekce kolen</w:t>
      </w:r>
      <w:r w:rsidR="00213A8B" w:rsidRPr="005F70F9">
        <w:rPr>
          <w:sz w:val="20"/>
          <w:szCs w:val="20"/>
        </w:rPr>
        <w:t xml:space="preserve"> </w:t>
      </w:r>
      <w:r w:rsidR="00770DC0">
        <w:rPr>
          <w:sz w:val="20"/>
          <w:szCs w:val="20"/>
        </w:rPr>
        <w:t>nahoru/dolů</w:t>
      </w:r>
    </w:p>
    <w:p w:rsidR="00770DC0" w:rsidRPr="00FA033B" w:rsidRDefault="003F5181" w:rsidP="003F5181">
      <w:pPr>
        <w:spacing w:after="0" w:line="360" w:lineRule="auto"/>
        <w:rPr>
          <w:sz w:val="20"/>
          <w:szCs w:val="20"/>
        </w:rPr>
      </w:pPr>
      <w:r w:rsidRPr="00FA033B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204B0E1" wp14:editId="59025AD7">
                <wp:simplePos x="0" y="0"/>
                <wp:positionH relativeFrom="column">
                  <wp:posOffset>1181100</wp:posOffset>
                </wp:positionH>
                <wp:positionV relativeFrom="paragraph">
                  <wp:posOffset>89536</wp:posOffset>
                </wp:positionV>
                <wp:extent cx="662940" cy="45719"/>
                <wp:effectExtent l="0" t="38100" r="41910" b="88265"/>
                <wp:wrapNone/>
                <wp:docPr id="95" name="Łącznik prosty ze strzałką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138CB" id="Łącznik prosty ze strzałką 95" o:spid="_x0000_s1026" type="#_x0000_t32" style="position:absolute;margin-left:93pt;margin-top:7.05pt;width:52.2pt;height:3.6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" strokecolor="black [3213]" strokeweight=".5pt">
                <v:stroke endarrow="block" joinstyle="miter"/>
              </v:shape>
            </w:pict>
          </mc:Fallback>
        </mc:AlternateContent>
      </w:r>
      <w:r w:rsidR="00770DC0" w:rsidRPr="00FA033B">
        <w:rPr>
          <w:sz w:val="20"/>
          <w:szCs w:val="20"/>
        </w:rPr>
        <w:t xml:space="preserve">Funkce </w:t>
      </w:r>
      <w:r w:rsidR="00213A8B" w:rsidRPr="00FA033B">
        <w:rPr>
          <w:sz w:val="20"/>
          <w:szCs w:val="20"/>
        </w:rPr>
        <w:t xml:space="preserve">Auto </w:t>
      </w:r>
      <w:proofErr w:type="spellStart"/>
      <w:r w:rsidR="00213A8B" w:rsidRPr="00FA033B">
        <w:rPr>
          <w:sz w:val="20"/>
          <w:szCs w:val="20"/>
        </w:rPr>
        <w:t>contour</w:t>
      </w:r>
      <w:proofErr w:type="spellEnd"/>
    </w:p>
    <w:p w:rsidR="00770DC0" w:rsidRPr="005F70F9" w:rsidRDefault="00770DC0" w:rsidP="003F5181">
      <w:pPr>
        <w:spacing w:after="0" w:line="360" w:lineRule="auto"/>
        <w:rPr>
          <w:sz w:val="20"/>
          <w:szCs w:val="20"/>
        </w:rPr>
      </w:pPr>
      <w:r w:rsidRPr="005F70F9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A03AAFF" wp14:editId="29C3E2F6">
                <wp:simplePos x="0" y="0"/>
                <wp:positionH relativeFrom="column">
                  <wp:posOffset>1427259</wp:posOffset>
                </wp:positionH>
                <wp:positionV relativeFrom="paragraph">
                  <wp:posOffset>172252</wp:posOffset>
                </wp:positionV>
                <wp:extent cx="327025" cy="151074"/>
                <wp:effectExtent l="0" t="38100" r="53975" b="20955"/>
                <wp:wrapNone/>
                <wp:docPr id="97" name="Łącznik prosty ze strzałką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7025" cy="15107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D017F" id="Łącznik prosty ze strzałką 97" o:spid="_x0000_s1026" type="#_x0000_t32" style="position:absolute;margin-left:112.4pt;margin-top:13.55pt;width:25.75pt;height:11.9pt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sz w:val="20"/>
          <w:szCs w:val="20"/>
        </w:rPr>
        <w:t>nahoru/dolů</w:t>
      </w:r>
    </w:p>
    <w:p w:rsidR="003F5181" w:rsidRPr="005F70F9" w:rsidRDefault="00770DC0" w:rsidP="003F5181">
      <w:pPr>
        <w:spacing w:after="0" w:line="360" w:lineRule="auto"/>
        <w:rPr>
          <w:sz w:val="20"/>
          <w:szCs w:val="20"/>
        </w:rPr>
      </w:pPr>
      <w:r w:rsidRPr="005F70F9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60D34F8B" wp14:editId="259F67B5">
                <wp:simplePos x="0" y="0"/>
                <wp:positionH relativeFrom="column">
                  <wp:posOffset>1323892</wp:posOffset>
                </wp:positionH>
                <wp:positionV relativeFrom="paragraph">
                  <wp:posOffset>202234</wp:posOffset>
                </wp:positionV>
                <wp:extent cx="373380" cy="95415"/>
                <wp:effectExtent l="0" t="57150" r="0" b="19050"/>
                <wp:wrapNone/>
                <wp:docPr id="113" name="Łącznik prosty ze strzałką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3380" cy="954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BD544" id="Łącznik prosty ze strzałką 113" o:spid="_x0000_s1026" type="#_x0000_t32" style="position:absolute;margin-left:104.25pt;margin-top:15.9pt;width:29.4pt;height:7.5pt;flip:y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" strokecolor="black [3213]" strokeweight=".5pt">
                <v:stroke endarrow="block" joinstyle="miter"/>
              </v:shape>
            </w:pict>
          </mc:Fallback>
        </mc:AlternateContent>
      </w:r>
      <w:r w:rsidR="003F5181" w:rsidRPr="005F70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4542B669" wp14:editId="2B5CB76F">
                <wp:simplePos x="0" y="0"/>
                <wp:positionH relativeFrom="column">
                  <wp:posOffset>3257550</wp:posOffset>
                </wp:positionH>
                <wp:positionV relativeFrom="paragraph">
                  <wp:posOffset>200661</wp:posOffset>
                </wp:positionV>
                <wp:extent cx="1548737" cy="495300"/>
                <wp:effectExtent l="0" t="0" r="0" b="0"/>
                <wp:wrapNone/>
                <wp:docPr id="1347" name="Pole tekstow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37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A38" w:rsidRPr="004C138C" w:rsidRDefault="00896A38" w:rsidP="00213A8B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color w:val="1F3864" w:themeColor="accent5" w:themeShade="80"/>
                                <w:sz w:val="18"/>
                                <w:szCs w:val="18"/>
                                <w:lang w:val="en-US"/>
                              </w:rPr>
                              <w:t>Oranžová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1F3864" w:themeColor="accent5" w:themeShade="8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1F3864" w:themeColor="accent5" w:themeShade="80"/>
                                <w:sz w:val="18"/>
                                <w:szCs w:val="18"/>
                                <w:lang w:val="en-US"/>
                              </w:rPr>
                              <w:t>konrolka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1F3864" w:themeColor="accent5" w:themeShade="80"/>
                                <w:sz w:val="18"/>
                                <w:szCs w:val="18"/>
                                <w:lang w:val="en-US"/>
                              </w:rPr>
                              <w:t xml:space="preserve"> “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1F3864" w:themeColor="accent5" w:themeShade="80"/>
                                <w:sz w:val="18"/>
                                <w:szCs w:val="18"/>
                                <w:lang w:val="en-US"/>
                              </w:rPr>
                              <w:t>Odemčeno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1F3864" w:themeColor="accent5" w:themeShade="80"/>
                                <w:sz w:val="18"/>
                                <w:szCs w:val="18"/>
                                <w:lang w:val="en-US"/>
                              </w:rPr>
                              <w:t>”</w:t>
                            </w:r>
                          </w:p>
                          <w:p w:rsidR="00896A38" w:rsidRPr="00303738" w:rsidRDefault="00896A38" w:rsidP="00383A2A">
                            <w:pPr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2B669" id="Pole tekstowe 1347" o:spid="_x0000_s1164" type="#_x0000_t202" style="position:absolute;margin-left:256.5pt;margin-top:15.8pt;width:121.95pt;height:39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" filled="f" stroked="f">
                <v:textbox>
                  <w:txbxContent>
                    <w:p w:rsidR="00896A38" w:rsidRPr="004C138C" w:rsidRDefault="00896A38" w:rsidP="00213A8B">
                      <w:pPr>
                        <w:rPr>
                          <w:rFonts w:ascii="Calibri" w:hAnsi="Calibri" w:cs="Calibri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>
                        <w:rPr>
                          <w:rFonts w:cstheme="minorHAnsi"/>
                          <w:color w:val="1F3864" w:themeColor="accent5" w:themeShade="80"/>
                          <w:sz w:val="18"/>
                          <w:szCs w:val="18"/>
                          <w:lang w:val="en-US"/>
                        </w:rPr>
                        <w:t>Oranžová</w:t>
                      </w:r>
                      <w:proofErr w:type="spellEnd"/>
                      <w:r>
                        <w:rPr>
                          <w:rFonts w:cstheme="minorHAnsi"/>
                          <w:color w:val="1F3864" w:themeColor="accent5" w:themeShade="8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color w:val="1F3864" w:themeColor="accent5" w:themeShade="80"/>
                          <w:sz w:val="18"/>
                          <w:szCs w:val="18"/>
                          <w:lang w:val="en-US"/>
                        </w:rPr>
                        <w:t>konrolka</w:t>
                      </w:r>
                      <w:proofErr w:type="spellEnd"/>
                      <w:r>
                        <w:rPr>
                          <w:rFonts w:cstheme="minorHAnsi"/>
                          <w:color w:val="1F3864" w:themeColor="accent5" w:themeShade="80"/>
                          <w:sz w:val="18"/>
                          <w:szCs w:val="18"/>
                          <w:lang w:val="en-US"/>
                        </w:rPr>
                        <w:t xml:space="preserve"> “</w:t>
                      </w:r>
                      <w:proofErr w:type="spellStart"/>
                      <w:r>
                        <w:rPr>
                          <w:rFonts w:cstheme="minorHAnsi"/>
                          <w:color w:val="1F3864" w:themeColor="accent5" w:themeShade="80"/>
                          <w:sz w:val="18"/>
                          <w:szCs w:val="18"/>
                          <w:lang w:val="en-US"/>
                        </w:rPr>
                        <w:t>Odemčeno</w:t>
                      </w:r>
                      <w:proofErr w:type="spellEnd"/>
                      <w:r>
                        <w:rPr>
                          <w:rFonts w:cstheme="minorHAnsi"/>
                          <w:color w:val="1F3864" w:themeColor="accent5" w:themeShade="80"/>
                          <w:sz w:val="18"/>
                          <w:szCs w:val="18"/>
                          <w:lang w:val="en-US"/>
                        </w:rPr>
                        <w:t>”</w:t>
                      </w:r>
                    </w:p>
                    <w:p w:rsidR="00896A38" w:rsidRPr="00303738" w:rsidRDefault="00896A38" w:rsidP="00383A2A">
                      <w:pPr>
                        <w:rPr>
                          <w:rFonts w:ascii="Calibri" w:hAnsi="Calibri" w:cs="Calibri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3EC7">
        <w:rPr>
          <w:sz w:val="20"/>
          <w:szCs w:val="20"/>
        </w:rPr>
        <w:t>Posun roštu n</w:t>
      </w:r>
      <w:r w:rsidR="009443EF">
        <w:rPr>
          <w:sz w:val="20"/>
          <w:szCs w:val="20"/>
        </w:rPr>
        <w:t>ah</w:t>
      </w:r>
      <w:r w:rsidR="00343EC7">
        <w:rPr>
          <w:sz w:val="20"/>
          <w:szCs w:val="20"/>
        </w:rPr>
        <w:t>oru</w:t>
      </w:r>
      <w:r w:rsidR="00213A8B" w:rsidRPr="005F70F9">
        <w:rPr>
          <w:rFonts w:cstheme="minorHAnsi"/>
          <w:sz w:val="18"/>
          <w:szCs w:val="18"/>
          <w:shd w:val="clear" w:color="auto" w:fill="FFFFFF"/>
        </w:rPr>
        <w:t>/</w:t>
      </w:r>
      <w:r w:rsidR="00343EC7">
        <w:rPr>
          <w:rFonts w:cstheme="minorHAnsi"/>
          <w:sz w:val="18"/>
          <w:szCs w:val="18"/>
          <w:shd w:val="clear" w:color="auto" w:fill="FFFFFF"/>
        </w:rPr>
        <w:t>dolů</w:t>
      </w:r>
    </w:p>
    <w:p w:rsidR="003F5181" w:rsidRPr="005F70F9" w:rsidRDefault="00343EC7" w:rsidP="003F5181">
      <w:pPr>
        <w:spacing w:after="0" w:line="360" w:lineRule="auto"/>
        <w:rPr>
          <w:sz w:val="20"/>
          <w:szCs w:val="20"/>
        </w:rPr>
      </w:pPr>
      <w:r w:rsidRPr="005F70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0DEEAF8" wp14:editId="42E90230">
                <wp:simplePos x="0" y="0"/>
                <wp:positionH relativeFrom="column">
                  <wp:posOffset>2937427</wp:posOffset>
                </wp:positionH>
                <wp:positionV relativeFrom="paragraph">
                  <wp:posOffset>157645</wp:posOffset>
                </wp:positionV>
                <wp:extent cx="219075" cy="710288"/>
                <wp:effectExtent l="57150" t="38100" r="28575" b="13970"/>
                <wp:wrapNone/>
                <wp:docPr id="1382" name="Łącznik prosty ze strzałką 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075" cy="7102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B5C88" id="Łącznik prosty ze strzałką 1382" o:spid="_x0000_s1026" type="#_x0000_t32" style="position:absolute;margin-left:231.3pt;margin-top:12.4pt;width:17.25pt;height:55.95pt;flip:x y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" strokecolor="black [3213]" strokeweight=".5pt">
                <v:stroke endarrow="block" joinstyle="miter"/>
              </v:shape>
            </w:pict>
          </mc:Fallback>
        </mc:AlternateContent>
      </w:r>
      <w:r w:rsidRPr="005F70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ED21B61" wp14:editId="2D711DB3">
                <wp:simplePos x="0" y="0"/>
                <wp:positionH relativeFrom="column">
                  <wp:posOffset>791155</wp:posOffset>
                </wp:positionH>
                <wp:positionV relativeFrom="paragraph">
                  <wp:posOffset>112947</wp:posOffset>
                </wp:positionV>
                <wp:extent cx="841927" cy="485030"/>
                <wp:effectExtent l="0" t="38100" r="53975" b="29845"/>
                <wp:wrapNone/>
                <wp:docPr id="1348" name="Łącznik prosty ze strzałką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1927" cy="485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AB505" id="Łącznik prosty ze strzałką 1348" o:spid="_x0000_s1026" type="#_x0000_t32" style="position:absolute;margin-left:62.3pt;margin-top:8.9pt;width:66.3pt;height:38.2p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">
                <v:stroke endarrow="block" endarrowwidth="narrow" endarrowlength="short"/>
              </v:shape>
            </w:pict>
          </mc:Fallback>
        </mc:AlternateContent>
      </w:r>
      <w:r w:rsidR="003F5181" w:rsidRPr="005F70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25C2466" wp14:editId="43ED20F1">
                <wp:simplePos x="0" y="0"/>
                <wp:positionH relativeFrom="column">
                  <wp:posOffset>3001616</wp:posOffset>
                </wp:positionH>
                <wp:positionV relativeFrom="paragraph">
                  <wp:posOffset>112947</wp:posOffset>
                </wp:positionV>
                <wp:extent cx="345109" cy="45719"/>
                <wp:effectExtent l="38100" t="38100" r="17145" b="88265"/>
                <wp:wrapNone/>
                <wp:docPr id="1364" name="Łącznik prosty ze strzałką 1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5109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68B39" id="Łącznik prosty ze strzałką 1364" o:spid="_x0000_s1026" type="#_x0000_t32" style="position:absolute;margin-left:236.35pt;margin-top:8.9pt;width:27.15pt;height:3.6pt;flip:x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sz w:val="20"/>
          <w:szCs w:val="20"/>
        </w:rPr>
        <w:t>Náklon roštu</w:t>
      </w:r>
    </w:p>
    <w:p w:rsidR="003F5181" w:rsidRPr="005F70F9" w:rsidRDefault="003F5181" w:rsidP="003F5181"/>
    <w:p w:rsidR="003F5181" w:rsidRPr="005F70F9" w:rsidRDefault="003F5181" w:rsidP="002802F5">
      <w:r w:rsidRPr="005F70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57067748" wp14:editId="2E1AF3E7">
                <wp:simplePos x="0" y="0"/>
                <wp:positionH relativeFrom="column">
                  <wp:posOffset>-51435</wp:posOffset>
                </wp:positionH>
                <wp:positionV relativeFrom="paragraph">
                  <wp:posOffset>77470</wp:posOffset>
                </wp:positionV>
                <wp:extent cx="1685677" cy="1296035"/>
                <wp:effectExtent l="0" t="0" r="0" b="1270"/>
                <wp:wrapNone/>
                <wp:docPr id="21" name="Pole tekstow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677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A38" w:rsidRPr="00343EC7" w:rsidRDefault="00896A38" w:rsidP="00235EC4">
                            <w:pPr>
                              <w:spacing w:after="0"/>
                              <w:rPr>
                                <w:rFonts w:cstheme="minorHAnsi"/>
                                <w:color w:val="1F3864" w:themeColor="accent5" w:themeShade="80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color w:val="1F3864" w:themeColor="accent5" w:themeShade="80"/>
                                <w:sz w:val="18"/>
                                <w:szCs w:val="18"/>
                                <w:lang w:val="en-US"/>
                              </w:rPr>
                              <w:t>Oranžová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1F3864" w:themeColor="accent5" w:themeShade="8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1F3864" w:themeColor="accent5" w:themeShade="80"/>
                                <w:sz w:val="18"/>
                                <w:szCs w:val="18"/>
                                <w:lang w:val="en-US"/>
                              </w:rPr>
                              <w:t>kontrolka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1F3864" w:themeColor="accent5" w:themeShade="80"/>
                                <w:sz w:val="18"/>
                                <w:szCs w:val="18"/>
                                <w:lang w:val="en-US"/>
                              </w:rPr>
                              <w:t xml:space="preserve"> “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1F3864" w:themeColor="accent5" w:themeShade="80"/>
                                <w:sz w:val="18"/>
                                <w:szCs w:val="18"/>
                                <w:lang w:val="en-US"/>
                              </w:rPr>
                              <w:t>Zapnuto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1F3864" w:themeColor="accent5" w:themeShade="80"/>
                                <w:sz w:val="18"/>
                                <w:szCs w:val="18"/>
                                <w:lang w:val="en-US"/>
                              </w:rPr>
                              <w:t>”</w:t>
                            </w:r>
                          </w:p>
                          <w:p w:rsidR="00896A38" w:rsidRPr="00303738" w:rsidRDefault="00896A38" w:rsidP="00523679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67748" id="Pole tekstowe 21" o:spid="_x0000_s1165" type="#_x0000_t202" style="position:absolute;margin-left:-4.05pt;margin-top:6.1pt;width:132.75pt;height:102.0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" filled="f" stroked="f">
                <v:textbox style="mso-fit-shape-to-text:t">
                  <w:txbxContent>
                    <w:p w:rsidR="00896A38" w:rsidRPr="00343EC7" w:rsidRDefault="00896A38" w:rsidP="00235EC4">
                      <w:pPr>
                        <w:spacing w:after="0"/>
                        <w:rPr>
                          <w:rFonts w:cstheme="minorHAnsi"/>
                          <w:color w:val="1F3864" w:themeColor="accent5" w:themeShade="80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>
                        <w:rPr>
                          <w:rFonts w:cstheme="minorHAnsi"/>
                          <w:color w:val="1F3864" w:themeColor="accent5" w:themeShade="80"/>
                          <w:sz w:val="18"/>
                          <w:szCs w:val="18"/>
                          <w:lang w:val="en-US"/>
                        </w:rPr>
                        <w:t>Oranžová</w:t>
                      </w:r>
                      <w:proofErr w:type="spellEnd"/>
                      <w:r>
                        <w:rPr>
                          <w:rFonts w:cstheme="minorHAnsi"/>
                          <w:color w:val="1F3864" w:themeColor="accent5" w:themeShade="8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color w:val="1F3864" w:themeColor="accent5" w:themeShade="80"/>
                          <w:sz w:val="18"/>
                          <w:szCs w:val="18"/>
                          <w:lang w:val="en-US"/>
                        </w:rPr>
                        <w:t>kontrolka</w:t>
                      </w:r>
                      <w:proofErr w:type="spellEnd"/>
                      <w:r>
                        <w:rPr>
                          <w:rFonts w:cstheme="minorHAnsi"/>
                          <w:color w:val="1F3864" w:themeColor="accent5" w:themeShade="80"/>
                          <w:sz w:val="18"/>
                          <w:szCs w:val="18"/>
                          <w:lang w:val="en-US"/>
                        </w:rPr>
                        <w:t xml:space="preserve"> “</w:t>
                      </w:r>
                      <w:proofErr w:type="spellStart"/>
                      <w:r>
                        <w:rPr>
                          <w:rFonts w:cstheme="minorHAnsi"/>
                          <w:color w:val="1F3864" w:themeColor="accent5" w:themeShade="80"/>
                          <w:sz w:val="18"/>
                          <w:szCs w:val="18"/>
                          <w:lang w:val="en-US"/>
                        </w:rPr>
                        <w:t>Zapnuto</w:t>
                      </w:r>
                      <w:proofErr w:type="spellEnd"/>
                      <w:r>
                        <w:rPr>
                          <w:rFonts w:cstheme="minorHAnsi"/>
                          <w:color w:val="1F3864" w:themeColor="accent5" w:themeShade="80"/>
                          <w:sz w:val="18"/>
                          <w:szCs w:val="18"/>
                          <w:lang w:val="en-US"/>
                        </w:rPr>
                        <w:t>”</w:t>
                      </w:r>
                    </w:p>
                    <w:p w:rsidR="00896A38" w:rsidRPr="00303738" w:rsidRDefault="00896A38" w:rsidP="00523679">
                      <w:pPr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F5181" w:rsidRPr="005F70F9" w:rsidRDefault="003F5181" w:rsidP="002802F5">
      <w:r w:rsidRPr="005F70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F91AFFC" wp14:editId="731931F5">
                <wp:simplePos x="0" y="0"/>
                <wp:positionH relativeFrom="column">
                  <wp:posOffset>3000375</wp:posOffset>
                </wp:positionH>
                <wp:positionV relativeFrom="paragraph">
                  <wp:posOffset>78740</wp:posOffset>
                </wp:positionV>
                <wp:extent cx="1199072" cy="285750"/>
                <wp:effectExtent l="0" t="0" r="0" b="0"/>
                <wp:wrapNone/>
                <wp:docPr id="1365" name="Pole tekstow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9072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A38" w:rsidRPr="00C61C8D" w:rsidRDefault="00896A38" w:rsidP="00213A8B">
                            <w:pPr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1F3864" w:themeColor="accent5" w:themeShade="80"/>
                                <w:sz w:val="18"/>
                                <w:szCs w:val="18"/>
                              </w:rPr>
                              <w:t>Zámek ovladače</w:t>
                            </w:r>
                          </w:p>
                          <w:p w:rsidR="00896A38" w:rsidRPr="00C61C8D" w:rsidRDefault="00896A38" w:rsidP="00C61C8D">
                            <w:pPr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1AFFC" id="Pole tekstowe 1365" o:spid="_x0000_s1166" type="#_x0000_t202" style="position:absolute;margin-left:236.25pt;margin-top:6.2pt;width:94.4pt;height:22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" filled="f" stroked="f">
                <v:textbox>
                  <w:txbxContent>
                    <w:p w:rsidR="00896A38" w:rsidRPr="00C61C8D" w:rsidRDefault="00896A38" w:rsidP="00213A8B">
                      <w:pPr>
                        <w:rPr>
                          <w:rFonts w:ascii="Calibri" w:hAnsi="Calibri" w:cs="Calibri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color w:val="1F3864" w:themeColor="accent5" w:themeShade="80"/>
                          <w:sz w:val="18"/>
                          <w:szCs w:val="18"/>
                        </w:rPr>
                        <w:t>Zámek ovladače</w:t>
                      </w:r>
                    </w:p>
                    <w:p w:rsidR="00896A38" w:rsidRPr="00C61C8D" w:rsidRDefault="00896A38" w:rsidP="00C61C8D">
                      <w:pPr>
                        <w:rPr>
                          <w:rFonts w:ascii="Calibri" w:hAnsi="Calibri" w:cs="Calibri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F5181" w:rsidRPr="005F70F9" w:rsidRDefault="003F5181" w:rsidP="002802F5">
      <w:r w:rsidRPr="005F70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7958C309" wp14:editId="5D3F16B2">
                <wp:simplePos x="0" y="0"/>
                <wp:positionH relativeFrom="column">
                  <wp:posOffset>793115</wp:posOffset>
                </wp:positionH>
                <wp:positionV relativeFrom="paragraph">
                  <wp:posOffset>143510</wp:posOffset>
                </wp:positionV>
                <wp:extent cx="3001645" cy="635"/>
                <wp:effectExtent l="0" t="0" r="8255" b="0"/>
                <wp:wrapTight wrapText="bothSides">
                  <wp:wrapPolygon edited="0">
                    <wp:start x="0" y="0"/>
                    <wp:lineTo x="0" y="20057"/>
                    <wp:lineTo x="21522" y="20057"/>
                    <wp:lineTo x="21522" y="0"/>
                    <wp:lineTo x="0" y="0"/>
                  </wp:wrapPolygon>
                </wp:wrapTight>
                <wp:docPr id="110" name="Pole tekstow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16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6A38" w:rsidRPr="00213A8B" w:rsidRDefault="00896A38" w:rsidP="00C806E8">
                            <w:pPr>
                              <w:pStyle w:val="Titulek"/>
                              <w:jc w:val="center"/>
                              <w:rPr>
                                <w:noProof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Obrázek</w:t>
                            </w:r>
                            <w:r w:rsidRPr="00817230">
                              <w:rPr>
                                <w:lang w:val="en-GB"/>
                              </w:rPr>
                              <w:t xml:space="preserve"> 16. </w:t>
                            </w:r>
                            <w:proofErr w:type="spellStart"/>
                            <w:r>
                              <w:rPr>
                                <w:color w:val="1F3864" w:themeColor="accent5" w:themeShade="80"/>
                                <w:lang w:val="en-US"/>
                              </w:rPr>
                              <w:t>Schéma</w:t>
                            </w:r>
                            <w:proofErr w:type="spellEnd"/>
                            <w:r>
                              <w:rPr>
                                <w:color w:val="1F3864" w:themeColor="accent5" w:themeShade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F3864" w:themeColor="accent5" w:themeShade="80"/>
                                <w:lang w:val="en-US"/>
                              </w:rPr>
                              <w:t>ovladačů</w:t>
                            </w:r>
                            <w:proofErr w:type="spellEnd"/>
                            <w:r w:rsidRPr="008F2E6F">
                              <w:rPr>
                                <w:color w:val="1F3864" w:themeColor="accent5" w:themeShade="80"/>
                                <w:lang w:val="en-US"/>
                              </w:rPr>
                              <w:t xml:space="preserve"> DEWERT IPROXX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58C309" id="Pole tekstowe 110" o:spid="_x0000_s1167" type="#_x0000_t202" style="position:absolute;margin-left:62.45pt;margin-top:11.3pt;width:236.35pt;height:.05pt;z-index:25159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" stroked="f">
                <v:textbox style="mso-fit-shape-to-text:t" inset="0,0,0,0">
                  <w:txbxContent>
                    <w:p w:rsidR="00896A38" w:rsidRPr="00213A8B" w:rsidRDefault="00896A38" w:rsidP="00C806E8">
                      <w:pPr>
                        <w:pStyle w:val="Titulek"/>
                        <w:jc w:val="center"/>
                        <w:rPr>
                          <w:noProof/>
                          <w:sz w:val="2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Obrázek</w:t>
                      </w:r>
                      <w:r w:rsidRPr="00817230">
                        <w:rPr>
                          <w:lang w:val="en-GB"/>
                        </w:rPr>
                        <w:t xml:space="preserve"> 16. </w:t>
                      </w:r>
                      <w:proofErr w:type="spellStart"/>
                      <w:r>
                        <w:rPr>
                          <w:color w:val="1F3864" w:themeColor="accent5" w:themeShade="80"/>
                          <w:lang w:val="en-US"/>
                        </w:rPr>
                        <w:t>Schéma</w:t>
                      </w:r>
                      <w:proofErr w:type="spellEnd"/>
                      <w:r>
                        <w:rPr>
                          <w:color w:val="1F3864" w:themeColor="accent5" w:themeShade="8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F3864" w:themeColor="accent5" w:themeShade="80"/>
                          <w:lang w:val="en-US"/>
                        </w:rPr>
                        <w:t>ovladačů</w:t>
                      </w:r>
                      <w:proofErr w:type="spellEnd"/>
                      <w:r w:rsidRPr="008F2E6F">
                        <w:rPr>
                          <w:color w:val="1F3864" w:themeColor="accent5" w:themeShade="80"/>
                          <w:lang w:val="en-US"/>
                        </w:rPr>
                        <w:t xml:space="preserve"> DEWERT IPROXX 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B162C" w:rsidRPr="005F70F9" w:rsidRDefault="00AA6E00" w:rsidP="002A1BC7">
      <w:pPr>
        <w:pStyle w:val="Nadpis3"/>
      </w:pPr>
      <w:bookmarkStart w:id="61" w:name="_Toc509995331"/>
      <w:bookmarkStart w:id="62" w:name="_Hlk524951134"/>
      <w:bookmarkEnd w:id="60"/>
      <w:r>
        <w:t>Zámek dálkového ovládání</w:t>
      </w:r>
      <w:bookmarkEnd w:id="61"/>
    </w:p>
    <w:p w:rsidR="00213A8B" w:rsidRPr="005F70F9" w:rsidRDefault="00AA6E00" w:rsidP="00213A8B">
      <w:pPr>
        <w:pStyle w:val="Standard"/>
        <w:spacing w:after="0" w:line="240" w:lineRule="auto"/>
        <w:ind w:firstLine="708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Ovladač je vybaven funkcí zámku, které ošetřujícímu umožňuje</w:t>
      </w:r>
      <w:r w:rsidR="00C31576">
        <w:rPr>
          <w:sz w:val="20"/>
          <w:szCs w:val="20"/>
          <w:lang w:val="cs-CZ"/>
        </w:rPr>
        <w:t xml:space="preserve"> uzamknout ovladač pomocí magnetického (obr. 17) nebo mechanického (obr. 18) klíče. To lze provést přejetí magnetického klíče přes symbol zámku nebo pootočením klíče v zámku na zadní straně ovladače.</w:t>
      </w:r>
      <w:r w:rsidR="00213A8B" w:rsidRPr="005F70F9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</w:p>
    <w:bookmarkEnd w:id="62"/>
    <w:p w:rsidR="002A1BC7" w:rsidRPr="005F70F9" w:rsidRDefault="002A1BC7" w:rsidP="002A1BC7">
      <w:pPr>
        <w:spacing w:after="0" w:line="240" w:lineRule="auto"/>
        <w:jc w:val="both"/>
        <w:rPr>
          <w:sz w:val="20"/>
          <w:szCs w:val="20"/>
        </w:rPr>
      </w:pPr>
    </w:p>
    <w:p w:rsidR="00FF6374" w:rsidRPr="005F70F9" w:rsidRDefault="005B1CF8" w:rsidP="001F0652">
      <w:r w:rsidRPr="005F70F9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473A8332" wp14:editId="2AC7F479">
                <wp:simplePos x="0" y="0"/>
                <wp:positionH relativeFrom="column">
                  <wp:posOffset>280477</wp:posOffset>
                </wp:positionH>
                <wp:positionV relativeFrom="line">
                  <wp:posOffset>3810</wp:posOffset>
                </wp:positionV>
                <wp:extent cx="1748790" cy="2091193"/>
                <wp:effectExtent l="0" t="0" r="3810" b="444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790" cy="2091193"/>
                          <a:chOff x="-232950" y="0"/>
                          <a:chExt cx="1906720" cy="2273803"/>
                        </a:xfrm>
                      </wpg:grpSpPr>
                      <pic:pic xmlns:pic="http://schemas.openxmlformats.org/drawingml/2006/picture">
                        <pic:nvPicPr>
                          <pic:cNvPr id="26" name="Obraz 12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305" cy="1869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 Box 13"/>
                        <wps:cNvSpPr txBox="1"/>
                        <wps:spPr>
                          <a:xfrm>
                            <a:off x="-232950" y="1867948"/>
                            <a:ext cx="1906720" cy="4058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96A38" w:rsidRPr="00213A8B" w:rsidRDefault="00896A38" w:rsidP="00C806E8">
                              <w:pPr>
                                <w:pStyle w:val="Titulek"/>
                                <w:jc w:val="center"/>
                                <w:rPr>
                                  <w:noProof/>
                                  <w:lang w:val="en-GB"/>
                                </w:rPr>
                              </w:pPr>
                              <w:bookmarkStart w:id="63" w:name="_Ref341860425"/>
                              <w:bookmarkStart w:id="64" w:name="_Toc341877743"/>
                              <w:proofErr w:type="spellStart"/>
                              <w:r>
                                <w:rPr>
                                  <w:lang w:val="en-GB"/>
                                </w:rPr>
                                <w:t>Obrázek</w:t>
                              </w:r>
                              <w:proofErr w:type="spellEnd"/>
                              <w:r w:rsidRPr="00817230">
                                <w:rPr>
                                  <w:lang w:val="en-GB"/>
                                </w:rPr>
                                <w:t xml:space="preserve"> </w:t>
                              </w:r>
                              <w:bookmarkEnd w:id="63"/>
                              <w:r w:rsidRPr="00817230">
                                <w:rPr>
                                  <w:lang w:val="en-GB"/>
                                </w:rPr>
                                <w:t>17.</w:t>
                              </w:r>
                              <w:bookmarkEnd w:id="64"/>
                              <w:r>
                                <w:rPr>
                                  <w:lang w:val="en-GB"/>
                                </w:rPr>
                                <w:t xml:space="preserve">Magnetický </w:t>
                              </w:r>
                              <w:proofErr w:type="spellStart"/>
                              <w:r>
                                <w:rPr>
                                  <w:lang w:val="en-GB"/>
                                </w:rPr>
                                <w:t>klíč</w:t>
                              </w:r>
                              <w:proofErr w:type="spellEnd"/>
                              <w:r>
                                <w:rPr>
                                  <w:lang w:val="en-GB"/>
                                </w:rPr>
                                <w:t xml:space="preserve"> pro </w:t>
                              </w:r>
                              <w:proofErr w:type="spellStart"/>
                              <w:r>
                                <w:rPr>
                                  <w:lang w:val="en-GB"/>
                                </w:rPr>
                                <w:t>ovladač</w:t>
                              </w:r>
                              <w:proofErr w:type="spellEnd"/>
                              <w:r w:rsidRPr="00300B07">
                                <w:rPr>
                                  <w:rFonts w:cstheme="minorHAnsi"/>
                                  <w:color w:val="1F3864" w:themeColor="accent5" w:themeShade="80"/>
                                  <w:shd w:val="clear" w:color="auto" w:fill="FFFFFF"/>
                                  <w:lang w:val="en-US"/>
                                </w:rPr>
                                <w:t xml:space="preserve"> DEWERT IPROXX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3A8332" id="Group 18" o:spid="_x0000_s1168" style="position:absolute;margin-left:22.1pt;margin-top:.3pt;width:137.7pt;height:164.65pt;z-index:251642368;mso-position-vertical-relative:line;mso-width-relative:margin;mso-height-relative:margin" coordorigin="-2329" coordsize="19067,2273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">
                <v:shape id="Obraz 12" o:spid="_x0000_s1169" type="#_x0000_t75" style="position:absolute;width:14243;height:18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">
                  <v:imagedata r:id="rId62" o:title=""/>
                </v:shape>
                <v:shape id="Text Box 13" o:spid="_x0000_s1170" type="#_x0000_t202" style="position:absolute;left:-2329;top:18679;width:19066;height:4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" stroked="f">
                  <v:textbox inset="0,0,0,0">
                    <w:txbxContent>
                      <w:p w:rsidR="00896A38" w:rsidRPr="00213A8B" w:rsidRDefault="00896A38" w:rsidP="00C806E8">
                        <w:pPr>
                          <w:pStyle w:val="Titulek"/>
                          <w:jc w:val="center"/>
                          <w:rPr>
                            <w:noProof/>
                            <w:lang w:val="en-GB"/>
                          </w:rPr>
                        </w:pPr>
                        <w:bookmarkStart w:id="65" w:name="_Ref341860425"/>
                        <w:bookmarkStart w:id="66" w:name="_Toc341877743"/>
                        <w:proofErr w:type="spellStart"/>
                        <w:r>
                          <w:rPr>
                            <w:lang w:val="en-GB"/>
                          </w:rPr>
                          <w:t>Obrázek</w:t>
                        </w:r>
                        <w:proofErr w:type="spellEnd"/>
                        <w:r w:rsidRPr="00817230">
                          <w:rPr>
                            <w:lang w:val="en-GB"/>
                          </w:rPr>
                          <w:t xml:space="preserve"> </w:t>
                        </w:r>
                        <w:bookmarkEnd w:id="65"/>
                        <w:r w:rsidRPr="00817230">
                          <w:rPr>
                            <w:lang w:val="en-GB"/>
                          </w:rPr>
                          <w:t>17.</w:t>
                        </w:r>
                        <w:bookmarkEnd w:id="66"/>
                        <w:r>
                          <w:rPr>
                            <w:lang w:val="en-GB"/>
                          </w:rPr>
                          <w:t xml:space="preserve">Magnetický </w:t>
                        </w:r>
                        <w:proofErr w:type="spellStart"/>
                        <w:r>
                          <w:rPr>
                            <w:lang w:val="en-GB"/>
                          </w:rPr>
                          <w:t>klíč</w:t>
                        </w:r>
                        <w:proofErr w:type="spellEnd"/>
                        <w:r>
                          <w:rPr>
                            <w:lang w:val="en-GB"/>
                          </w:rPr>
                          <w:t xml:space="preserve"> pro </w:t>
                        </w:r>
                        <w:proofErr w:type="spellStart"/>
                        <w:r>
                          <w:rPr>
                            <w:lang w:val="en-GB"/>
                          </w:rPr>
                          <w:t>ovladač</w:t>
                        </w:r>
                        <w:proofErr w:type="spellEnd"/>
                        <w:r w:rsidRPr="00300B07">
                          <w:rPr>
                            <w:rFonts w:cstheme="minorHAnsi"/>
                            <w:color w:val="1F3864" w:themeColor="accent5" w:themeShade="80"/>
                            <w:shd w:val="clear" w:color="auto" w:fill="FFFFFF"/>
                            <w:lang w:val="en-US"/>
                          </w:rPr>
                          <w:t xml:space="preserve"> DEWERT IPROXX</w:t>
                        </w: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</w:p>
    <w:p w:rsidR="00F55F6F" w:rsidRPr="005F70F9" w:rsidRDefault="001673DE" w:rsidP="002802F5">
      <w:r w:rsidRPr="005F70F9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2B30EF87" wp14:editId="0F61CB30">
                <wp:simplePos x="0" y="0"/>
                <wp:positionH relativeFrom="column">
                  <wp:posOffset>1818167</wp:posOffset>
                </wp:positionH>
                <wp:positionV relativeFrom="paragraph">
                  <wp:posOffset>98750</wp:posOffset>
                </wp:positionV>
                <wp:extent cx="2892056" cy="1292276"/>
                <wp:effectExtent l="0" t="0" r="0" b="3175"/>
                <wp:wrapNone/>
                <wp:docPr id="254" name="Grupa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2056" cy="1292276"/>
                          <a:chOff x="0" y="0"/>
                          <a:chExt cx="2892056" cy="1292276"/>
                        </a:xfrm>
                      </wpg:grpSpPr>
                      <pic:pic xmlns:pic="http://schemas.openxmlformats.org/drawingml/2006/picture">
                        <pic:nvPicPr>
                          <pic:cNvPr id="255" name="Picture 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694944" y="212141"/>
                            <a:ext cx="1070610" cy="1080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Picture 140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263348"/>
                            <a:ext cx="694690" cy="965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9811" y="811988"/>
                            <a:ext cx="1049020" cy="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6A38" w:rsidRDefault="00896A38" w:rsidP="001673DE"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Ovladač uzamčen</w:t>
                              </w:r>
                            </w:p>
                            <w:p w:rsidR="00896A38" w:rsidRPr="00EA4042" w:rsidRDefault="00896A38" w:rsidP="001673DE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0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9811" y="463806"/>
                            <a:ext cx="1129030" cy="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6A38" w:rsidRDefault="00896A38" w:rsidP="001673DE"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Ovladač odemčen</w:t>
                              </w:r>
                            </w:p>
                            <w:p w:rsidR="00896A38" w:rsidRPr="00EA4042" w:rsidRDefault="00896A38" w:rsidP="001673DE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9675" y="0"/>
                            <a:ext cx="1202381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6A38" w:rsidRPr="00C31576" w:rsidRDefault="00896A38" w:rsidP="00C31576">
                              <w:pPr>
                                <w:spacing w:after="0"/>
                                <w:rPr>
                                  <w:rFonts w:ascii="Calibri" w:eastAsia="Calibri" w:hAnsi="Calibri" w:cs="Calibri"/>
                                  <w:sz w:val="16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  <w:lang w:val="en-US"/>
                                </w:rPr>
                                <w:t>Zablokování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  <w:lang w:val="en-US"/>
                                </w:rPr>
                                <w:t>Trendelenburgovy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  <w:lang w:val="en-US"/>
                                </w:rPr>
                                <w:t>pozice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3" name="Łącznik prosty ze strzałką 263"/>
                        <wps:cNvCnPr/>
                        <wps:spPr>
                          <a:xfrm flipH="1">
                            <a:off x="1287475" y="212141"/>
                            <a:ext cx="485030" cy="166977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4" name="Łącznik prosty ze strzałką 264"/>
                        <wps:cNvCnPr/>
                        <wps:spPr>
                          <a:xfrm flipH="1" flipV="1">
                            <a:off x="994867" y="541325"/>
                            <a:ext cx="777113" cy="4826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7" name="Łącznik prosty ze strzałką 267"/>
                        <wps:cNvCnPr/>
                        <wps:spPr>
                          <a:xfrm flipH="1" flipV="1">
                            <a:off x="1616659" y="811988"/>
                            <a:ext cx="155321" cy="95097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B30EF87" id="Grupa 254" o:spid="_x0000_s1171" style="position:absolute;margin-left:143.15pt;margin-top:7.8pt;width:227.7pt;height:101.75pt;z-index:251648512;mso-width-relative:margin" coordsize="28920,12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">
                <v:shape id="Picture 9" o:spid="_x0000_s1172" type="#_x0000_t75" style="position:absolute;left:6949;top:2121;width:10706;height:10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">
                  <v:imagedata r:id="rId65" o:title=""/>
                </v:shape>
                <v:shape id="Picture 1401" o:spid="_x0000_s1173" type="#_x0000_t75" style="position:absolute;top:2633;width:6946;height:9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">
                  <v:imagedata r:id="rId66" o:title=""/>
                </v:shape>
                <v:shape id="_x0000_s1174" type="#_x0000_t202" style="position:absolute;left:16898;top:8119;width:10490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<v:textbox>
                    <w:txbxContent>
                      <w:p w:rsidR="00896A38" w:rsidRDefault="00896A38" w:rsidP="001673DE"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>Ovladač uzamčen</w:t>
                        </w:r>
                      </w:p>
                      <w:p w:rsidR="00896A38" w:rsidRPr="00EA4042" w:rsidRDefault="00896A38" w:rsidP="001673DE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_x0000_s1175" type="#_x0000_t202" style="position:absolute;left:16898;top:4638;width:11290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8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b58Uw8AnJ9BwAA//8DAFBLAQItABQABgAIAAAAIQDb4fbL7gAAAIUBAAATAAAAAAAAAAAAAAAA&#10;AAAAAABbQ29udGVudF9UeXBlc10ueG1sUEsBAi0AFAAGAAgAAAAhAFr0LFu/AAAAFQEAAAsAAAAA&#10;AAAAAAAAAAAAHwEAAF9yZWxzLy5yZWxzUEsBAi0AFAAGAAgAAAAhAOqqmzzBAAAA3AAAAA8AAAAA&#10;AAAAAAAAAAAABwIAAGRycy9kb3ducmV2LnhtbFBLBQYAAAAAAwADALcAAAD1AgAAAAA=&#10;" filled="f" stroked="f">
                  <v:textbox>
                    <w:txbxContent>
                      <w:p w:rsidR="00896A38" w:rsidRDefault="00896A38" w:rsidP="001673DE"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>Ovladač odemčen</w:t>
                        </w:r>
                      </w:p>
                      <w:p w:rsidR="00896A38" w:rsidRPr="00EA4042" w:rsidRDefault="00896A38" w:rsidP="001673DE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_x0000_s1176" type="#_x0000_t202" style="position:absolute;left:16896;width:12024;height:5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<v:textbox>
                    <w:txbxContent>
                      <w:p w:rsidR="00896A38" w:rsidRPr="00C31576" w:rsidRDefault="00896A38" w:rsidP="00C31576">
                        <w:pPr>
                          <w:spacing w:after="0"/>
                          <w:rPr>
                            <w:rFonts w:ascii="Calibri" w:eastAsia="Calibri" w:hAnsi="Calibri" w:cs="Calibri"/>
                            <w:sz w:val="16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16"/>
                            <w:lang w:val="en-US"/>
                          </w:rPr>
                          <w:t>Zablokování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16"/>
                            <w:lang w:val="en-US"/>
                          </w:rPr>
                          <w:t>Trendelenburgovy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16"/>
                            <w:lang w:val="en-US"/>
                          </w:rPr>
                          <w:t>pozice</w:t>
                        </w:r>
                        <w:proofErr w:type="spellEnd"/>
                      </w:p>
                    </w:txbxContent>
                  </v:textbox>
                </v:shape>
                <v:shape id="Łącznik prosty ze strzałką 263" o:spid="_x0000_s1177" type="#_x0000_t32" style="position:absolute;left:12874;top:2121;width:4851;height:167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" strokecolor="black [3213]" strokeweight="1pt">
                  <v:stroke endarrow="block" joinstyle="miter"/>
                </v:shape>
                <v:shape id="Łącznik prosty ze strzałką 264" o:spid="_x0000_s1178" type="#_x0000_t32" style="position:absolute;left:9948;top:5413;width:7771;height:4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" strokecolor="black [3213]" strokeweight="1pt">
                  <v:stroke endarrow="block" joinstyle="miter"/>
                </v:shape>
                <v:shape id="Łącznik prosty ze strzałką 267" o:spid="_x0000_s1179" type="#_x0000_t32" style="position:absolute;left:16166;top:8119;width:1553;height:95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" strokecolor="black [3213]" strokeweight="1pt">
                  <v:stroke endarrow="block" joinstyle="miter"/>
                </v:shape>
              </v:group>
            </w:pict>
          </mc:Fallback>
        </mc:AlternateContent>
      </w:r>
    </w:p>
    <w:p w:rsidR="006D4CB0" w:rsidRPr="005F70F9" w:rsidRDefault="006D4CB0" w:rsidP="00C255CE">
      <w:pPr>
        <w:pStyle w:val="Bezmezer"/>
        <w:rPr>
          <w:lang w:val="cs-CZ"/>
        </w:rPr>
      </w:pPr>
    </w:p>
    <w:p w:rsidR="006D4CB0" w:rsidRPr="005F70F9" w:rsidRDefault="006D4CB0" w:rsidP="00C255CE">
      <w:pPr>
        <w:pStyle w:val="Bezmezer"/>
        <w:rPr>
          <w:lang w:val="cs-CZ"/>
        </w:rPr>
      </w:pPr>
    </w:p>
    <w:p w:rsidR="006D4CB0" w:rsidRPr="005F70F9" w:rsidRDefault="006D4CB0" w:rsidP="00C255CE">
      <w:pPr>
        <w:pStyle w:val="Bezmezer"/>
        <w:rPr>
          <w:lang w:val="cs-CZ"/>
        </w:rPr>
      </w:pPr>
    </w:p>
    <w:p w:rsidR="006D4CB0" w:rsidRPr="005F70F9" w:rsidRDefault="006D4CB0" w:rsidP="00C255CE">
      <w:pPr>
        <w:pStyle w:val="Bezmezer"/>
        <w:rPr>
          <w:lang w:val="cs-CZ"/>
        </w:rPr>
      </w:pPr>
    </w:p>
    <w:p w:rsidR="006D4CB0" w:rsidRPr="005F70F9" w:rsidRDefault="006D4CB0" w:rsidP="00C255CE">
      <w:pPr>
        <w:pStyle w:val="Bezmezer"/>
        <w:rPr>
          <w:lang w:val="cs-CZ"/>
        </w:rPr>
      </w:pPr>
    </w:p>
    <w:p w:rsidR="006D4CB0" w:rsidRPr="005F70F9" w:rsidRDefault="006D4CB0" w:rsidP="00C255CE">
      <w:pPr>
        <w:pStyle w:val="Bezmezer"/>
        <w:rPr>
          <w:lang w:val="cs-CZ"/>
        </w:rPr>
      </w:pPr>
    </w:p>
    <w:p w:rsidR="006D4CB0" w:rsidRPr="005F70F9" w:rsidRDefault="006D4CB0" w:rsidP="00C255CE">
      <w:pPr>
        <w:pStyle w:val="Bezmezer"/>
        <w:rPr>
          <w:lang w:val="cs-CZ"/>
        </w:rPr>
      </w:pPr>
    </w:p>
    <w:p w:rsidR="006D4CB0" w:rsidRPr="005F70F9" w:rsidRDefault="0008253B" w:rsidP="00C255CE">
      <w:pPr>
        <w:pStyle w:val="Bezmezer"/>
        <w:rPr>
          <w:lang w:val="cs-CZ"/>
        </w:rPr>
      </w:pPr>
      <w:r w:rsidRPr="005F70F9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45DA3DBE" wp14:editId="607F8BBF">
                <wp:simplePos x="0" y="0"/>
                <wp:positionH relativeFrom="column">
                  <wp:posOffset>2268220</wp:posOffset>
                </wp:positionH>
                <wp:positionV relativeFrom="paragraph">
                  <wp:posOffset>31750</wp:posOffset>
                </wp:positionV>
                <wp:extent cx="1932305" cy="635"/>
                <wp:effectExtent l="0" t="0" r="0" b="0"/>
                <wp:wrapTight wrapText="bothSides">
                  <wp:wrapPolygon edited="0">
                    <wp:start x="0" y="0"/>
                    <wp:lineTo x="0" y="20282"/>
                    <wp:lineTo x="21295" y="20282"/>
                    <wp:lineTo x="21295" y="0"/>
                    <wp:lineTo x="0" y="0"/>
                  </wp:wrapPolygon>
                </wp:wrapTight>
                <wp:docPr id="111" name="Pole tekstow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3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6A38" w:rsidRPr="00213A8B" w:rsidRDefault="00896A38" w:rsidP="00C806E8">
                            <w:pPr>
                              <w:pStyle w:val="Titulek"/>
                              <w:jc w:val="center"/>
                              <w:rPr>
                                <w:noProof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Obrázek</w:t>
                            </w:r>
                            <w:r w:rsidRPr="00817230">
                              <w:rPr>
                                <w:lang w:val="en-GB"/>
                              </w:rPr>
                              <w:t xml:space="preserve"> 18.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1F3864" w:themeColor="accent5" w:themeShade="80"/>
                                <w:shd w:val="clear" w:color="auto" w:fill="FFFFFF"/>
                                <w:lang w:val="en-US"/>
                              </w:rPr>
                              <w:t>Mechanický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1F3864" w:themeColor="accent5" w:themeShade="80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1F3864" w:themeColor="accent5" w:themeShade="80"/>
                                <w:shd w:val="clear" w:color="auto" w:fill="FFFFFF"/>
                                <w:lang w:val="en-US"/>
                              </w:rPr>
                              <w:t>klíč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1F3864" w:themeColor="accent5" w:themeShade="80"/>
                                <w:shd w:val="clear" w:color="auto" w:fill="FFFFFF"/>
                                <w:lang w:val="en-US"/>
                              </w:rPr>
                              <w:t xml:space="preserve"> pro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1F3864" w:themeColor="accent5" w:themeShade="80"/>
                                <w:shd w:val="clear" w:color="auto" w:fill="FFFFFF"/>
                                <w:lang w:val="en-US"/>
                              </w:rPr>
                              <w:t>ovladač</w:t>
                            </w:r>
                            <w:proofErr w:type="spellEnd"/>
                            <w:r w:rsidRPr="00300B07">
                              <w:rPr>
                                <w:rFonts w:cstheme="minorHAnsi"/>
                                <w:color w:val="1F3864" w:themeColor="accent5" w:themeShade="80"/>
                                <w:shd w:val="clear" w:color="auto" w:fill="FFFFFF"/>
                                <w:lang w:val="en-US"/>
                              </w:rPr>
                              <w:t xml:space="preserve"> DEWERT IPROXX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DA3DBE" id="Pole tekstowe 111" o:spid="_x0000_s1180" type="#_x0000_t202" style="position:absolute;left:0;text-align:left;margin-left:178.6pt;margin-top:2.5pt;width:152.15pt;height:.05pt;z-index:25159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" stroked="f">
                <v:textbox style="mso-fit-shape-to-text:t" inset="0,0,0,0">
                  <w:txbxContent>
                    <w:p w:rsidR="00896A38" w:rsidRPr="00213A8B" w:rsidRDefault="00896A38" w:rsidP="00C806E8">
                      <w:pPr>
                        <w:pStyle w:val="Titulek"/>
                        <w:jc w:val="center"/>
                        <w:rPr>
                          <w:noProof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Obrázek</w:t>
                      </w:r>
                      <w:r w:rsidRPr="00817230">
                        <w:rPr>
                          <w:lang w:val="en-GB"/>
                        </w:rPr>
                        <w:t xml:space="preserve"> 18. </w:t>
                      </w:r>
                      <w:proofErr w:type="spellStart"/>
                      <w:r>
                        <w:rPr>
                          <w:rFonts w:cstheme="minorHAnsi"/>
                          <w:color w:val="1F3864" w:themeColor="accent5" w:themeShade="80"/>
                          <w:shd w:val="clear" w:color="auto" w:fill="FFFFFF"/>
                          <w:lang w:val="en-US"/>
                        </w:rPr>
                        <w:t>Mechanický</w:t>
                      </w:r>
                      <w:proofErr w:type="spellEnd"/>
                      <w:r>
                        <w:rPr>
                          <w:rFonts w:cstheme="minorHAnsi"/>
                          <w:color w:val="1F3864" w:themeColor="accent5" w:themeShade="80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color w:val="1F3864" w:themeColor="accent5" w:themeShade="80"/>
                          <w:shd w:val="clear" w:color="auto" w:fill="FFFFFF"/>
                          <w:lang w:val="en-US"/>
                        </w:rPr>
                        <w:t>klíč</w:t>
                      </w:r>
                      <w:proofErr w:type="spellEnd"/>
                      <w:r>
                        <w:rPr>
                          <w:rFonts w:cstheme="minorHAnsi"/>
                          <w:color w:val="1F3864" w:themeColor="accent5" w:themeShade="80"/>
                          <w:shd w:val="clear" w:color="auto" w:fill="FFFFFF"/>
                          <w:lang w:val="en-US"/>
                        </w:rPr>
                        <w:t xml:space="preserve"> pro </w:t>
                      </w:r>
                      <w:proofErr w:type="spellStart"/>
                      <w:r>
                        <w:rPr>
                          <w:rFonts w:cstheme="minorHAnsi"/>
                          <w:color w:val="1F3864" w:themeColor="accent5" w:themeShade="80"/>
                          <w:shd w:val="clear" w:color="auto" w:fill="FFFFFF"/>
                          <w:lang w:val="en-US"/>
                        </w:rPr>
                        <w:t>ovladač</w:t>
                      </w:r>
                      <w:proofErr w:type="spellEnd"/>
                      <w:r w:rsidRPr="00300B07">
                        <w:rPr>
                          <w:rFonts w:cstheme="minorHAnsi"/>
                          <w:color w:val="1F3864" w:themeColor="accent5" w:themeShade="80"/>
                          <w:shd w:val="clear" w:color="auto" w:fill="FFFFFF"/>
                          <w:lang w:val="en-US"/>
                        </w:rPr>
                        <w:t xml:space="preserve"> DEWERT IPROXX 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6D4CB0" w:rsidRPr="005F70F9" w:rsidRDefault="006D4CB0" w:rsidP="006D4CB0"/>
    <w:p w:rsidR="002A1BC7" w:rsidRPr="005F70F9" w:rsidRDefault="002A1BC7" w:rsidP="006D4CB0"/>
    <w:p w:rsidR="003A7BE5" w:rsidRPr="005F70F9" w:rsidRDefault="003A7BE5" w:rsidP="00C31576">
      <w:pPr>
        <w:ind w:left="360"/>
        <w:rPr>
          <w:szCs w:val="20"/>
        </w:rPr>
      </w:pPr>
      <w:r w:rsidRPr="005F70F9">
        <w:rPr>
          <w:rFonts w:ascii="Calibri" w:hAnsi="Calibri" w:cs="Calibri"/>
          <w:noProof/>
          <w:sz w:val="24"/>
          <w:lang w:eastAsia="cs-CZ"/>
        </w:rPr>
        <w:drawing>
          <wp:anchor distT="0" distB="0" distL="114300" distR="114300" simplePos="0" relativeHeight="251636224" behindDoc="0" locked="0" layoutInCell="1" allowOverlap="1" wp14:anchorId="59E85A43" wp14:editId="41DBAC0F">
            <wp:simplePos x="0" y="0"/>
            <wp:positionH relativeFrom="column">
              <wp:posOffset>10433</wp:posOffset>
            </wp:positionH>
            <wp:positionV relativeFrom="paragraph">
              <wp:posOffset>69629</wp:posOffset>
            </wp:positionV>
            <wp:extent cx="609600" cy="600075"/>
            <wp:effectExtent l="0" t="0" r="0" b="9525"/>
            <wp:wrapSquare wrapText="bothSides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8" t="9333" r="5117" b="6667"/>
                    <a:stretch/>
                  </pic:blipFill>
                  <pic:spPr bwMode="auto">
                    <a:xfrm>
                      <a:off x="0" y="0"/>
                      <a:ext cx="609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576">
        <w:rPr>
          <w:szCs w:val="20"/>
        </w:rPr>
        <w:t>Pokud smí s ovladačem manipulovat pouze personál, měl by být po použití vždy uzamčen</w:t>
      </w:r>
      <w:r w:rsidR="00213A8B" w:rsidRPr="005F70F9">
        <w:rPr>
          <w:szCs w:val="20"/>
        </w:rPr>
        <w:t>.</w:t>
      </w:r>
    </w:p>
    <w:p w:rsidR="00ED5FB5" w:rsidRPr="005F70F9" w:rsidRDefault="0008253B" w:rsidP="0008253B">
      <w:pPr>
        <w:rPr>
          <w:rFonts w:ascii="Arial" w:hAnsi="Arial" w:cs="Arial"/>
        </w:rPr>
      </w:pPr>
      <w:r w:rsidRPr="005F70F9">
        <w:rPr>
          <w:rFonts w:ascii="Tahoma" w:hAnsi="Tahoma" w:cs="Tahom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60676976" wp14:editId="7A45CEAC">
                <wp:simplePos x="0" y="0"/>
                <wp:positionH relativeFrom="column">
                  <wp:posOffset>2868295</wp:posOffset>
                </wp:positionH>
                <wp:positionV relativeFrom="paragraph">
                  <wp:posOffset>262255</wp:posOffset>
                </wp:positionV>
                <wp:extent cx="1040765" cy="419100"/>
                <wp:effectExtent l="0" t="0" r="0" b="0"/>
                <wp:wrapNone/>
                <wp:docPr id="57" name="Pole tekstow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76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A38" w:rsidRPr="002D3551" w:rsidRDefault="00896A38" w:rsidP="0008253B">
                            <w:pPr>
                              <w:spacing w:after="0"/>
                              <w:rPr>
                                <w:rFonts w:cstheme="minorHAnsi"/>
                                <w:color w:val="1F3864" w:themeColor="accent5" w:themeShade="8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color w:val="1F3864" w:themeColor="accent5" w:themeShade="80"/>
                                <w:sz w:val="18"/>
                                <w:szCs w:val="18"/>
                                <w:shd w:val="clear" w:color="auto" w:fill="FFFFFF"/>
                              </w:rPr>
                              <w:t>Ovladač odemčen</w:t>
                            </w:r>
                          </w:p>
                          <w:p w:rsidR="00896A38" w:rsidRPr="001A474C" w:rsidRDefault="00896A38" w:rsidP="001A474C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76976" id="Pole tekstowe 57" o:spid="_x0000_s1181" type="#_x0000_t202" style="position:absolute;margin-left:225.85pt;margin-top:20.65pt;width:81.95pt;height:33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" filled="f" stroked="f">
                <v:textbox>
                  <w:txbxContent>
                    <w:p w:rsidR="00896A38" w:rsidRPr="002D3551" w:rsidRDefault="00896A38" w:rsidP="0008253B">
                      <w:pPr>
                        <w:spacing w:after="0"/>
                        <w:rPr>
                          <w:rFonts w:cstheme="minorHAnsi"/>
                          <w:color w:val="1F3864" w:themeColor="accent5" w:themeShade="80"/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color w:val="1F3864" w:themeColor="accent5" w:themeShade="80"/>
                          <w:sz w:val="18"/>
                          <w:szCs w:val="18"/>
                          <w:shd w:val="clear" w:color="auto" w:fill="FFFFFF"/>
                        </w:rPr>
                        <w:t>Ovladač odemčen</w:t>
                      </w:r>
                    </w:p>
                    <w:p w:rsidR="00896A38" w:rsidRPr="001A474C" w:rsidRDefault="00896A38" w:rsidP="001A474C">
                      <w:pPr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F70F9">
        <w:rPr>
          <w:rFonts w:ascii="Tahoma" w:hAnsi="Tahoma" w:cs="Tahom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12F8A5A5" wp14:editId="67F75F9D">
                <wp:simplePos x="0" y="0"/>
                <wp:positionH relativeFrom="column">
                  <wp:posOffset>856615</wp:posOffset>
                </wp:positionH>
                <wp:positionV relativeFrom="paragraph">
                  <wp:posOffset>213360</wp:posOffset>
                </wp:positionV>
                <wp:extent cx="843789" cy="439831"/>
                <wp:effectExtent l="0" t="0" r="0" b="0"/>
                <wp:wrapNone/>
                <wp:docPr id="59" name="Pole tekstow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789" cy="4398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A38" w:rsidRPr="001A474C" w:rsidRDefault="00896A38" w:rsidP="00473142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1F3864" w:themeColor="accent5" w:themeShade="80"/>
                                <w:sz w:val="18"/>
                                <w:szCs w:val="18"/>
                                <w:shd w:val="clear" w:color="auto" w:fill="FFFFFF"/>
                              </w:rPr>
                              <w:t>Ovladač uzamčen</w:t>
                            </w:r>
                          </w:p>
                          <w:p w:rsidR="00896A38" w:rsidRPr="001A474C" w:rsidRDefault="00896A38" w:rsidP="001A474C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8A5A5" id="Pole tekstowe 59" o:spid="_x0000_s1182" type="#_x0000_t202" style="position:absolute;margin-left:67.45pt;margin-top:16.8pt;width:66.45pt;height:34.6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" filled="f" stroked="f">
                <v:textbox>
                  <w:txbxContent>
                    <w:p w:rsidR="00896A38" w:rsidRPr="001A474C" w:rsidRDefault="00896A38" w:rsidP="00473142">
                      <w:pPr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1F3864" w:themeColor="accent5" w:themeShade="80"/>
                          <w:sz w:val="18"/>
                          <w:szCs w:val="18"/>
                          <w:shd w:val="clear" w:color="auto" w:fill="FFFFFF"/>
                        </w:rPr>
                        <w:t>Ovladač uzamčen</w:t>
                      </w:r>
                    </w:p>
                    <w:p w:rsidR="00896A38" w:rsidRPr="001A474C" w:rsidRDefault="00896A38" w:rsidP="001A474C">
                      <w:pPr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F70F9">
        <w:rPr>
          <w:rFonts w:ascii="Tahoma" w:hAnsi="Tahoma" w:cs="Tahoma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45792" behindDoc="0" locked="0" layoutInCell="1" allowOverlap="1" wp14:anchorId="181BFE7A" wp14:editId="04FE4C24">
                <wp:simplePos x="0" y="0"/>
                <wp:positionH relativeFrom="column">
                  <wp:posOffset>-245745</wp:posOffset>
                </wp:positionH>
                <wp:positionV relativeFrom="paragraph">
                  <wp:posOffset>214630</wp:posOffset>
                </wp:positionV>
                <wp:extent cx="1182645" cy="761540"/>
                <wp:effectExtent l="0" t="0" r="17780" b="19685"/>
                <wp:wrapNone/>
                <wp:docPr id="203" name="Grupa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2645" cy="761540"/>
                          <a:chOff x="0" y="0"/>
                          <a:chExt cx="1182645" cy="761540"/>
                        </a:xfrm>
                      </wpg:grpSpPr>
                      <pic:pic xmlns:pic="http://schemas.openxmlformats.org/drawingml/2006/picture">
                        <pic:nvPicPr>
                          <pic:cNvPr id="50" name="Obraz 50" descr="Handset 2.jpg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612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" name="Elipsa 33"/>
                        <wps:cNvSpPr>
                          <a:spLocks noChangeArrowheads="1"/>
                        </wps:cNvSpPr>
                        <wps:spPr bwMode="auto">
                          <a:xfrm>
                            <a:off x="198352" y="311412"/>
                            <a:ext cx="64135" cy="64125"/>
                          </a:xfrm>
                          <a:prstGeom prst="ellipse">
                            <a:avLst/>
                          </a:prstGeom>
                          <a:solidFill>
                            <a:srgbClr val="F79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Prostokąt zaokrąglony 41"/>
                        <wps:cNvSpPr>
                          <a:spLocks noChangeArrowheads="1"/>
                        </wps:cNvSpPr>
                        <wps:spPr bwMode="auto">
                          <a:xfrm rot="18866624">
                            <a:off x="220170" y="531582"/>
                            <a:ext cx="316828" cy="1430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Łącznik prosty ze strzałką 32"/>
                        <wps:cNvCnPr>
                          <a:cxnSpLocks noChangeShapeType="1"/>
                        </wps:cNvCnPr>
                        <wps:spPr bwMode="auto">
                          <a:xfrm flipV="1">
                            <a:off x="390752" y="374884"/>
                            <a:ext cx="335397" cy="37189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Łącznik prosty ze strzałką 56"/>
                        <wps:cNvCnPr>
                          <a:cxnSpLocks noChangeShapeType="1"/>
                        </wps:cNvCnPr>
                        <wps:spPr bwMode="auto">
                          <a:xfrm flipH="1">
                            <a:off x="803323" y="200335"/>
                            <a:ext cx="379322" cy="1256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Elipsa 201"/>
                        <wps:cNvSpPr/>
                        <wps:spPr>
                          <a:xfrm>
                            <a:off x="261824" y="642659"/>
                            <a:ext cx="116506" cy="4571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scene3d>
                            <a:camera prst="orthographicFront">
                              <a:rot lat="0" lon="20400000" rev="8400000"/>
                            </a:camera>
                            <a:lightRig rig="threePt" dir="t"/>
                          </a:scene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6F5E83" id="Grupa 203" o:spid="_x0000_s1026" style="position:absolute;margin-left:-19.35pt;margin-top:16.9pt;width:93.1pt;height:59.95pt;z-index:251745792;mso-height-relative:margin" coordsize="11826,76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">
                <v:shape id="Obraz 50" o:spid="_x0000_s1027" type="#_x0000_t75" alt="Handset 2.jpg" style="position:absolute;width:9975;height:6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">
                  <v:imagedata r:id="rId68" o:title="Handset 2"/>
                </v:shape>
                <v:oval id="Elipsa 33" o:spid="_x0000_s1028" style="position:absolute;left:1983;top:3114;width:641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" fillcolor="#f79646" stroked="f"/>
                <v:roundrect id="Prostokąt zaokrąglony 41" o:spid="_x0000_s1029" style="position:absolute;left:2202;top:5315;width:3168;height:1431;rotation:-2985575fd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" fillcolor="black"/>
                <v:shape id="Łącznik prosty ze strzałką 32" o:spid="_x0000_s1030" type="#_x0000_t32" style="position:absolute;left:3907;top:3748;width:3354;height:37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">
                  <v:stroke endarrow="block" endarrowwidth="narrow" endarrowlength="short"/>
                </v:shape>
                <v:shape id="Łącznik prosty ze strzałką 56" o:spid="_x0000_s1031" type="#_x0000_t32" style="position:absolute;left:8033;top:2003;width:3793;height:12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">
                  <v:stroke endarrow="block" endarrowwidth="narrow" endarrowlength="short"/>
                </v:shape>
                <v:oval id="Elipsa 201" o:spid="_x0000_s1032" style="position:absolute;left:2618;top:6426;width:1165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" fillcolor="white [3212]" strokecolor="white [3212]" strokeweight="1pt">
                  <v:stroke joinstyle="miter"/>
                </v:oval>
              </v:group>
            </w:pict>
          </mc:Fallback>
        </mc:AlternateContent>
      </w:r>
      <w:r w:rsidRPr="005F70F9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572736" behindDoc="0" locked="0" layoutInCell="1" allowOverlap="1" wp14:anchorId="2ABBAEF0" wp14:editId="7D32E6F4">
                <wp:simplePos x="0" y="0"/>
                <wp:positionH relativeFrom="column">
                  <wp:posOffset>1704340</wp:posOffset>
                </wp:positionH>
                <wp:positionV relativeFrom="paragraph">
                  <wp:posOffset>239395</wp:posOffset>
                </wp:positionV>
                <wp:extent cx="1239802" cy="613410"/>
                <wp:effectExtent l="0" t="0" r="17780" b="0"/>
                <wp:wrapNone/>
                <wp:docPr id="199" name="Grupa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9802" cy="613410"/>
                          <a:chOff x="0" y="0"/>
                          <a:chExt cx="1239802" cy="613410"/>
                        </a:xfrm>
                      </wpg:grpSpPr>
                      <pic:pic xmlns:pic="http://schemas.openxmlformats.org/drawingml/2006/picture">
                        <pic:nvPicPr>
                          <pic:cNvPr id="52" name="Obraz 52" descr="Handset 2.jpg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613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" name="Elipsa 46"/>
                        <wps:cNvSpPr>
                          <a:spLocks noChangeArrowheads="1"/>
                        </wps:cNvSpPr>
                        <wps:spPr bwMode="auto">
                          <a:xfrm>
                            <a:off x="204769" y="314215"/>
                            <a:ext cx="64135" cy="64135"/>
                          </a:xfrm>
                          <a:prstGeom prst="ellipse">
                            <a:avLst/>
                          </a:prstGeom>
                          <a:solidFill>
                            <a:srgbClr val="F79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Elipsa 47"/>
                        <wps:cNvSpPr>
                          <a:spLocks noChangeArrowheads="1"/>
                        </wps:cNvSpPr>
                        <wps:spPr bwMode="auto">
                          <a:xfrm>
                            <a:off x="734344" y="314215"/>
                            <a:ext cx="64135" cy="64135"/>
                          </a:xfrm>
                          <a:prstGeom prst="ellipse">
                            <a:avLst/>
                          </a:prstGeom>
                          <a:solidFill>
                            <a:srgbClr val="F79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Łącznik prosty ze strzałką 58"/>
                        <wps:cNvCnPr>
                          <a:cxnSpLocks noChangeShapeType="1"/>
                        </wps:cNvCnPr>
                        <wps:spPr bwMode="auto">
                          <a:xfrm flipH="1">
                            <a:off x="822607" y="254196"/>
                            <a:ext cx="417195" cy="895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DCC0CD" id="Grupa 199" o:spid="_x0000_s1026" style="position:absolute;margin-left:134.2pt;margin-top:18.85pt;width:97.6pt;height:48.3pt;z-index:251572736" coordsize="12398,61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">
                <v:shape id="Obraz 52" o:spid="_x0000_s1027" type="#_x0000_t75" alt="Handset 2.jpg" style="position:absolute;width:9982;height:6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">
                  <v:imagedata r:id="rId68" o:title="Handset 2"/>
                </v:shape>
                <v:oval id="Elipsa 46" o:spid="_x0000_s1028" style="position:absolute;left:2047;top:3142;width:642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" fillcolor="#f79646" stroked="f"/>
                <v:oval id="Elipsa 47" o:spid="_x0000_s1029" style="position:absolute;left:7343;top:3142;width:641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" fillcolor="#f79646" stroked="f"/>
                <v:shape id="Łącznik prosty ze strzałką 58" o:spid="_x0000_s1030" type="#_x0000_t32" style="position:absolute;left:8226;top:2541;width:4172;height:8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">
                  <v:stroke endarrow="block" endarrowwidth="narrow" endarrowlength="short"/>
                </v:shape>
              </v:group>
            </w:pict>
          </mc:Fallback>
        </mc:AlternateContent>
      </w:r>
    </w:p>
    <w:p w:rsidR="001A474C" w:rsidRPr="005F70F9" w:rsidRDefault="001A474C" w:rsidP="001A474C">
      <w:pPr>
        <w:tabs>
          <w:tab w:val="left" w:pos="2235"/>
        </w:tabs>
        <w:jc w:val="both"/>
        <w:rPr>
          <w:rFonts w:ascii="Arial" w:hAnsi="Arial" w:cs="Arial"/>
        </w:rPr>
      </w:pPr>
    </w:p>
    <w:p w:rsidR="0008253B" w:rsidRPr="005F70F9" w:rsidRDefault="0008253B" w:rsidP="001A474C">
      <w:pPr>
        <w:tabs>
          <w:tab w:val="left" w:pos="2235"/>
        </w:tabs>
        <w:jc w:val="both"/>
        <w:rPr>
          <w:rFonts w:ascii="Arial" w:hAnsi="Arial" w:cs="Arial"/>
        </w:rPr>
      </w:pPr>
    </w:p>
    <w:p w:rsidR="0008253B" w:rsidRPr="005F70F9" w:rsidRDefault="0008253B" w:rsidP="001A474C">
      <w:pPr>
        <w:tabs>
          <w:tab w:val="left" w:pos="2235"/>
        </w:tabs>
        <w:jc w:val="both"/>
        <w:rPr>
          <w:rFonts w:ascii="Arial" w:hAnsi="Arial" w:cs="Arial"/>
        </w:rPr>
      </w:pPr>
      <w:r w:rsidRPr="005F70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694F9BDD" wp14:editId="2E1B53DD">
                <wp:simplePos x="0" y="0"/>
                <wp:positionH relativeFrom="column">
                  <wp:posOffset>876436</wp:posOffset>
                </wp:positionH>
                <wp:positionV relativeFrom="paragraph">
                  <wp:posOffset>256540</wp:posOffset>
                </wp:positionV>
                <wp:extent cx="2667000" cy="161925"/>
                <wp:effectExtent l="0" t="0" r="0" b="9525"/>
                <wp:wrapNone/>
                <wp:docPr id="114" name="Pole tekstow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61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6A38" w:rsidRPr="008F2E6F" w:rsidRDefault="00896A38" w:rsidP="00473142">
                            <w:pPr>
                              <w:pStyle w:val="Titulek"/>
                              <w:jc w:val="center"/>
                              <w:rPr>
                                <w:rFonts w:ascii="Tahoma" w:hAnsi="Tahoma" w:cs="Tahoma"/>
                                <w:noProof/>
                                <w:color w:val="1F3864" w:themeColor="accent5" w:themeShade="80"/>
                              </w:rPr>
                            </w:pPr>
                            <w:r>
                              <w:rPr>
                                <w:color w:val="1F3864" w:themeColor="accent5" w:themeShade="80"/>
                              </w:rPr>
                              <w:t>Obrázek 19</w:t>
                            </w:r>
                            <w:r w:rsidRPr="008F2E6F">
                              <w:rPr>
                                <w:color w:val="1F3864" w:themeColor="accent5" w:themeShade="8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1F3864" w:themeColor="accent5" w:themeShade="80"/>
                                <w:shd w:val="clear" w:color="auto" w:fill="FFFFFF"/>
                                <w:lang w:val="en-US"/>
                              </w:rPr>
                              <w:t>Funkce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1F3864" w:themeColor="accent5" w:themeShade="80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1F3864" w:themeColor="accent5" w:themeShade="80"/>
                                <w:shd w:val="clear" w:color="auto" w:fill="FFFFFF"/>
                                <w:lang w:val="en-US"/>
                              </w:rPr>
                              <w:t>zámku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1F3864" w:themeColor="accent5" w:themeShade="80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1F3864" w:themeColor="accent5" w:themeShade="80"/>
                                <w:shd w:val="clear" w:color="auto" w:fill="FFFFFF"/>
                                <w:lang w:val="en-US"/>
                              </w:rPr>
                              <w:t>ovladače</w:t>
                            </w:r>
                            <w:proofErr w:type="spellEnd"/>
                          </w:p>
                          <w:p w:rsidR="00896A38" w:rsidRPr="00062834" w:rsidRDefault="00896A38" w:rsidP="00903C10">
                            <w:pPr>
                              <w:pStyle w:val="Titulek"/>
                              <w:jc w:val="center"/>
                              <w:rPr>
                                <w:rFonts w:ascii="Tahoma" w:hAnsi="Tahoma" w:cs="Tahoma"/>
                                <w:i w:val="0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F9BDD" id="Pole tekstowe 114" o:spid="_x0000_s1183" type="#_x0000_t202" style="position:absolute;left:0;text-align:left;margin-left:69pt;margin-top:20.2pt;width:210pt;height:12.7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" stroked="f">
                <v:textbox inset="0,0,0,0">
                  <w:txbxContent>
                    <w:p w:rsidR="00896A38" w:rsidRPr="008F2E6F" w:rsidRDefault="00896A38" w:rsidP="00473142">
                      <w:pPr>
                        <w:pStyle w:val="Titulek"/>
                        <w:jc w:val="center"/>
                        <w:rPr>
                          <w:rFonts w:ascii="Tahoma" w:hAnsi="Tahoma" w:cs="Tahoma"/>
                          <w:noProof/>
                          <w:color w:val="1F3864" w:themeColor="accent5" w:themeShade="80"/>
                        </w:rPr>
                      </w:pPr>
                      <w:r>
                        <w:rPr>
                          <w:color w:val="1F3864" w:themeColor="accent5" w:themeShade="80"/>
                        </w:rPr>
                        <w:t>Obrázek 19</w:t>
                      </w:r>
                      <w:r w:rsidRPr="008F2E6F">
                        <w:rPr>
                          <w:color w:val="1F3864" w:themeColor="accent5" w:themeShade="8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cstheme="minorHAnsi"/>
                          <w:color w:val="1F3864" w:themeColor="accent5" w:themeShade="80"/>
                          <w:shd w:val="clear" w:color="auto" w:fill="FFFFFF"/>
                          <w:lang w:val="en-US"/>
                        </w:rPr>
                        <w:t>Funkce</w:t>
                      </w:r>
                      <w:proofErr w:type="spellEnd"/>
                      <w:r>
                        <w:rPr>
                          <w:rFonts w:cstheme="minorHAnsi"/>
                          <w:color w:val="1F3864" w:themeColor="accent5" w:themeShade="80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color w:val="1F3864" w:themeColor="accent5" w:themeShade="80"/>
                          <w:shd w:val="clear" w:color="auto" w:fill="FFFFFF"/>
                          <w:lang w:val="en-US"/>
                        </w:rPr>
                        <w:t>zámku</w:t>
                      </w:r>
                      <w:proofErr w:type="spellEnd"/>
                      <w:r>
                        <w:rPr>
                          <w:rFonts w:cstheme="minorHAnsi"/>
                          <w:color w:val="1F3864" w:themeColor="accent5" w:themeShade="80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color w:val="1F3864" w:themeColor="accent5" w:themeShade="80"/>
                          <w:shd w:val="clear" w:color="auto" w:fill="FFFFFF"/>
                          <w:lang w:val="en-US"/>
                        </w:rPr>
                        <w:t>ovladače</w:t>
                      </w:r>
                      <w:proofErr w:type="spellEnd"/>
                    </w:p>
                    <w:p w:rsidR="00896A38" w:rsidRPr="00062834" w:rsidRDefault="00896A38" w:rsidP="00903C10">
                      <w:pPr>
                        <w:pStyle w:val="Titulek"/>
                        <w:jc w:val="center"/>
                        <w:rPr>
                          <w:rFonts w:ascii="Tahoma" w:hAnsi="Tahoma" w:cs="Tahoma"/>
                          <w:i w:val="0"/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A474C" w:rsidRPr="005F70F9" w:rsidRDefault="001A474C" w:rsidP="001A474C">
      <w:pPr>
        <w:tabs>
          <w:tab w:val="left" w:pos="2235"/>
        </w:tabs>
        <w:jc w:val="both"/>
        <w:rPr>
          <w:rFonts w:ascii="Arial" w:hAnsi="Arial" w:cs="Arial"/>
        </w:rPr>
      </w:pPr>
    </w:p>
    <w:p w:rsidR="00EC07AD" w:rsidRPr="005F70F9" w:rsidRDefault="00235EC4" w:rsidP="00EC07AD">
      <w:pPr>
        <w:jc w:val="center"/>
        <w:rPr>
          <w:b/>
          <w:sz w:val="20"/>
          <w:szCs w:val="20"/>
        </w:rPr>
      </w:pPr>
      <w:r w:rsidRPr="005F70F9">
        <w:rPr>
          <w:rFonts w:ascii="Calibri" w:hAnsi="Calibri" w:cs="Calibri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533824" behindDoc="0" locked="0" layoutInCell="1" allowOverlap="1" wp14:anchorId="516C0AF9" wp14:editId="38EDDAD5">
            <wp:simplePos x="0" y="0"/>
            <wp:positionH relativeFrom="column">
              <wp:posOffset>12065</wp:posOffset>
            </wp:positionH>
            <wp:positionV relativeFrom="paragraph">
              <wp:posOffset>56515</wp:posOffset>
            </wp:positionV>
            <wp:extent cx="609600" cy="600075"/>
            <wp:effectExtent l="0" t="0" r="0" b="9525"/>
            <wp:wrapSquare wrapText="bothSides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8" t="9333" r="5117" b="6667"/>
                    <a:stretch/>
                  </pic:blipFill>
                  <pic:spPr bwMode="auto">
                    <a:xfrm>
                      <a:off x="0" y="0"/>
                      <a:ext cx="609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EC4" w:rsidRPr="005F70F9" w:rsidRDefault="006C4398" w:rsidP="00235EC4">
      <w:pPr>
        <w:pStyle w:val="Odstavecseseznamem"/>
        <w:numPr>
          <w:ilvl w:val="0"/>
          <w:numId w:val="19"/>
        </w:numPr>
        <w:rPr>
          <w:sz w:val="20"/>
          <w:szCs w:val="20"/>
        </w:rPr>
      </w:pPr>
      <w:r>
        <w:rPr>
          <w:sz w:val="20"/>
          <w:szCs w:val="20"/>
        </w:rPr>
        <w:t>Lůžko není vybaveno záložní baterií. Během změny polohy musí být vždy připojeno do elektrické sítě.</w:t>
      </w:r>
    </w:p>
    <w:p w:rsidR="00EC07AD" w:rsidRPr="005F70F9" w:rsidRDefault="006C4398" w:rsidP="00235EC4">
      <w:pPr>
        <w:pStyle w:val="Nadpis2"/>
        <w:rPr>
          <w:sz w:val="20"/>
          <w:szCs w:val="20"/>
        </w:rPr>
      </w:pPr>
      <w:bookmarkStart w:id="67" w:name="_Toc509995332"/>
      <w:r>
        <w:t>Sekce nohou a kolen</w:t>
      </w:r>
      <w:bookmarkEnd w:id="67"/>
    </w:p>
    <w:p w:rsidR="00C7383E" w:rsidRPr="005F70F9" w:rsidRDefault="006C4398" w:rsidP="00C7383E">
      <w:pPr>
        <w:pStyle w:val="Bezmezer"/>
        <w:ind w:firstLine="576"/>
        <w:rPr>
          <w:lang w:val="cs-CZ"/>
        </w:rPr>
      </w:pPr>
      <w:bookmarkStart w:id="68" w:name="_Hlk524951744"/>
      <w:r>
        <w:rPr>
          <w:lang w:val="cs-CZ"/>
        </w:rPr>
        <w:t>Lůžko je vybaveno nastavitelným roštem v oblasti nohou. V oblasti kolen může být rošt pomocí ráčny nastaven v 6-ti krocích.</w:t>
      </w:r>
      <w:r w:rsidR="00C7383E" w:rsidRPr="005F70F9">
        <w:rPr>
          <w:lang w:val="cs-CZ"/>
        </w:rPr>
        <w:t xml:space="preserve"> </w:t>
      </w:r>
      <w:r>
        <w:rPr>
          <w:lang w:val="cs-CZ"/>
        </w:rPr>
        <w:t>Poloha ráčny určuje pozici roštu a náklon.</w:t>
      </w:r>
      <w:r w:rsidR="00C7383E" w:rsidRPr="005F70F9">
        <w:rPr>
          <w:lang w:val="cs-CZ"/>
        </w:rPr>
        <w:t xml:space="preserve"> </w:t>
      </w:r>
      <w:r>
        <w:rPr>
          <w:lang w:val="cs-CZ"/>
        </w:rPr>
        <w:t>Pokud chcete zvýšit polohu nohou manuálně, zatáhněte za madla roštu</w:t>
      </w:r>
      <w:r w:rsidR="00C7383E" w:rsidRPr="005F70F9">
        <w:rPr>
          <w:lang w:val="cs-CZ"/>
        </w:rPr>
        <w:t>.</w:t>
      </w:r>
      <w:r w:rsidR="009443EF">
        <w:rPr>
          <w:lang w:val="cs-CZ"/>
        </w:rPr>
        <w:t xml:space="preserve"> Chcete</w:t>
      </w:r>
      <w:r>
        <w:rPr>
          <w:lang w:val="cs-CZ"/>
        </w:rPr>
        <w:t>–</w:t>
      </w:r>
      <w:proofErr w:type="spellStart"/>
      <w:r>
        <w:rPr>
          <w:lang w:val="cs-CZ"/>
        </w:rPr>
        <w:t>li</w:t>
      </w:r>
      <w:proofErr w:type="spellEnd"/>
      <w:r>
        <w:rPr>
          <w:lang w:val="cs-CZ"/>
        </w:rPr>
        <w:t xml:space="preserve"> snížit polohu nohou, lehce z</w:t>
      </w:r>
      <w:r w:rsidR="009443EF">
        <w:rPr>
          <w:lang w:val="cs-CZ"/>
        </w:rPr>
        <w:t>d</w:t>
      </w:r>
      <w:r>
        <w:rPr>
          <w:lang w:val="cs-CZ"/>
        </w:rPr>
        <w:t>vihněte rošt pomocí madel a pak ho silou zatlačte směrem dolů.</w:t>
      </w:r>
      <w:bookmarkEnd w:id="68"/>
    </w:p>
    <w:p w:rsidR="00C1092F" w:rsidRPr="005F70F9" w:rsidRDefault="00C1092F" w:rsidP="00C1092F">
      <w:pPr>
        <w:pStyle w:val="Bezmezer"/>
        <w:ind w:firstLine="576"/>
        <w:rPr>
          <w:lang w:val="cs-CZ"/>
        </w:rPr>
      </w:pPr>
    </w:p>
    <w:p w:rsidR="00655629" w:rsidRPr="005F70F9" w:rsidRDefault="00655629" w:rsidP="00655629">
      <w:pPr>
        <w:pStyle w:val="Bezmezer"/>
        <w:rPr>
          <w:lang w:val="cs-CZ"/>
        </w:rPr>
      </w:pPr>
    </w:p>
    <w:p w:rsidR="00C74BCB" w:rsidRPr="005F70F9" w:rsidRDefault="00C1092F" w:rsidP="00991C52">
      <w:pPr>
        <w:jc w:val="both"/>
        <w:rPr>
          <w:sz w:val="20"/>
          <w:szCs w:val="20"/>
        </w:rPr>
      </w:pPr>
      <w:r w:rsidRPr="005F70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2BE30170" wp14:editId="3EBAEDD8">
                <wp:simplePos x="0" y="0"/>
                <wp:positionH relativeFrom="column">
                  <wp:posOffset>131608</wp:posOffset>
                </wp:positionH>
                <wp:positionV relativeFrom="paragraph">
                  <wp:posOffset>285204</wp:posOffset>
                </wp:positionV>
                <wp:extent cx="675640" cy="262255"/>
                <wp:effectExtent l="0" t="0" r="0" b="4445"/>
                <wp:wrapNone/>
                <wp:docPr id="206" name="Pole tekstow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A38" w:rsidRPr="001A474C" w:rsidRDefault="00896A38" w:rsidP="00CA595B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Ráčna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30170" id="Pole tekstowe 206" o:spid="_x0000_s1184" type="#_x0000_t202" style="position:absolute;left:0;text-align:left;margin-left:10.35pt;margin-top:22.45pt;width:53.2pt;height:20.6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" filled="f" stroked="f">
                <v:textbox>
                  <w:txbxContent>
                    <w:p w:rsidR="00896A38" w:rsidRPr="001A474C" w:rsidRDefault="00896A38" w:rsidP="00CA595B">
                      <w:pPr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Ráčna </w:t>
                      </w:r>
                    </w:p>
                  </w:txbxContent>
                </v:textbox>
              </v:shape>
            </w:pict>
          </mc:Fallback>
        </mc:AlternateContent>
      </w:r>
      <w:r w:rsidRPr="005F70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380AEB9D" wp14:editId="15FDB6BC">
                <wp:simplePos x="0" y="0"/>
                <wp:positionH relativeFrom="column">
                  <wp:posOffset>510363</wp:posOffset>
                </wp:positionH>
                <wp:positionV relativeFrom="paragraph">
                  <wp:posOffset>520168</wp:posOffset>
                </wp:positionV>
                <wp:extent cx="711643" cy="376275"/>
                <wp:effectExtent l="0" t="0" r="50800" b="62230"/>
                <wp:wrapNone/>
                <wp:docPr id="202" name="Łącznik prosty ze strzałką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643" cy="3762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89733" id="Łącznik prosty ze strzałką 202" o:spid="_x0000_s1026" type="#_x0000_t32" style="position:absolute;margin-left:40.2pt;margin-top:40.95pt;width:56.05pt;height:29.6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" strokecolor="black [3213]" strokeweight="1.5pt">
                <v:stroke endarrow="block" joinstyle="miter"/>
              </v:shape>
            </w:pict>
          </mc:Fallback>
        </mc:AlternateContent>
      </w:r>
      <w:r w:rsidRPr="005F70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415815D3" wp14:editId="6B4A1D16">
                <wp:simplePos x="0" y="0"/>
                <wp:positionH relativeFrom="column">
                  <wp:posOffset>2974488</wp:posOffset>
                </wp:positionH>
                <wp:positionV relativeFrom="paragraph">
                  <wp:posOffset>195580</wp:posOffset>
                </wp:positionV>
                <wp:extent cx="0" cy="317500"/>
                <wp:effectExtent l="76200" t="38100" r="57150" b="25400"/>
                <wp:wrapNone/>
                <wp:docPr id="205" name="Łącznik prosty ze strzałką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7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35A81" id="Łącznik prosty ze strzałką 205" o:spid="_x0000_s1026" type="#_x0000_t32" style="position:absolute;margin-left:234.2pt;margin-top:15.4pt;width:0;height:25pt;flip:y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" strokecolor="black [3213]" strokeweight="1.5pt">
                <v:stroke endarrow="block" joinstyle="miter"/>
              </v:shape>
            </w:pict>
          </mc:Fallback>
        </mc:AlternateContent>
      </w:r>
      <w:r w:rsidRPr="005F70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154AC23E" wp14:editId="700A71B4">
                <wp:simplePos x="0" y="0"/>
                <wp:positionH relativeFrom="column">
                  <wp:posOffset>4046575</wp:posOffset>
                </wp:positionH>
                <wp:positionV relativeFrom="paragraph">
                  <wp:posOffset>549039</wp:posOffset>
                </wp:positionV>
                <wp:extent cx="0" cy="317500"/>
                <wp:effectExtent l="76200" t="38100" r="57150" b="25400"/>
                <wp:wrapNone/>
                <wp:docPr id="204" name="Łącznik prosty ze strzałką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7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E7818F" id="Łącznik prosty ze strzałką 204" o:spid="_x0000_s1026" type="#_x0000_t32" style="position:absolute;margin-left:318.65pt;margin-top:43.25pt;width:0;height:25pt;flip:y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" strokecolor="black [3213]" strokeweight="1.5pt">
                <v:stroke endarrow="block" joinstyle="miter"/>
              </v:shape>
            </w:pict>
          </mc:Fallback>
        </mc:AlternateContent>
      </w:r>
      <w:r w:rsidRPr="005F70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5BB8F489" wp14:editId="618A0635">
                <wp:simplePos x="0" y="0"/>
                <wp:positionH relativeFrom="column">
                  <wp:posOffset>1056551</wp:posOffset>
                </wp:positionH>
                <wp:positionV relativeFrom="paragraph">
                  <wp:posOffset>1616961</wp:posOffset>
                </wp:positionV>
                <wp:extent cx="2548890" cy="635"/>
                <wp:effectExtent l="0" t="0" r="3810" b="0"/>
                <wp:wrapNone/>
                <wp:docPr id="115" name="Pole tekstow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8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6A38" w:rsidRPr="00D83865" w:rsidRDefault="00896A38" w:rsidP="00CA7DAC">
                            <w:pPr>
                              <w:pStyle w:val="Titulek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Obrázek 20. Sekce nohou a kolen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8F489" id="Pole tekstowe 115" o:spid="_x0000_s1185" type="#_x0000_t202" style="position:absolute;left:0;text-align:left;margin-left:83.2pt;margin-top:127.3pt;width:200.7pt;height:.05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" stroked="f">
                <v:textbox style="mso-fit-shape-to-text:t" inset="0,0,0,0">
                  <w:txbxContent>
                    <w:p w:rsidR="00896A38" w:rsidRPr="00D83865" w:rsidRDefault="00896A38" w:rsidP="00CA7DAC">
                      <w:pPr>
                        <w:pStyle w:val="Titulek"/>
                        <w:jc w:val="center"/>
                        <w:rPr>
                          <w:noProof/>
                        </w:rPr>
                      </w:pPr>
                      <w:r>
                        <w:t>Obrázek 20. Sekce nohou a kolen</w:t>
                      </w:r>
                    </w:p>
                  </w:txbxContent>
                </v:textbox>
              </v:shape>
            </w:pict>
          </mc:Fallback>
        </mc:AlternateContent>
      </w:r>
      <w:r w:rsidRPr="005F70F9">
        <w:rPr>
          <w:b/>
          <w:noProof/>
          <w:lang w:eastAsia="cs-CZ"/>
        </w:rPr>
        <w:drawing>
          <wp:anchor distT="0" distB="0" distL="114300" distR="114300" simplePos="0" relativeHeight="251539968" behindDoc="0" locked="0" layoutInCell="1" allowOverlap="1" wp14:anchorId="071D0250" wp14:editId="7EEE6F7B">
            <wp:simplePos x="0" y="0"/>
            <wp:positionH relativeFrom="column">
              <wp:posOffset>212090</wp:posOffset>
            </wp:positionH>
            <wp:positionV relativeFrom="paragraph">
              <wp:posOffset>268029</wp:posOffset>
            </wp:positionV>
            <wp:extent cx="2083435" cy="1294765"/>
            <wp:effectExtent l="0" t="0" r="0" b="635"/>
            <wp:wrapThrough wrapText="bothSides">
              <wp:wrapPolygon edited="0">
                <wp:start x="0" y="0"/>
                <wp:lineTo x="0" y="21293"/>
                <wp:lineTo x="21330" y="21293"/>
                <wp:lineTo x="21330" y="0"/>
                <wp:lineTo x="0" y="0"/>
              </wp:wrapPolygon>
            </wp:wrapThrough>
            <wp:docPr id="66" name="Obraz 66" descr="D:\instrukcje\LEO\leo rys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nstrukcje\LEO\leo rys\222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70F9">
        <w:rPr>
          <w:b/>
          <w:noProof/>
          <w:lang w:eastAsia="cs-CZ"/>
        </w:rPr>
        <w:drawing>
          <wp:anchor distT="0" distB="0" distL="114300" distR="114300" simplePos="0" relativeHeight="251542016" behindDoc="0" locked="0" layoutInCell="1" allowOverlap="1" wp14:anchorId="1C37B946" wp14:editId="20CB6203">
            <wp:simplePos x="0" y="0"/>
            <wp:positionH relativeFrom="column">
              <wp:posOffset>2392045</wp:posOffset>
            </wp:positionH>
            <wp:positionV relativeFrom="paragraph">
              <wp:posOffset>227847</wp:posOffset>
            </wp:positionV>
            <wp:extent cx="1924050" cy="1339850"/>
            <wp:effectExtent l="0" t="0" r="0" b="0"/>
            <wp:wrapThrough wrapText="bothSides">
              <wp:wrapPolygon edited="0">
                <wp:start x="0" y="0"/>
                <wp:lineTo x="0" y="21191"/>
                <wp:lineTo x="21386" y="21191"/>
                <wp:lineTo x="21386" y="0"/>
                <wp:lineTo x="0" y="0"/>
              </wp:wrapPolygon>
            </wp:wrapThrough>
            <wp:docPr id="1391" name="Obraz 1391" descr="D:\instrukcje\LEO\leo rys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nstrukcje\LEO\leo rys\111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5629" w:rsidRPr="005F70F9">
        <w:rPr>
          <w:sz w:val="20"/>
          <w:szCs w:val="20"/>
        </w:rPr>
        <w:t xml:space="preserve">    </w:t>
      </w:r>
      <w:r w:rsidR="00235EC4" w:rsidRPr="005F70F9">
        <w:rPr>
          <w:sz w:val="20"/>
          <w:szCs w:val="20"/>
        </w:rPr>
        <w:t xml:space="preserve">                      </w:t>
      </w:r>
      <w:r w:rsidR="00655629" w:rsidRPr="005F70F9">
        <w:rPr>
          <w:sz w:val="20"/>
          <w:szCs w:val="20"/>
        </w:rPr>
        <w:t xml:space="preserve">   </w:t>
      </w:r>
      <w:r w:rsidR="006C4398">
        <w:rPr>
          <w:sz w:val="20"/>
          <w:szCs w:val="20"/>
        </w:rPr>
        <w:t>Náklon s</w:t>
      </w:r>
      <w:r w:rsidR="006C4398">
        <w:rPr>
          <w:rFonts w:cstheme="minorHAnsi"/>
          <w:sz w:val="18"/>
          <w:szCs w:val="18"/>
          <w:shd w:val="clear" w:color="auto" w:fill="FFFFFF"/>
        </w:rPr>
        <w:t>ekce kolen</w:t>
      </w:r>
      <w:r w:rsidR="00C7383E" w:rsidRPr="005F70F9">
        <w:rPr>
          <w:rFonts w:cstheme="minorHAnsi"/>
          <w:sz w:val="18"/>
          <w:szCs w:val="18"/>
          <w:shd w:val="clear" w:color="auto" w:fill="FFFFFF"/>
        </w:rPr>
        <w:tab/>
      </w:r>
      <w:r w:rsidR="00C7383E" w:rsidRPr="005F70F9">
        <w:rPr>
          <w:rFonts w:cstheme="minorHAnsi"/>
          <w:color w:val="1F3864" w:themeColor="accent5" w:themeShade="80"/>
          <w:sz w:val="18"/>
          <w:szCs w:val="18"/>
          <w:shd w:val="clear" w:color="auto" w:fill="FFFFFF"/>
        </w:rPr>
        <w:tab/>
      </w:r>
      <w:r w:rsidR="00C74BCB" w:rsidRPr="005F70F9">
        <w:rPr>
          <w:sz w:val="20"/>
          <w:szCs w:val="20"/>
        </w:rPr>
        <w:tab/>
      </w:r>
      <w:r w:rsidR="00235EC4" w:rsidRPr="005F70F9">
        <w:rPr>
          <w:sz w:val="20"/>
          <w:szCs w:val="20"/>
        </w:rPr>
        <w:t xml:space="preserve">      </w:t>
      </w:r>
      <w:r w:rsidR="006C4398">
        <w:rPr>
          <w:sz w:val="20"/>
          <w:szCs w:val="20"/>
        </w:rPr>
        <w:t>Zdvih sekce nohou</w:t>
      </w:r>
    </w:p>
    <w:p w:rsidR="00C74BCB" w:rsidRPr="005F70F9" w:rsidRDefault="00C74BCB" w:rsidP="00991C52">
      <w:pPr>
        <w:jc w:val="both"/>
      </w:pPr>
    </w:p>
    <w:p w:rsidR="00C74BCB" w:rsidRPr="005F70F9" w:rsidRDefault="00A85FA2" w:rsidP="00C1092F">
      <w:pPr>
        <w:pStyle w:val="Nadpis1"/>
      </w:pPr>
      <w:bookmarkStart w:id="69" w:name="_Hlk524951902"/>
      <w:r w:rsidRPr="005F70F9">
        <w:lastRenderedPageBreak/>
        <w:t xml:space="preserve"> </w:t>
      </w:r>
      <w:bookmarkStart w:id="70" w:name="_Toc509995333"/>
      <w:r w:rsidR="00CD069C">
        <w:t xml:space="preserve">SLOŽENÍ LŮŽKA </w:t>
      </w:r>
      <w:r w:rsidR="00CB1130">
        <w:t>PRO PŘESUN</w:t>
      </w:r>
      <w:bookmarkEnd w:id="70"/>
    </w:p>
    <w:p w:rsidR="00A85FA2" w:rsidRPr="005F70F9" w:rsidRDefault="00A85FA2" w:rsidP="00A85FA2">
      <w:pPr>
        <w:jc w:val="center"/>
      </w:pPr>
      <w:r w:rsidRPr="005F70F9">
        <w:rPr>
          <w:rFonts w:ascii="Calibri" w:hAnsi="Calibri" w:cs="Calibri"/>
          <w:b/>
          <w:noProof/>
          <w:lang w:eastAsia="cs-CZ"/>
        </w:rPr>
        <w:drawing>
          <wp:anchor distT="0" distB="0" distL="114300" distR="114300" simplePos="0" relativeHeight="251576832" behindDoc="0" locked="0" layoutInCell="1" allowOverlap="1" wp14:anchorId="5DCEDCB7" wp14:editId="63F64739">
            <wp:simplePos x="0" y="0"/>
            <wp:positionH relativeFrom="column">
              <wp:posOffset>41910</wp:posOffset>
            </wp:positionH>
            <wp:positionV relativeFrom="paragraph">
              <wp:posOffset>236220</wp:posOffset>
            </wp:positionV>
            <wp:extent cx="609600" cy="600075"/>
            <wp:effectExtent l="0" t="0" r="0" b="9525"/>
            <wp:wrapSquare wrapText="bothSides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8" t="9333" r="5117" b="6667"/>
                    <a:stretch/>
                  </pic:blipFill>
                  <pic:spPr bwMode="auto">
                    <a:xfrm>
                      <a:off x="0" y="0"/>
                      <a:ext cx="609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230" w:rsidRPr="005F70F9" w:rsidRDefault="0070657E" w:rsidP="0070657E">
      <w:pPr>
        <w:pStyle w:val="Odstavecseseznamem"/>
        <w:numPr>
          <w:ilvl w:val="0"/>
          <w:numId w:val="58"/>
        </w:numPr>
        <w:suppressAutoHyphens/>
        <w:autoSpaceDN w:val="0"/>
        <w:spacing w:after="0"/>
        <w:contextualSpacing w:val="0"/>
        <w:jc w:val="both"/>
        <w:textAlignment w:val="baseline"/>
        <w:rPr>
          <w:color w:val="000000"/>
          <w:sz w:val="20"/>
          <w:szCs w:val="20"/>
        </w:rPr>
      </w:pPr>
      <w:bookmarkStart w:id="71" w:name="_Hlk524953156"/>
      <w:r w:rsidRPr="0070657E">
        <w:rPr>
          <w:sz w:val="20"/>
          <w:szCs w:val="20"/>
        </w:rPr>
        <w:t xml:space="preserve">Před </w:t>
      </w:r>
      <w:r>
        <w:rPr>
          <w:sz w:val="20"/>
          <w:szCs w:val="20"/>
        </w:rPr>
        <w:t>složením lůžka</w:t>
      </w:r>
      <w:r w:rsidRPr="0070657E">
        <w:rPr>
          <w:sz w:val="20"/>
          <w:szCs w:val="20"/>
        </w:rPr>
        <w:t xml:space="preserve"> si pozorně přečtěte celý návod k použití.</w:t>
      </w:r>
    </w:p>
    <w:p w:rsidR="00817230" w:rsidRPr="005F70F9" w:rsidRDefault="0070657E" w:rsidP="00817230">
      <w:pPr>
        <w:pStyle w:val="Odstavecseseznamem"/>
        <w:numPr>
          <w:ilvl w:val="0"/>
          <w:numId w:val="58"/>
        </w:numPr>
        <w:suppressAutoHyphens/>
        <w:autoSpaceDN w:val="0"/>
        <w:spacing w:after="0"/>
        <w:contextualSpacing w:val="0"/>
        <w:jc w:val="both"/>
        <w:textAlignment w:val="baseline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Složení lůžka by měly provádět dvě osoby.</w:t>
      </w:r>
    </w:p>
    <w:p w:rsidR="00A85FA2" w:rsidRPr="005F70F9" w:rsidRDefault="0070657E" w:rsidP="00241D03">
      <w:pPr>
        <w:pStyle w:val="Odstavecseseznamem"/>
        <w:numPr>
          <w:ilvl w:val="0"/>
          <w:numId w:val="10"/>
        </w:numPr>
        <w:jc w:val="both"/>
        <w:rPr>
          <w:b/>
          <w:sz w:val="20"/>
          <w:szCs w:val="20"/>
        </w:rPr>
      </w:pPr>
      <w:r>
        <w:rPr>
          <w:sz w:val="20"/>
          <w:szCs w:val="20"/>
        </w:rPr>
        <w:t>Během umisťování částí lůžka na transportní stojan buďte opatrní – jednotlivé části jsou těžké (viz str.</w:t>
      </w:r>
      <w:r w:rsidR="00817230" w:rsidRPr="005F70F9">
        <w:rPr>
          <w:sz w:val="20"/>
          <w:szCs w:val="20"/>
        </w:rPr>
        <w:t xml:space="preserve"> 30)</w:t>
      </w:r>
      <w:r w:rsidR="00A85FA2" w:rsidRPr="005F70F9">
        <w:rPr>
          <w:sz w:val="20"/>
          <w:szCs w:val="20"/>
        </w:rPr>
        <w:t>.</w:t>
      </w:r>
    </w:p>
    <w:p w:rsidR="00B27F7A" w:rsidRPr="005F70F9" w:rsidRDefault="0070657E" w:rsidP="00817230">
      <w:pPr>
        <w:pStyle w:val="Bezmezer"/>
        <w:widowControl w:val="0"/>
        <w:numPr>
          <w:ilvl w:val="0"/>
          <w:numId w:val="58"/>
        </w:numPr>
        <w:suppressAutoHyphens/>
        <w:autoSpaceDN w:val="0"/>
        <w:spacing w:after="160" w:line="259" w:lineRule="auto"/>
        <w:jc w:val="left"/>
        <w:textAlignment w:val="baseline"/>
        <w:rPr>
          <w:color w:val="000000"/>
          <w:szCs w:val="20"/>
          <w:lang w:val="cs-CZ"/>
        </w:rPr>
      </w:pPr>
      <w:r>
        <w:rPr>
          <w:color w:val="000000"/>
          <w:szCs w:val="20"/>
          <w:lang w:val="cs-CZ"/>
        </w:rPr>
        <w:t>Během př</w:t>
      </w:r>
      <w:r w:rsidR="00CB1130">
        <w:rPr>
          <w:color w:val="000000"/>
          <w:szCs w:val="20"/>
          <w:lang w:val="cs-CZ"/>
        </w:rPr>
        <w:t>esunu</w:t>
      </w:r>
      <w:r>
        <w:rPr>
          <w:color w:val="000000"/>
          <w:szCs w:val="20"/>
          <w:lang w:val="cs-CZ"/>
        </w:rPr>
        <w:t xml:space="preserve"> pohybujte lůžkem pouze za pomoci pevných, masivních částí lůžka!</w:t>
      </w:r>
      <w:bookmarkEnd w:id="71"/>
    </w:p>
    <w:p w:rsidR="00A85FA2" w:rsidRPr="005F70F9" w:rsidRDefault="0070657E" w:rsidP="005B1CF8">
      <w:pPr>
        <w:pStyle w:val="Nadpis2"/>
      </w:pPr>
      <w:bookmarkStart w:id="72" w:name="_Toc509995334"/>
      <w:bookmarkStart w:id="73" w:name="_Hlk524953266"/>
      <w:r>
        <w:t>Dřevěné bočnice</w:t>
      </w:r>
      <w:bookmarkEnd w:id="72"/>
    </w:p>
    <w:p w:rsidR="00817230" w:rsidRPr="005F70F9" w:rsidRDefault="0070657E" w:rsidP="00817230">
      <w:pPr>
        <w:pStyle w:val="Odstavecseseznamem"/>
        <w:numPr>
          <w:ilvl w:val="0"/>
          <w:numId w:val="59"/>
        </w:numPr>
        <w:suppressAutoHyphens/>
        <w:autoSpaceDN w:val="0"/>
        <w:spacing w:after="0"/>
        <w:contextualSpacing w:val="0"/>
        <w:jc w:val="both"/>
        <w:textAlignment w:val="baseline"/>
        <w:rPr>
          <w:color w:val="000000"/>
          <w:sz w:val="20"/>
          <w:szCs w:val="20"/>
        </w:rPr>
      </w:pPr>
      <w:bookmarkStart w:id="74" w:name="_Hlk524953304"/>
      <w:r>
        <w:rPr>
          <w:color w:val="000000"/>
          <w:sz w:val="20"/>
          <w:szCs w:val="20"/>
        </w:rPr>
        <w:t>Dle potřeby zvyšte či snižte lůžko přibližně do poloviny zdvihu.</w:t>
      </w:r>
    </w:p>
    <w:p w:rsidR="00817230" w:rsidRPr="005F70F9" w:rsidRDefault="00CB1130" w:rsidP="00817230">
      <w:pPr>
        <w:pStyle w:val="Odstavecseseznamem"/>
        <w:numPr>
          <w:ilvl w:val="0"/>
          <w:numId w:val="59"/>
        </w:numPr>
        <w:suppressAutoHyphens/>
        <w:autoSpaceDN w:val="0"/>
        <w:spacing w:after="0"/>
        <w:contextualSpacing w:val="0"/>
        <w:jc w:val="both"/>
        <w:textAlignment w:val="baseline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Odšroubujte hliníkovou trubku na konci lůžka.</w:t>
      </w:r>
    </w:p>
    <w:p w:rsidR="00817230" w:rsidRPr="005F70F9" w:rsidRDefault="00CB1130" w:rsidP="00817230">
      <w:pPr>
        <w:pStyle w:val="Odstavecseseznamem"/>
        <w:numPr>
          <w:ilvl w:val="0"/>
          <w:numId w:val="59"/>
        </w:numPr>
        <w:suppressAutoHyphens/>
        <w:autoSpaceDN w:val="0"/>
        <w:spacing w:after="0"/>
        <w:contextualSpacing w:val="0"/>
        <w:jc w:val="both"/>
        <w:textAlignment w:val="baseline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Zlehka vyjměte spodní bočnici</w:t>
      </w:r>
      <w:r w:rsidR="00817230" w:rsidRPr="005F70F9">
        <w:rPr>
          <w:color w:val="000000"/>
          <w:sz w:val="20"/>
          <w:szCs w:val="20"/>
        </w:rPr>
        <w:t>.</w:t>
      </w:r>
    </w:p>
    <w:p w:rsidR="00817230" w:rsidRPr="005F70F9" w:rsidRDefault="00CB1130" w:rsidP="00817230">
      <w:pPr>
        <w:pStyle w:val="Odstavecseseznamem"/>
        <w:numPr>
          <w:ilvl w:val="0"/>
          <w:numId w:val="59"/>
        </w:numPr>
        <w:suppressAutoHyphens/>
        <w:autoSpaceDN w:val="0"/>
        <w:spacing w:after="0"/>
        <w:contextualSpacing w:val="0"/>
        <w:jc w:val="both"/>
        <w:textAlignment w:val="baseline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Zlehka vyjměte horní bočnici</w:t>
      </w:r>
      <w:r w:rsidR="00817230" w:rsidRPr="005F70F9">
        <w:rPr>
          <w:color w:val="000000"/>
          <w:sz w:val="20"/>
          <w:szCs w:val="20"/>
        </w:rPr>
        <w:t>.</w:t>
      </w:r>
    </w:p>
    <w:p w:rsidR="00817230" w:rsidRPr="005F70F9" w:rsidRDefault="0019311F" w:rsidP="00817230">
      <w:pPr>
        <w:pStyle w:val="Odstavecseseznamem"/>
        <w:numPr>
          <w:ilvl w:val="0"/>
          <w:numId w:val="59"/>
        </w:numPr>
        <w:suppressAutoHyphens/>
        <w:autoSpaceDN w:val="0"/>
        <w:spacing w:after="0"/>
        <w:contextualSpacing w:val="0"/>
        <w:jc w:val="both"/>
        <w:textAlignment w:val="baseline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Nyní by měl být uvolněn plastový mezikus</w:t>
      </w:r>
      <w:r w:rsidR="00817230" w:rsidRPr="005F70F9">
        <w:rPr>
          <w:color w:val="000000"/>
          <w:sz w:val="20"/>
          <w:szCs w:val="20"/>
        </w:rPr>
        <w:t>.</w:t>
      </w:r>
    </w:p>
    <w:p w:rsidR="00817230" w:rsidRPr="005F70F9" w:rsidRDefault="0019311F" w:rsidP="00817230">
      <w:pPr>
        <w:pStyle w:val="Odstavecseseznamem"/>
        <w:numPr>
          <w:ilvl w:val="0"/>
          <w:numId w:val="59"/>
        </w:numPr>
        <w:suppressAutoHyphens/>
        <w:autoSpaceDN w:val="0"/>
        <w:spacing w:after="0"/>
        <w:contextualSpacing w:val="0"/>
        <w:jc w:val="both"/>
        <w:textAlignment w:val="baseline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Vložte plastové části zpět do hliníkové trubky</w:t>
      </w:r>
      <w:r w:rsidR="00817230" w:rsidRPr="005F70F9">
        <w:rPr>
          <w:color w:val="000000"/>
          <w:sz w:val="20"/>
          <w:szCs w:val="20"/>
        </w:rPr>
        <w:t>.</w:t>
      </w:r>
    </w:p>
    <w:p w:rsidR="00817230" w:rsidRPr="005F70F9" w:rsidRDefault="0019311F" w:rsidP="00817230">
      <w:pPr>
        <w:pStyle w:val="Odstavecseseznamem"/>
        <w:numPr>
          <w:ilvl w:val="0"/>
          <w:numId w:val="59"/>
        </w:numPr>
        <w:suppressAutoHyphens/>
        <w:autoSpaceDN w:val="0"/>
        <w:spacing w:after="0"/>
        <w:contextualSpacing w:val="0"/>
        <w:jc w:val="both"/>
        <w:textAlignment w:val="baseline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Zašroubujte šrouby, které zajišťují hliníkový profil</w:t>
      </w:r>
      <w:r w:rsidR="00817230" w:rsidRPr="005F70F9">
        <w:rPr>
          <w:color w:val="000000"/>
          <w:sz w:val="20"/>
          <w:szCs w:val="20"/>
        </w:rPr>
        <w:t>.</w:t>
      </w:r>
    </w:p>
    <w:p w:rsidR="00817230" w:rsidRPr="005F70F9" w:rsidRDefault="0019311F" w:rsidP="00817230">
      <w:pPr>
        <w:pStyle w:val="Odstavecseseznamem"/>
        <w:numPr>
          <w:ilvl w:val="0"/>
          <w:numId w:val="59"/>
        </w:numPr>
        <w:suppressAutoHyphens/>
        <w:autoSpaceDN w:val="0"/>
        <w:spacing w:after="0"/>
        <w:contextualSpacing w:val="0"/>
        <w:jc w:val="both"/>
        <w:textAlignment w:val="baseline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Uvedený postup opakujte na druhé straně lůžka</w:t>
      </w:r>
      <w:r w:rsidR="00817230" w:rsidRPr="005F70F9">
        <w:rPr>
          <w:color w:val="000000"/>
          <w:sz w:val="20"/>
          <w:szCs w:val="20"/>
        </w:rPr>
        <w:t>.</w:t>
      </w:r>
      <w:bookmarkEnd w:id="74"/>
    </w:p>
    <w:p w:rsidR="0094051D" w:rsidRPr="005F70F9" w:rsidRDefault="0070657E" w:rsidP="00241D03">
      <w:pPr>
        <w:pStyle w:val="Nadpis2"/>
      </w:pPr>
      <w:bookmarkStart w:id="75" w:name="_Toc509995335"/>
      <w:bookmarkStart w:id="76" w:name="_Hlk524953346"/>
      <w:r>
        <w:t>Kovové bočnice</w:t>
      </w:r>
      <w:bookmarkEnd w:id="75"/>
    </w:p>
    <w:p w:rsidR="00241D03" w:rsidRPr="005F70F9" w:rsidRDefault="0019311F" w:rsidP="00241D03">
      <w:pPr>
        <w:pStyle w:val="Odstavecseseznamem"/>
        <w:numPr>
          <w:ilvl w:val="0"/>
          <w:numId w:val="60"/>
        </w:numPr>
        <w:suppressAutoHyphens/>
        <w:autoSpaceDN w:val="0"/>
        <w:spacing w:after="0"/>
        <w:contextualSpacing w:val="0"/>
        <w:jc w:val="both"/>
        <w:textAlignment w:val="baseline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Zabrzděte kolečka</w:t>
      </w:r>
      <w:r w:rsidR="00241D03" w:rsidRPr="005F70F9">
        <w:rPr>
          <w:color w:val="000000"/>
          <w:sz w:val="20"/>
          <w:szCs w:val="20"/>
        </w:rPr>
        <w:t>.</w:t>
      </w:r>
    </w:p>
    <w:p w:rsidR="00241D03" w:rsidRPr="005F70F9" w:rsidRDefault="00695C30" w:rsidP="00241D03">
      <w:pPr>
        <w:pStyle w:val="Odstavecseseznamem"/>
        <w:numPr>
          <w:ilvl w:val="0"/>
          <w:numId w:val="60"/>
        </w:numPr>
        <w:suppressAutoHyphens/>
        <w:autoSpaceDN w:val="0"/>
        <w:spacing w:after="0"/>
        <w:contextualSpacing w:val="0"/>
        <w:jc w:val="both"/>
        <w:textAlignment w:val="baseline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Vyjměte</w:t>
      </w:r>
      <w:r w:rsidR="0019311F">
        <w:rPr>
          <w:color w:val="000000"/>
          <w:sz w:val="20"/>
          <w:szCs w:val="20"/>
        </w:rPr>
        <w:t xml:space="preserve"> podložky s kolíky zevnitř rámu</w:t>
      </w:r>
      <w:r>
        <w:rPr>
          <w:color w:val="000000"/>
          <w:sz w:val="20"/>
          <w:szCs w:val="20"/>
        </w:rPr>
        <w:t xml:space="preserve"> pomocí 17 mm klíče</w:t>
      </w:r>
      <w:r w:rsidR="0019311F">
        <w:rPr>
          <w:color w:val="000000"/>
          <w:sz w:val="20"/>
          <w:szCs w:val="20"/>
        </w:rPr>
        <w:t>.</w:t>
      </w:r>
    </w:p>
    <w:p w:rsidR="00241D03" w:rsidRPr="005F70F9" w:rsidRDefault="00695C30" w:rsidP="00241D03">
      <w:pPr>
        <w:pStyle w:val="Odstavecseseznamem"/>
        <w:numPr>
          <w:ilvl w:val="0"/>
          <w:numId w:val="60"/>
        </w:numPr>
        <w:suppressAutoHyphens/>
        <w:autoSpaceDN w:val="0"/>
        <w:spacing w:after="0"/>
        <w:contextualSpacing w:val="0"/>
        <w:jc w:val="both"/>
        <w:textAlignment w:val="baseline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Vysuňte bočnici z rámových pouzder</w:t>
      </w:r>
      <w:r w:rsidR="00241D03" w:rsidRPr="005F70F9">
        <w:rPr>
          <w:color w:val="000000"/>
          <w:sz w:val="20"/>
          <w:szCs w:val="20"/>
        </w:rPr>
        <w:t>.</w:t>
      </w:r>
    </w:p>
    <w:p w:rsidR="00241D03" w:rsidRPr="005F70F9" w:rsidRDefault="00695C30" w:rsidP="00241D03">
      <w:pPr>
        <w:pStyle w:val="Odstavecseseznamem"/>
        <w:numPr>
          <w:ilvl w:val="0"/>
          <w:numId w:val="60"/>
        </w:numPr>
        <w:suppressAutoHyphens/>
        <w:autoSpaceDN w:val="0"/>
        <w:spacing w:after="0"/>
        <w:contextualSpacing w:val="0"/>
        <w:jc w:val="both"/>
        <w:textAlignment w:val="baseline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Vyjměte černé podložky</w:t>
      </w:r>
      <w:r w:rsidR="00D075D9" w:rsidRPr="005F70F9">
        <w:rPr>
          <w:color w:val="000000"/>
          <w:sz w:val="20"/>
          <w:szCs w:val="20"/>
        </w:rPr>
        <w:t>.</w:t>
      </w:r>
    </w:p>
    <w:p w:rsidR="00C37FBF" w:rsidRPr="005F70F9" w:rsidRDefault="00695C30" w:rsidP="00C37FBF">
      <w:pPr>
        <w:pStyle w:val="Odstavecseseznamem"/>
        <w:numPr>
          <w:ilvl w:val="0"/>
          <w:numId w:val="60"/>
        </w:numPr>
        <w:suppressAutoHyphens/>
        <w:autoSpaceDN w:val="0"/>
        <w:spacing w:after="0"/>
        <w:contextualSpacing w:val="0"/>
        <w:jc w:val="both"/>
        <w:textAlignment w:val="baseline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Všechny spojovací prvky uschovejte</w:t>
      </w:r>
      <w:r w:rsidR="00241D03" w:rsidRPr="005F70F9">
        <w:rPr>
          <w:color w:val="000000"/>
          <w:sz w:val="20"/>
          <w:szCs w:val="20"/>
        </w:rPr>
        <w:t>.</w:t>
      </w:r>
    </w:p>
    <w:p w:rsidR="00550859" w:rsidRPr="005F70F9" w:rsidRDefault="00241D03" w:rsidP="00241D03">
      <w:pPr>
        <w:pStyle w:val="Nadpis2"/>
      </w:pPr>
      <w:bookmarkStart w:id="77" w:name="_Toc509995336"/>
      <w:r w:rsidRPr="005F70F9">
        <w:t>Ele</w:t>
      </w:r>
      <w:r w:rsidR="00695C30">
        <w:t>ktronické součásti</w:t>
      </w:r>
      <w:bookmarkEnd w:id="77"/>
    </w:p>
    <w:p w:rsidR="00241D03" w:rsidRPr="005F70F9" w:rsidRDefault="00695C30" w:rsidP="00241D03">
      <w:pPr>
        <w:pStyle w:val="Odstavecseseznamem"/>
        <w:numPr>
          <w:ilvl w:val="0"/>
          <w:numId w:val="61"/>
        </w:numPr>
        <w:suppressAutoHyphens/>
        <w:autoSpaceDN w:val="0"/>
        <w:spacing w:after="0"/>
        <w:contextualSpacing w:val="0"/>
        <w:jc w:val="both"/>
        <w:textAlignment w:val="baseline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Uveďte lůžko do rovné a nejnižší možné polohy.</w:t>
      </w:r>
    </w:p>
    <w:p w:rsidR="00241D03" w:rsidRPr="005F70F9" w:rsidRDefault="00695C30" w:rsidP="00241D03">
      <w:pPr>
        <w:pStyle w:val="Odstavecseseznamem"/>
        <w:numPr>
          <w:ilvl w:val="0"/>
          <w:numId w:val="61"/>
        </w:numPr>
        <w:suppressAutoHyphens/>
        <w:autoSpaceDN w:val="0"/>
        <w:spacing w:after="0"/>
        <w:contextualSpacing w:val="0"/>
        <w:jc w:val="both"/>
        <w:textAlignment w:val="baseline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Odpojte lůžko od elektřiny</w:t>
      </w:r>
      <w:r w:rsidR="00241D03" w:rsidRPr="005F70F9">
        <w:rPr>
          <w:color w:val="000000"/>
          <w:sz w:val="20"/>
          <w:szCs w:val="20"/>
        </w:rPr>
        <w:t>.</w:t>
      </w:r>
    </w:p>
    <w:p w:rsidR="00DD53F1" w:rsidRPr="005F70F9" w:rsidRDefault="00695C30" w:rsidP="00241D03">
      <w:pPr>
        <w:pStyle w:val="Odstavecseseznamem"/>
        <w:numPr>
          <w:ilvl w:val="0"/>
          <w:numId w:val="12"/>
        </w:numPr>
        <w:jc w:val="both"/>
        <w:rPr>
          <w:b/>
          <w:sz w:val="20"/>
          <w:szCs w:val="20"/>
        </w:rPr>
      </w:pPr>
      <w:r>
        <w:rPr>
          <w:sz w:val="20"/>
          <w:szCs w:val="20"/>
        </w:rPr>
        <w:t>Šroubovákem odstraňte plastovou čepičku elektromotoru</w:t>
      </w:r>
      <w:r w:rsidR="007A22B4" w:rsidRPr="005F70F9">
        <w:rPr>
          <w:sz w:val="20"/>
          <w:szCs w:val="20"/>
        </w:rPr>
        <w:t>.</w:t>
      </w:r>
    </w:p>
    <w:p w:rsidR="00D96298" w:rsidRPr="005F70F9" w:rsidRDefault="00695C30" w:rsidP="00770B0D">
      <w:pPr>
        <w:pStyle w:val="Odstavecseseznamem"/>
        <w:numPr>
          <w:ilvl w:val="0"/>
          <w:numId w:val="12"/>
        </w:numPr>
        <w:jc w:val="both"/>
        <w:rPr>
          <w:b/>
          <w:sz w:val="20"/>
          <w:szCs w:val="20"/>
        </w:rPr>
      </w:pPr>
      <w:r>
        <w:rPr>
          <w:sz w:val="20"/>
          <w:szCs w:val="20"/>
        </w:rPr>
        <w:t>Vypojte kabely z elektromotoru a vypojte dálkové ovládání z řídící jednotky.</w:t>
      </w:r>
    </w:p>
    <w:p w:rsidR="007A22B4" w:rsidRPr="005F70F9" w:rsidRDefault="00754B65" w:rsidP="00241D03">
      <w:pPr>
        <w:pStyle w:val="Nadpis2"/>
      </w:pPr>
      <w:bookmarkStart w:id="78" w:name="_Toc509995337"/>
      <w:bookmarkEnd w:id="73"/>
      <w:r>
        <w:lastRenderedPageBreak/>
        <w:t>Čelo postele</w:t>
      </w:r>
      <w:bookmarkEnd w:id="78"/>
    </w:p>
    <w:p w:rsidR="007A22B4" w:rsidRPr="005F70F9" w:rsidRDefault="00754B65" w:rsidP="00770B0D">
      <w:pPr>
        <w:pStyle w:val="Odstavecseseznamem"/>
        <w:numPr>
          <w:ilvl w:val="0"/>
          <w:numId w:val="13"/>
        </w:numPr>
        <w:jc w:val="both"/>
        <w:rPr>
          <w:sz w:val="20"/>
          <w:szCs w:val="20"/>
        </w:rPr>
      </w:pPr>
      <w:r>
        <w:rPr>
          <w:sz w:val="20"/>
          <w:szCs w:val="20"/>
        </w:rPr>
        <w:t>Zabrzděte všechna 4 kolečka</w:t>
      </w:r>
      <w:r w:rsidR="007A22B4" w:rsidRPr="005F70F9">
        <w:rPr>
          <w:sz w:val="20"/>
          <w:szCs w:val="20"/>
        </w:rPr>
        <w:t>.</w:t>
      </w:r>
    </w:p>
    <w:p w:rsidR="007A22B4" w:rsidRPr="005F70F9" w:rsidRDefault="00754B65" w:rsidP="00770B0D">
      <w:pPr>
        <w:pStyle w:val="Odstavecseseznamem"/>
        <w:numPr>
          <w:ilvl w:val="0"/>
          <w:numId w:val="13"/>
        </w:numPr>
        <w:jc w:val="both"/>
        <w:rPr>
          <w:sz w:val="20"/>
          <w:szCs w:val="20"/>
        </w:rPr>
      </w:pPr>
      <w:r>
        <w:rPr>
          <w:sz w:val="20"/>
          <w:szCs w:val="20"/>
        </w:rPr>
        <w:t>Povolte všechny spojky a šrouby</w:t>
      </w:r>
      <w:r w:rsidR="007B4F77" w:rsidRPr="005F70F9">
        <w:rPr>
          <w:sz w:val="20"/>
          <w:szCs w:val="20"/>
        </w:rPr>
        <w:t xml:space="preserve"> (</w:t>
      </w:r>
      <w:r>
        <w:rPr>
          <w:sz w:val="20"/>
          <w:szCs w:val="20"/>
        </w:rPr>
        <w:t>viz kapitola</w:t>
      </w:r>
      <w:r w:rsidR="007B4F77" w:rsidRPr="005F70F9">
        <w:rPr>
          <w:sz w:val="20"/>
          <w:szCs w:val="20"/>
        </w:rPr>
        <w:t xml:space="preserve"> „</w:t>
      </w:r>
      <w:r>
        <w:rPr>
          <w:sz w:val="20"/>
          <w:szCs w:val="20"/>
        </w:rPr>
        <w:t>Sestavení lůžka</w:t>
      </w:r>
      <w:r w:rsidR="007B4F77" w:rsidRPr="005F70F9">
        <w:rPr>
          <w:sz w:val="20"/>
          <w:szCs w:val="20"/>
        </w:rPr>
        <w:t>”)</w:t>
      </w:r>
    </w:p>
    <w:p w:rsidR="000900CF" w:rsidRPr="005F70F9" w:rsidRDefault="00754B65" w:rsidP="00770B0D">
      <w:pPr>
        <w:pStyle w:val="Odstavecseseznamem"/>
        <w:numPr>
          <w:ilvl w:val="0"/>
          <w:numId w:val="13"/>
        </w:numPr>
        <w:jc w:val="both"/>
        <w:rPr>
          <w:sz w:val="20"/>
          <w:szCs w:val="20"/>
        </w:rPr>
      </w:pPr>
      <w:r>
        <w:rPr>
          <w:sz w:val="20"/>
          <w:szCs w:val="20"/>
        </w:rPr>
        <w:t>Přidržte lůžko a oddělte od něj čelo</w:t>
      </w:r>
      <w:r w:rsidR="007B4F77" w:rsidRPr="005F70F9">
        <w:rPr>
          <w:sz w:val="20"/>
          <w:szCs w:val="20"/>
        </w:rPr>
        <w:t>.</w:t>
      </w:r>
    </w:p>
    <w:p w:rsidR="000900CF" w:rsidRPr="005F70F9" w:rsidRDefault="00754B65" w:rsidP="00770B0D">
      <w:pPr>
        <w:pStyle w:val="Odstavecseseznamem"/>
        <w:numPr>
          <w:ilvl w:val="0"/>
          <w:numId w:val="1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Ten samý postup opakujte na </w:t>
      </w:r>
      <w:r w:rsidR="009443EF">
        <w:rPr>
          <w:sz w:val="20"/>
          <w:szCs w:val="20"/>
        </w:rPr>
        <w:t>druhé</w:t>
      </w:r>
      <w:r>
        <w:rPr>
          <w:sz w:val="20"/>
          <w:szCs w:val="20"/>
        </w:rPr>
        <w:t xml:space="preserve"> straně lůžka</w:t>
      </w:r>
      <w:r w:rsidR="007B4F77" w:rsidRPr="005F70F9">
        <w:rPr>
          <w:sz w:val="20"/>
          <w:szCs w:val="20"/>
        </w:rPr>
        <w:t>.</w:t>
      </w:r>
    </w:p>
    <w:p w:rsidR="000900CF" w:rsidRPr="005F70F9" w:rsidRDefault="00754B65" w:rsidP="00770B0D">
      <w:pPr>
        <w:pStyle w:val="Odstavecseseznamem"/>
        <w:numPr>
          <w:ilvl w:val="0"/>
          <w:numId w:val="13"/>
        </w:numPr>
        <w:jc w:val="both"/>
        <w:rPr>
          <w:sz w:val="20"/>
          <w:szCs w:val="20"/>
        </w:rPr>
      </w:pPr>
      <w:r>
        <w:rPr>
          <w:sz w:val="20"/>
          <w:szCs w:val="20"/>
        </w:rPr>
        <w:t>Povolte šrouby uprostřed roštu.</w:t>
      </w:r>
    </w:p>
    <w:p w:rsidR="002B286F" w:rsidRPr="005F70F9" w:rsidRDefault="00754B65" w:rsidP="002B286F">
      <w:pPr>
        <w:pStyle w:val="Odstavecseseznamem"/>
        <w:numPr>
          <w:ilvl w:val="0"/>
          <w:numId w:val="13"/>
        </w:numPr>
        <w:jc w:val="both"/>
        <w:rPr>
          <w:sz w:val="20"/>
          <w:szCs w:val="20"/>
        </w:rPr>
      </w:pPr>
      <w:r>
        <w:rPr>
          <w:sz w:val="20"/>
          <w:szCs w:val="20"/>
        </w:rPr>
        <w:t>Oddělte jednotlivé části roštu</w:t>
      </w:r>
      <w:r w:rsidR="002B286F" w:rsidRPr="005F70F9">
        <w:rPr>
          <w:sz w:val="20"/>
          <w:szCs w:val="20"/>
        </w:rPr>
        <w:t>.</w:t>
      </w:r>
    </w:p>
    <w:p w:rsidR="00884594" w:rsidRPr="005F70F9" w:rsidRDefault="003A711B" w:rsidP="002B286F">
      <w:pPr>
        <w:pStyle w:val="Odstavecseseznamem"/>
        <w:numPr>
          <w:ilvl w:val="0"/>
          <w:numId w:val="13"/>
        </w:numPr>
        <w:jc w:val="both"/>
        <w:rPr>
          <w:sz w:val="20"/>
          <w:szCs w:val="20"/>
        </w:rPr>
      </w:pPr>
      <w:r>
        <w:rPr>
          <w:sz w:val="20"/>
          <w:szCs w:val="20"/>
        </w:rPr>
        <w:t>Pohyblivé části zad a nohou zajistěte proti pohybu páskou.</w:t>
      </w:r>
    </w:p>
    <w:p w:rsidR="00884594" w:rsidRPr="005F70F9" w:rsidRDefault="008036A3" w:rsidP="002B286F">
      <w:pPr>
        <w:pStyle w:val="Nadpis2"/>
      </w:pPr>
      <w:bookmarkStart w:id="79" w:name="_Toc509995338"/>
      <w:bookmarkEnd w:id="76"/>
      <w:r>
        <w:t>Uložení lůžka na transportní stojan</w:t>
      </w:r>
      <w:bookmarkEnd w:id="79"/>
    </w:p>
    <w:p w:rsidR="00D03172" w:rsidRPr="005F70F9" w:rsidRDefault="00C476D6" w:rsidP="00770B0D">
      <w:pPr>
        <w:pStyle w:val="Odstavecseseznamem"/>
        <w:numPr>
          <w:ilvl w:val="0"/>
          <w:numId w:val="14"/>
        </w:numPr>
        <w:jc w:val="both"/>
        <w:rPr>
          <w:sz w:val="20"/>
          <w:szCs w:val="20"/>
        </w:rPr>
      </w:pPr>
      <w:r>
        <w:rPr>
          <w:sz w:val="20"/>
          <w:szCs w:val="20"/>
        </w:rPr>
        <w:t>Zasuňte rošty lůžka do</w:t>
      </w:r>
      <w:r w:rsidR="008036A3">
        <w:rPr>
          <w:sz w:val="20"/>
          <w:szCs w:val="20"/>
        </w:rPr>
        <w:t xml:space="preserve"> stojan</w:t>
      </w:r>
      <w:r>
        <w:rPr>
          <w:sz w:val="20"/>
          <w:szCs w:val="20"/>
        </w:rPr>
        <w:t xml:space="preserve">ů </w:t>
      </w:r>
      <w:r w:rsidR="008036A3">
        <w:rPr>
          <w:sz w:val="20"/>
          <w:szCs w:val="20"/>
        </w:rPr>
        <w:t>a ujistěte se, že jsou nasazeny stejně.</w:t>
      </w:r>
    </w:p>
    <w:p w:rsidR="00512995" w:rsidRPr="005F70F9" w:rsidRDefault="008036A3" w:rsidP="00770B0D">
      <w:pPr>
        <w:pStyle w:val="Odstavecseseznamem"/>
        <w:numPr>
          <w:ilvl w:val="0"/>
          <w:numId w:val="14"/>
        </w:num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Utáhněte </w:t>
      </w:r>
      <w:r w:rsidR="00C476D6">
        <w:rPr>
          <w:b/>
          <w:sz w:val="20"/>
          <w:szCs w:val="20"/>
        </w:rPr>
        <w:t>šrouby na stojanech</w:t>
      </w:r>
      <w:r w:rsidR="00D03172" w:rsidRPr="005F70F9">
        <w:rPr>
          <w:b/>
          <w:sz w:val="20"/>
          <w:szCs w:val="20"/>
        </w:rPr>
        <w:t>.</w:t>
      </w:r>
    </w:p>
    <w:p w:rsidR="00512995" w:rsidRPr="00C476D6" w:rsidRDefault="00C476D6" w:rsidP="00770B0D">
      <w:pPr>
        <w:pStyle w:val="Odstavecseseznamem"/>
        <w:numPr>
          <w:ilvl w:val="0"/>
          <w:numId w:val="14"/>
        </w:numPr>
        <w:jc w:val="both"/>
        <w:rPr>
          <w:b/>
          <w:sz w:val="20"/>
          <w:szCs w:val="20"/>
        </w:rPr>
      </w:pPr>
      <w:r>
        <w:rPr>
          <w:sz w:val="20"/>
          <w:szCs w:val="20"/>
        </w:rPr>
        <w:t>Zasuňte obě čela postele do stojanů (viz obr. 3)</w:t>
      </w:r>
      <w:r w:rsidR="00D03172" w:rsidRPr="005F70F9">
        <w:rPr>
          <w:sz w:val="20"/>
          <w:szCs w:val="20"/>
        </w:rPr>
        <w:t>.</w:t>
      </w:r>
    </w:p>
    <w:p w:rsidR="00512995" w:rsidRPr="00C476D6" w:rsidRDefault="00D40824" w:rsidP="00D03172">
      <w:pPr>
        <w:pStyle w:val="Odstavecseseznamem"/>
        <w:numPr>
          <w:ilvl w:val="0"/>
          <w:numId w:val="14"/>
        </w:numPr>
        <w:jc w:val="both"/>
        <w:rPr>
          <w:b/>
          <w:sz w:val="20"/>
          <w:szCs w:val="20"/>
        </w:rPr>
      </w:pPr>
      <w:r w:rsidRPr="005F70F9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758080" behindDoc="0" locked="0" layoutInCell="1" allowOverlap="1" wp14:anchorId="5671EF4E" wp14:editId="6BF65B4D">
            <wp:simplePos x="0" y="0"/>
            <wp:positionH relativeFrom="column">
              <wp:posOffset>2891790</wp:posOffset>
            </wp:positionH>
            <wp:positionV relativeFrom="paragraph">
              <wp:posOffset>20320</wp:posOffset>
            </wp:positionV>
            <wp:extent cx="1796415" cy="2823845"/>
            <wp:effectExtent l="0" t="0" r="0" b="0"/>
            <wp:wrapThrough wrapText="bothSides">
              <wp:wrapPolygon edited="0">
                <wp:start x="0" y="0"/>
                <wp:lineTo x="0" y="21420"/>
                <wp:lineTo x="21302" y="21420"/>
                <wp:lineTo x="21302" y="0"/>
                <wp:lineTo x="0" y="0"/>
              </wp:wrapPolygon>
            </wp:wrapThrough>
            <wp:docPr id="220" name="Obraz 220" descr="C:\Users\Rafał\Desktop\solid zdjecia\Bez tytułu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fał\Desktop\solid zdjecia\Bez tytułu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6D6">
        <w:rPr>
          <w:b/>
          <w:sz w:val="20"/>
          <w:szCs w:val="20"/>
        </w:rPr>
        <w:t>Utáhněte šrouby na vertikální liště stojanů</w:t>
      </w:r>
      <w:r w:rsidR="00512995" w:rsidRPr="00C476D6">
        <w:rPr>
          <w:b/>
          <w:sz w:val="20"/>
          <w:szCs w:val="20"/>
        </w:rPr>
        <w:t>.</w:t>
      </w:r>
    </w:p>
    <w:p w:rsidR="00512995" w:rsidRPr="005F70F9" w:rsidRDefault="00C476D6" w:rsidP="00770B0D">
      <w:pPr>
        <w:pStyle w:val="Odstavecseseznamem"/>
        <w:numPr>
          <w:ilvl w:val="0"/>
          <w:numId w:val="14"/>
        </w:numPr>
        <w:jc w:val="both"/>
        <w:rPr>
          <w:b/>
          <w:sz w:val="20"/>
          <w:szCs w:val="20"/>
        </w:rPr>
      </w:pPr>
      <w:r>
        <w:rPr>
          <w:sz w:val="20"/>
          <w:szCs w:val="20"/>
        </w:rPr>
        <w:t>Zabrzděte kolečka</w:t>
      </w:r>
      <w:r w:rsidR="00512995" w:rsidRPr="005F70F9">
        <w:rPr>
          <w:sz w:val="20"/>
          <w:szCs w:val="20"/>
        </w:rPr>
        <w:t>.</w:t>
      </w:r>
    </w:p>
    <w:p w:rsidR="00512995" w:rsidRPr="005F70F9" w:rsidRDefault="00C476D6" w:rsidP="00770B0D">
      <w:pPr>
        <w:pStyle w:val="Odstavecseseznamem"/>
        <w:numPr>
          <w:ilvl w:val="0"/>
          <w:numId w:val="14"/>
        </w:numPr>
        <w:jc w:val="both"/>
        <w:rPr>
          <w:b/>
          <w:sz w:val="20"/>
          <w:szCs w:val="20"/>
        </w:rPr>
      </w:pPr>
      <w:r>
        <w:rPr>
          <w:sz w:val="20"/>
          <w:szCs w:val="20"/>
        </w:rPr>
        <w:t>Povolte šrouby na vertikální liště stojanu</w:t>
      </w:r>
      <w:r w:rsidR="00FB75D5" w:rsidRPr="005F70F9">
        <w:rPr>
          <w:sz w:val="20"/>
          <w:szCs w:val="20"/>
        </w:rPr>
        <w:t>.</w:t>
      </w:r>
    </w:p>
    <w:p w:rsidR="00FB75D5" w:rsidRPr="005F70F9" w:rsidRDefault="00C476D6" w:rsidP="00770B0D">
      <w:pPr>
        <w:pStyle w:val="Odstavecseseznamem"/>
        <w:numPr>
          <w:ilvl w:val="0"/>
          <w:numId w:val="14"/>
        </w:numPr>
        <w:jc w:val="both"/>
        <w:rPr>
          <w:sz w:val="20"/>
          <w:szCs w:val="20"/>
        </w:rPr>
      </w:pPr>
      <w:r>
        <w:rPr>
          <w:sz w:val="20"/>
          <w:szCs w:val="20"/>
        </w:rPr>
        <w:t>Lehce nadzdvihněte rošt a opět ho zasuňte</w:t>
      </w:r>
      <w:r w:rsidR="00D40824">
        <w:rPr>
          <w:sz w:val="20"/>
          <w:szCs w:val="20"/>
        </w:rPr>
        <w:t xml:space="preserve"> směrem ke stojanu</w:t>
      </w:r>
      <w:r>
        <w:rPr>
          <w:sz w:val="20"/>
          <w:szCs w:val="20"/>
        </w:rPr>
        <w:t xml:space="preserve"> spolu s částí vyčnívající</w:t>
      </w:r>
      <w:r w:rsidR="00D40824">
        <w:rPr>
          <w:sz w:val="20"/>
          <w:szCs w:val="20"/>
        </w:rPr>
        <w:t xml:space="preserve"> ven</w:t>
      </w:r>
      <w:r>
        <w:rPr>
          <w:sz w:val="20"/>
          <w:szCs w:val="20"/>
        </w:rPr>
        <w:t>.</w:t>
      </w:r>
      <w:r w:rsidR="00D40824">
        <w:rPr>
          <w:sz w:val="20"/>
          <w:szCs w:val="20"/>
        </w:rPr>
        <w:t xml:space="preserve"> Ujistěte se, že elektronické součásti směřují dovnitř.</w:t>
      </w:r>
    </w:p>
    <w:p w:rsidR="00512995" w:rsidRPr="005F70F9" w:rsidRDefault="00D40824" w:rsidP="00770B0D">
      <w:pPr>
        <w:pStyle w:val="Odstavecseseznamem"/>
        <w:numPr>
          <w:ilvl w:val="0"/>
          <w:numId w:val="14"/>
        </w:num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Utáhněte šrouby na </w:t>
      </w:r>
      <w:r w:rsidR="009443EF">
        <w:rPr>
          <w:b/>
          <w:sz w:val="20"/>
          <w:szCs w:val="20"/>
        </w:rPr>
        <w:t>stojanech</w:t>
      </w:r>
      <w:r w:rsidR="00623E30" w:rsidRPr="005F70F9">
        <w:rPr>
          <w:b/>
          <w:sz w:val="20"/>
          <w:szCs w:val="20"/>
        </w:rPr>
        <w:t>.</w:t>
      </w:r>
    </w:p>
    <w:p w:rsidR="00623E30" w:rsidRPr="005F70F9" w:rsidRDefault="00D40824" w:rsidP="00770B0D">
      <w:pPr>
        <w:pStyle w:val="Odstavecseseznamem"/>
        <w:numPr>
          <w:ilvl w:val="0"/>
          <w:numId w:val="14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Lehce </w:t>
      </w:r>
      <w:r w:rsidR="009443EF">
        <w:rPr>
          <w:sz w:val="20"/>
          <w:szCs w:val="20"/>
        </w:rPr>
        <w:t>nadzdvihněte</w:t>
      </w:r>
      <w:r>
        <w:rPr>
          <w:sz w:val="20"/>
          <w:szCs w:val="20"/>
        </w:rPr>
        <w:t xml:space="preserve"> rošt a zatlačte ho do vertikální trubky stojanu. Ujistěte se, že elektronické součásti směřují dovnitř.</w:t>
      </w:r>
    </w:p>
    <w:p w:rsidR="00557837" w:rsidRPr="005F70F9" w:rsidRDefault="00D40824" w:rsidP="00770B0D">
      <w:pPr>
        <w:pStyle w:val="Odstavecseseznamem"/>
        <w:numPr>
          <w:ilvl w:val="0"/>
          <w:numId w:val="14"/>
        </w:num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Utáhněte spojovací šrouby</w:t>
      </w:r>
      <w:r w:rsidR="005302F3" w:rsidRPr="005F70F9">
        <w:rPr>
          <w:b/>
          <w:sz w:val="20"/>
          <w:szCs w:val="20"/>
        </w:rPr>
        <w:t>.</w:t>
      </w:r>
    </w:p>
    <w:p w:rsidR="00557837" w:rsidRPr="005F70F9" w:rsidRDefault="00D40824" w:rsidP="00770B0D">
      <w:pPr>
        <w:pStyle w:val="Odstavecseseznamem"/>
        <w:numPr>
          <w:ilvl w:val="0"/>
          <w:numId w:val="14"/>
        </w:numPr>
        <w:jc w:val="both"/>
        <w:rPr>
          <w:b/>
          <w:sz w:val="20"/>
          <w:szCs w:val="20"/>
        </w:rPr>
      </w:pPr>
      <w:r>
        <w:rPr>
          <w:sz w:val="20"/>
          <w:szCs w:val="20"/>
        </w:rPr>
        <w:t>Ujistěte se, že všechny kabely jsou řádně srolované, nedotýkají se podlahy a nejsou příliš napnuté</w:t>
      </w:r>
      <w:r w:rsidR="005302F3" w:rsidRPr="005F70F9">
        <w:rPr>
          <w:sz w:val="20"/>
          <w:szCs w:val="20"/>
        </w:rPr>
        <w:t>.</w:t>
      </w:r>
    </w:p>
    <w:p w:rsidR="006E6BC7" w:rsidRPr="005F70F9" w:rsidRDefault="006E6BC7" w:rsidP="006E6BC7">
      <w:pPr>
        <w:pStyle w:val="Odstavecseseznamem"/>
        <w:jc w:val="both"/>
        <w:rPr>
          <w:b/>
          <w:sz w:val="20"/>
          <w:szCs w:val="20"/>
        </w:rPr>
      </w:pPr>
    </w:p>
    <w:p w:rsidR="00D45E88" w:rsidRPr="005F70F9" w:rsidRDefault="00D40824" w:rsidP="005439DA">
      <w:pPr>
        <w:jc w:val="center"/>
        <w:rPr>
          <w:b/>
          <w:sz w:val="20"/>
          <w:szCs w:val="20"/>
        </w:rPr>
      </w:pPr>
      <w:r w:rsidRPr="005F70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27325EF0" wp14:editId="5270F5E7">
                <wp:simplePos x="0" y="0"/>
                <wp:positionH relativeFrom="column">
                  <wp:posOffset>2286000</wp:posOffset>
                </wp:positionH>
                <wp:positionV relativeFrom="paragraph">
                  <wp:posOffset>65786</wp:posOffset>
                </wp:positionV>
                <wp:extent cx="2480310" cy="190500"/>
                <wp:effectExtent l="0" t="0" r="0" b="0"/>
                <wp:wrapNone/>
                <wp:docPr id="116" name="Pole tekstow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31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6A38" w:rsidRPr="00D45E88" w:rsidRDefault="00896A38" w:rsidP="00CA7DAC">
                            <w:pPr>
                              <w:pStyle w:val="Titulek"/>
                              <w:jc w:val="center"/>
                              <w:rPr>
                                <w:noProof/>
                                <w:sz w:val="20"/>
                                <w:szCs w:val="20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lang w:val="en-GB"/>
                              </w:rPr>
                              <w:t>Obrázek</w:t>
                            </w:r>
                            <w:proofErr w:type="spellEnd"/>
                            <w:r w:rsidRPr="00D45E88">
                              <w:rPr>
                                <w:lang w:val="en-GB"/>
                              </w:rPr>
                              <w:t xml:space="preserve"> 21.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Uložení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lůžka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transportní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stojan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25EF0" id="Pole tekstowe 116" o:spid="_x0000_s1186" type="#_x0000_t202" style="position:absolute;left:0;text-align:left;margin-left:180pt;margin-top:5.2pt;width:195.3pt;height:1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" stroked="f">
                <v:textbox inset="0,0,0,0">
                  <w:txbxContent>
                    <w:p w:rsidR="00896A38" w:rsidRPr="00D45E88" w:rsidRDefault="00896A38" w:rsidP="00CA7DAC">
                      <w:pPr>
                        <w:pStyle w:val="Titulek"/>
                        <w:jc w:val="center"/>
                        <w:rPr>
                          <w:noProof/>
                          <w:sz w:val="20"/>
                          <w:szCs w:val="20"/>
                          <w:lang w:val="en-GB"/>
                        </w:rPr>
                      </w:pPr>
                      <w:proofErr w:type="spellStart"/>
                      <w:r>
                        <w:rPr>
                          <w:lang w:val="en-GB"/>
                        </w:rPr>
                        <w:t>Obrázek</w:t>
                      </w:r>
                      <w:proofErr w:type="spellEnd"/>
                      <w:r w:rsidRPr="00D45E88">
                        <w:rPr>
                          <w:lang w:val="en-GB"/>
                        </w:rPr>
                        <w:t xml:space="preserve"> 21. </w:t>
                      </w:r>
                      <w:proofErr w:type="spellStart"/>
                      <w:r>
                        <w:rPr>
                          <w:lang w:val="en-GB"/>
                        </w:rPr>
                        <w:t>Uložení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lůžka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transportní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stojan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550859" w:rsidRPr="005F70F9" w:rsidRDefault="00472B8A" w:rsidP="00D40824">
      <w:pPr>
        <w:rPr>
          <w:b/>
          <w:sz w:val="20"/>
          <w:szCs w:val="20"/>
        </w:rPr>
      </w:pPr>
      <w:r w:rsidRPr="005F70F9">
        <w:rPr>
          <w:rFonts w:ascii="Calibri" w:hAnsi="Calibri" w:cs="Calibri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578880" behindDoc="0" locked="0" layoutInCell="1" allowOverlap="1" wp14:anchorId="272B0DCD" wp14:editId="39BD3655">
            <wp:simplePos x="0" y="0"/>
            <wp:positionH relativeFrom="column">
              <wp:posOffset>108585</wp:posOffset>
            </wp:positionH>
            <wp:positionV relativeFrom="paragraph">
              <wp:posOffset>74930</wp:posOffset>
            </wp:positionV>
            <wp:extent cx="609600" cy="600075"/>
            <wp:effectExtent l="0" t="0" r="0" b="9525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8" t="9333" r="5117" b="6667"/>
                    <a:stretch/>
                  </pic:blipFill>
                  <pic:spPr bwMode="auto">
                    <a:xfrm>
                      <a:off x="0" y="0"/>
                      <a:ext cx="609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FA2" w:rsidRPr="005F70F9" w:rsidRDefault="00D40824" w:rsidP="00235EC4">
      <w:pPr>
        <w:pStyle w:val="Odstavecseseznamem"/>
        <w:numPr>
          <w:ilvl w:val="0"/>
          <w:numId w:val="33"/>
        </w:numPr>
        <w:ind w:hanging="1852"/>
      </w:pPr>
      <w:r>
        <w:rPr>
          <w:sz w:val="20"/>
          <w:szCs w:val="20"/>
        </w:rPr>
        <w:t>Nikdy nepřesunujte lůžko, pokud chybí některý ze spojovacích prvků či šroubů</w:t>
      </w:r>
      <w:r w:rsidR="006858A5" w:rsidRPr="005F70F9">
        <w:rPr>
          <w:sz w:val="20"/>
          <w:szCs w:val="20"/>
        </w:rPr>
        <w:t>.</w:t>
      </w:r>
    </w:p>
    <w:p w:rsidR="0041678F" w:rsidRPr="005F70F9" w:rsidRDefault="0071319F" w:rsidP="0041678F">
      <w:pPr>
        <w:pStyle w:val="Nadpis1"/>
      </w:pPr>
      <w:bookmarkStart w:id="80" w:name="_Toc509995339"/>
      <w:bookmarkStart w:id="81" w:name="_Hlk524953526"/>
      <w:r>
        <w:lastRenderedPageBreak/>
        <w:t>VÝPADKY ELEKTŘINY</w:t>
      </w:r>
      <w:bookmarkEnd w:id="80"/>
    </w:p>
    <w:p w:rsidR="00540726" w:rsidRPr="005F70F9" w:rsidRDefault="00235EC4" w:rsidP="00540726">
      <w:pPr>
        <w:ind w:firstLine="432"/>
        <w:jc w:val="both"/>
        <w:rPr>
          <w:sz w:val="20"/>
          <w:szCs w:val="20"/>
        </w:rPr>
      </w:pPr>
      <w:r w:rsidRPr="005F70F9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3CDA6754" wp14:editId="21BAC94D">
                <wp:simplePos x="0" y="0"/>
                <wp:positionH relativeFrom="column">
                  <wp:posOffset>3226435</wp:posOffset>
                </wp:positionH>
                <wp:positionV relativeFrom="paragraph">
                  <wp:posOffset>829310</wp:posOffset>
                </wp:positionV>
                <wp:extent cx="1344930" cy="2748280"/>
                <wp:effectExtent l="0" t="0" r="7620" b="0"/>
                <wp:wrapThrough wrapText="bothSides">
                  <wp:wrapPolygon edited="0">
                    <wp:start x="0" y="0"/>
                    <wp:lineTo x="0" y="21410"/>
                    <wp:lineTo x="21416" y="21410"/>
                    <wp:lineTo x="21416" y="0"/>
                    <wp:lineTo x="0" y="0"/>
                  </wp:wrapPolygon>
                </wp:wrapThrough>
                <wp:docPr id="241" name="Grupa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930" cy="2748280"/>
                          <a:chOff x="0" y="0"/>
                          <a:chExt cx="1344930" cy="2748280"/>
                        </a:xfrm>
                      </wpg:grpSpPr>
                      <pic:pic xmlns:pic="http://schemas.openxmlformats.org/drawingml/2006/picture">
                        <pic:nvPicPr>
                          <pic:cNvPr id="235" name="Obraz 235" descr="D:\instrukcje\rys\RYS\Bez tytułu22.jpg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0" cy="15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6" name="Obraz 236" descr="D:\instrukcje\rys\RYS\Bez tytułu222.jpg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19200"/>
                            <a:ext cx="134366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7" name="Strzałka w górę 237"/>
                        <wps:cNvSpPr/>
                        <wps:spPr>
                          <a:xfrm rot="21219798">
                            <a:off x="495300" y="485775"/>
                            <a:ext cx="91863" cy="410903"/>
                          </a:xfrm>
                          <a:prstGeom prst="upArrow">
                            <a:avLst/>
                          </a:prstGeom>
                          <a:solidFill>
                            <a:srgbClr val="FF0000">
                              <a:alpha val="66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16BB80" id="Grupa 241" o:spid="_x0000_s1026" style="position:absolute;margin-left:254.05pt;margin-top:65.3pt;width:105.9pt;height:216.4pt;z-index:251709952" coordsize="13449,274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ZUEsDBAoAAAAAAAAAIQC3rr/gAEYAAABGAAAVAAAAZHJzL21lZGlhL2ltYWdlMi5qcGVn/9j/&#10;4AAQSkZJRgABAQEA3ADcAAD/2wBDAAIBAQEBAQIBAQECAgICAgQDAgICAgUEBAMEBgUGBgYFBgYG&#10;BwkIBgcJBwYGCAsICQoKCgoKBggLDAsKDAkKCgr/2wBDAQICAgICAgUDAwUKBwYHCgoKCgoKCgoK&#10;CgoKCgoKCgoKCgoKCgoKCgoKCgoKCgoKCgoKCgoKCgoKCgoKCgoKCgr/wAARCAFwAU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">
                <v:shape id="Obraz 235" o:spid="_x0000_s1027" type="#_x0000_t75" style="position:absolute;width:13449;height:15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">
                  <v:imagedata r:id="rId74" o:title="Bez tytułu22"/>
                </v:shape>
                <v:shape id="Obraz 236" o:spid="_x0000_s1028" type="#_x0000_t75" style="position:absolute;top:12192;width:13436;height:15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">
                  <v:imagedata r:id="rId75" o:title="Bez tytułu222"/>
                </v:shape>
                <v:shape id="Strzałka w górę 237" o:spid="_x0000_s1029" type="#_x0000_t68" style="position:absolute;left:4953;top:4857;width:918;height:4109;rotation:-4152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" adj="2414" fillcolor="red" stroked="f" strokeweight="1pt">
                  <v:fill opacity="43176f"/>
                </v:shape>
                <w10:wrap type="through"/>
              </v:group>
            </w:pict>
          </mc:Fallback>
        </mc:AlternateContent>
      </w:r>
      <w:r w:rsidR="00F7138E" w:rsidRPr="005F70F9">
        <w:rPr>
          <w:sz w:val="20"/>
          <w:szCs w:val="20"/>
        </w:rPr>
        <w:tab/>
      </w:r>
      <w:bookmarkStart w:id="82" w:name="_Hlk524953636"/>
      <w:r w:rsidR="00643E7C">
        <w:rPr>
          <w:sz w:val="20"/>
          <w:szCs w:val="20"/>
        </w:rPr>
        <w:t>Pokud je lůžko vybaveno záložní baterií a dojde k výpadku elektřiny</w:t>
      </w:r>
      <w:r w:rsidR="00A562BE">
        <w:rPr>
          <w:sz w:val="20"/>
          <w:szCs w:val="20"/>
        </w:rPr>
        <w:t>, funkce lůžka zůstanou zachovány až do vybití baterie</w:t>
      </w:r>
      <w:r w:rsidR="00540726" w:rsidRPr="005F70F9">
        <w:rPr>
          <w:sz w:val="20"/>
          <w:szCs w:val="20"/>
        </w:rPr>
        <w:t>.</w:t>
      </w:r>
      <w:r w:rsidR="00A562BE">
        <w:rPr>
          <w:sz w:val="20"/>
          <w:szCs w:val="20"/>
        </w:rPr>
        <w:t xml:space="preserve"> Bez záložní baterie zůstane lůžko v nastavené pozici.</w:t>
      </w:r>
      <w:bookmarkEnd w:id="82"/>
    </w:p>
    <w:p w:rsidR="00A562BE" w:rsidRPr="00A562BE" w:rsidRDefault="00A562BE" w:rsidP="00A562BE">
      <w:pPr>
        <w:pStyle w:val="Nadpis2"/>
      </w:pPr>
      <w:bookmarkStart w:id="83" w:name="_Toc509995340"/>
      <w:r>
        <w:t>Nouzové snížení sekce zad a nohou</w:t>
      </w:r>
      <w:bookmarkEnd w:id="83"/>
    </w:p>
    <w:p w:rsidR="00F7138E" w:rsidRPr="005F70F9" w:rsidRDefault="00A562BE" w:rsidP="00472B8A">
      <w:pPr>
        <w:ind w:firstLine="360"/>
        <w:jc w:val="both"/>
        <w:rPr>
          <w:sz w:val="20"/>
          <w:szCs w:val="20"/>
        </w:rPr>
      </w:pPr>
      <w:bookmarkStart w:id="84" w:name="_Hlk524953796"/>
      <w:r>
        <w:rPr>
          <w:sz w:val="20"/>
          <w:szCs w:val="20"/>
        </w:rPr>
        <w:t>Obě sekce jsou poháněné dvěma samostatnými elektromotory, které jsou umístěny pod roštem lůžka</w:t>
      </w:r>
      <w:r w:rsidR="00540726" w:rsidRPr="005F70F9">
        <w:rPr>
          <w:sz w:val="20"/>
          <w:szCs w:val="20"/>
        </w:rPr>
        <w:t>.</w:t>
      </w:r>
      <w:r>
        <w:rPr>
          <w:sz w:val="20"/>
          <w:szCs w:val="20"/>
        </w:rPr>
        <w:t xml:space="preserve"> V případě výpadku elektřiny a bez přítomnosti záložní baterie</w:t>
      </w:r>
      <w:r w:rsidR="00540726" w:rsidRPr="005F70F9">
        <w:rPr>
          <w:sz w:val="20"/>
          <w:szCs w:val="20"/>
        </w:rPr>
        <w:t xml:space="preserve"> </w:t>
      </w:r>
      <w:r>
        <w:rPr>
          <w:sz w:val="20"/>
          <w:szCs w:val="20"/>
        </w:rPr>
        <w:t>následujte prosím tyto kroky:</w:t>
      </w:r>
      <w:bookmarkEnd w:id="84"/>
    </w:p>
    <w:p w:rsidR="00B7681F" w:rsidRPr="005F70F9" w:rsidRDefault="009443EF" w:rsidP="00770B0D">
      <w:pPr>
        <w:pStyle w:val="Odstavecseseznamem"/>
        <w:numPr>
          <w:ilvl w:val="0"/>
          <w:numId w:val="36"/>
        </w:numPr>
        <w:rPr>
          <w:sz w:val="20"/>
          <w:szCs w:val="20"/>
        </w:rPr>
      </w:pPr>
      <w:bookmarkStart w:id="85" w:name="_Hlk524953837"/>
      <w:r>
        <w:rPr>
          <w:sz w:val="20"/>
          <w:szCs w:val="20"/>
        </w:rPr>
        <w:t>Pokud je</w:t>
      </w:r>
      <w:r w:rsidR="00A562BE">
        <w:rPr>
          <w:sz w:val="20"/>
          <w:szCs w:val="20"/>
        </w:rPr>
        <w:t xml:space="preserve"> </w:t>
      </w:r>
      <w:proofErr w:type="spellStart"/>
      <w:r w:rsidR="00A562BE">
        <w:rPr>
          <w:sz w:val="20"/>
          <w:szCs w:val="20"/>
        </w:rPr>
        <w:t>zdvihlá</w:t>
      </w:r>
      <w:proofErr w:type="spellEnd"/>
      <w:r w:rsidR="00A562BE">
        <w:rPr>
          <w:sz w:val="20"/>
          <w:szCs w:val="20"/>
        </w:rPr>
        <w:t xml:space="preserve"> jedna ze sekcí zad či kolen, najděte příslušný elektromotor pohánějící danou sekci.</w:t>
      </w:r>
    </w:p>
    <w:p w:rsidR="007A1A74" w:rsidRPr="005F70F9" w:rsidRDefault="00617F5E" w:rsidP="00770B0D">
      <w:pPr>
        <w:pStyle w:val="Odstavecseseznamem"/>
        <w:numPr>
          <w:ilvl w:val="0"/>
          <w:numId w:val="36"/>
        </w:numPr>
        <w:rPr>
          <w:sz w:val="20"/>
          <w:szCs w:val="20"/>
        </w:rPr>
      </w:pPr>
      <w:r>
        <w:rPr>
          <w:sz w:val="20"/>
          <w:szCs w:val="20"/>
        </w:rPr>
        <w:t>Druhá osoba by měla přidržovat část s elektromotorem</w:t>
      </w:r>
      <w:bookmarkEnd w:id="85"/>
      <w:r w:rsidR="007A1A74" w:rsidRPr="005F70F9">
        <w:rPr>
          <w:sz w:val="20"/>
          <w:szCs w:val="20"/>
        </w:rPr>
        <w:t>.</w:t>
      </w:r>
    </w:p>
    <w:p w:rsidR="008F1119" w:rsidRPr="005F70F9" w:rsidRDefault="00617F5E" w:rsidP="00770B0D">
      <w:pPr>
        <w:pStyle w:val="Odstavecseseznamem"/>
        <w:numPr>
          <w:ilvl w:val="0"/>
          <w:numId w:val="36"/>
        </w:numPr>
        <w:rPr>
          <w:sz w:val="20"/>
          <w:szCs w:val="20"/>
        </w:rPr>
      </w:pPr>
      <w:bookmarkStart w:id="86" w:name="_Hlk524953864"/>
      <w:r>
        <w:rPr>
          <w:sz w:val="20"/>
          <w:szCs w:val="20"/>
        </w:rPr>
        <w:t>Vyjměte jistící sponu (viz obr. 22)</w:t>
      </w:r>
      <w:r w:rsidR="008F1119" w:rsidRPr="005F70F9">
        <w:rPr>
          <w:sz w:val="20"/>
          <w:szCs w:val="20"/>
        </w:rPr>
        <w:t>.</w:t>
      </w:r>
    </w:p>
    <w:p w:rsidR="007A1A74" w:rsidRPr="005F70F9" w:rsidRDefault="00617F5E" w:rsidP="00770B0D">
      <w:pPr>
        <w:pStyle w:val="Odstavecseseznamem"/>
        <w:numPr>
          <w:ilvl w:val="0"/>
          <w:numId w:val="36"/>
        </w:numPr>
        <w:rPr>
          <w:sz w:val="20"/>
          <w:szCs w:val="20"/>
        </w:rPr>
      </w:pPr>
      <w:r>
        <w:rPr>
          <w:sz w:val="20"/>
          <w:szCs w:val="20"/>
        </w:rPr>
        <w:t>Vyjměte osu, která drží elektromotor</w:t>
      </w:r>
      <w:r w:rsidR="007A1A74" w:rsidRPr="005F70F9">
        <w:rPr>
          <w:sz w:val="20"/>
          <w:szCs w:val="20"/>
        </w:rPr>
        <w:t>.</w:t>
      </w:r>
    </w:p>
    <w:p w:rsidR="007A1A74" w:rsidRPr="005F70F9" w:rsidRDefault="00235EC4" w:rsidP="00770B0D">
      <w:pPr>
        <w:pStyle w:val="Odstavecseseznamem"/>
        <w:numPr>
          <w:ilvl w:val="0"/>
          <w:numId w:val="36"/>
        </w:numPr>
        <w:rPr>
          <w:sz w:val="20"/>
          <w:szCs w:val="20"/>
        </w:rPr>
      </w:pPr>
      <w:r w:rsidRPr="005F70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00F9C9A" wp14:editId="21F7A673">
                <wp:simplePos x="0" y="0"/>
                <wp:positionH relativeFrom="column">
                  <wp:posOffset>2924175</wp:posOffset>
                </wp:positionH>
                <wp:positionV relativeFrom="paragraph">
                  <wp:posOffset>60325</wp:posOffset>
                </wp:positionV>
                <wp:extent cx="1842135" cy="209550"/>
                <wp:effectExtent l="0" t="0" r="5715" b="0"/>
                <wp:wrapNone/>
                <wp:docPr id="242" name="Pole tekstow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135" cy="209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6A38" w:rsidRPr="00DA2907" w:rsidRDefault="00896A38" w:rsidP="00622553">
                            <w:pPr>
                              <w:pStyle w:val="Titulek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>Obrázek 22. Odstraňte sponu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F9C9A" id="Pole tekstowe 242" o:spid="_x0000_s1187" type="#_x0000_t202" style="position:absolute;left:0;text-align:left;margin-left:230.25pt;margin-top:4.75pt;width:145.05pt;height:16.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" stroked="f">
                <v:textbox inset="0,0,0,0">
                  <w:txbxContent>
                    <w:p w:rsidR="00896A38" w:rsidRPr="00DA2907" w:rsidRDefault="00896A38" w:rsidP="00622553">
                      <w:pPr>
                        <w:pStyle w:val="Titulek"/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t>Obrázek 22. Odstraňte sponu</w:t>
                      </w:r>
                    </w:p>
                  </w:txbxContent>
                </v:textbox>
              </v:shape>
            </w:pict>
          </mc:Fallback>
        </mc:AlternateContent>
      </w:r>
      <w:r w:rsidR="00617F5E">
        <w:rPr>
          <w:sz w:val="20"/>
          <w:szCs w:val="20"/>
        </w:rPr>
        <w:t>Zlehka nastavte celou část s motorem do vodorovné polohy</w:t>
      </w:r>
      <w:r w:rsidR="007A1A74" w:rsidRPr="005F70F9">
        <w:rPr>
          <w:sz w:val="20"/>
          <w:szCs w:val="20"/>
        </w:rPr>
        <w:t>.</w:t>
      </w:r>
      <w:bookmarkEnd w:id="86"/>
    </w:p>
    <w:p w:rsidR="007A1A74" w:rsidRPr="005F70F9" w:rsidRDefault="007A1A74" w:rsidP="007A1A74">
      <w:pPr>
        <w:jc w:val="center"/>
        <w:rPr>
          <w:sz w:val="20"/>
          <w:szCs w:val="20"/>
        </w:rPr>
      </w:pPr>
    </w:p>
    <w:p w:rsidR="007A1A74" w:rsidRPr="005F70F9" w:rsidRDefault="00E37C9E" w:rsidP="00770B0D">
      <w:pPr>
        <w:pStyle w:val="Odstavecseseznamem"/>
        <w:numPr>
          <w:ilvl w:val="0"/>
          <w:numId w:val="15"/>
        </w:numPr>
        <w:jc w:val="both"/>
        <w:rPr>
          <w:sz w:val="20"/>
          <w:szCs w:val="20"/>
        </w:rPr>
      </w:pPr>
      <w:bookmarkStart w:id="87" w:name="_Hlk524954121"/>
      <w:r w:rsidRPr="005F70F9">
        <w:rPr>
          <w:rFonts w:ascii="Calibri" w:hAnsi="Calibri" w:cs="Calibri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585024" behindDoc="0" locked="0" layoutInCell="1" allowOverlap="1" wp14:anchorId="32708CF0" wp14:editId="22DB967A">
            <wp:simplePos x="0" y="0"/>
            <wp:positionH relativeFrom="column">
              <wp:posOffset>-212065</wp:posOffset>
            </wp:positionH>
            <wp:positionV relativeFrom="paragraph">
              <wp:posOffset>52070</wp:posOffset>
            </wp:positionV>
            <wp:extent cx="609600" cy="600075"/>
            <wp:effectExtent l="0" t="0" r="0" b="9525"/>
            <wp:wrapSquare wrapText="bothSides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8" t="9333" r="5117" b="6667"/>
                    <a:stretch/>
                  </pic:blipFill>
                  <pic:spPr bwMode="auto">
                    <a:xfrm>
                      <a:off x="0" y="0"/>
                      <a:ext cx="609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C58">
        <w:rPr>
          <w:sz w:val="20"/>
          <w:szCs w:val="20"/>
        </w:rPr>
        <w:t>Doporučujeme, aby tento úkon prováděly dvě osoby</w:t>
      </w:r>
      <w:r w:rsidR="007A1A74" w:rsidRPr="005F70F9">
        <w:rPr>
          <w:sz w:val="20"/>
          <w:szCs w:val="20"/>
        </w:rPr>
        <w:t>.</w:t>
      </w:r>
    </w:p>
    <w:p w:rsidR="007A1A74" w:rsidRPr="005F70F9" w:rsidRDefault="00332C58" w:rsidP="00770B0D">
      <w:pPr>
        <w:pStyle w:val="Odstavecseseznamem"/>
        <w:numPr>
          <w:ilvl w:val="0"/>
          <w:numId w:val="29"/>
        </w:numPr>
        <w:jc w:val="both"/>
        <w:rPr>
          <w:sz w:val="20"/>
          <w:szCs w:val="20"/>
        </w:rPr>
      </w:pPr>
      <w:bookmarkStart w:id="88" w:name="_Hlk524953997"/>
      <w:r>
        <w:rPr>
          <w:sz w:val="20"/>
          <w:szCs w:val="20"/>
        </w:rPr>
        <w:t>Po vyjmutí spony se celá část s elektromotorem uvolní</w:t>
      </w:r>
      <w:r w:rsidR="00540726" w:rsidRPr="005F70F9">
        <w:rPr>
          <w:sz w:val="20"/>
          <w:szCs w:val="20"/>
        </w:rPr>
        <w:t>,</w:t>
      </w:r>
      <w:r>
        <w:rPr>
          <w:sz w:val="20"/>
          <w:szCs w:val="20"/>
        </w:rPr>
        <w:t xml:space="preserve"> druhá osoba musí být připravena tuto část přidržet</w:t>
      </w:r>
      <w:r w:rsidR="00C62D8B" w:rsidRPr="005F70F9">
        <w:rPr>
          <w:sz w:val="20"/>
          <w:szCs w:val="20"/>
        </w:rPr>
        <w:t>.</w:t>
      </w:r>
      <w:bookmarkEnd w:id="88"/>
    </w:p>
    <w:p w:rsidR="00414BD2" w:rsidRDefault="00332C58" w:rsidP="00770B0D">
      <w:pPr>
        <w:pStyle w:val="Odstavecseseznamem"/>
        <w:numPr>
          <w:ilvl w:val="0"/>
          <w:numId w:val="15"/>
        </w:numPr>
        <w:jc w:val="both"/>
        <w:rPr>
          <w:sz w:val="20"/>
          <w:szCs w:val="20"/>
        </w:rPr>
      </w:pPr>
      <w:r>
        <w:rPr>
          <w:sz w:val="20"/>
          <w:szCs w:val="20"/>
        </w:rPr>
        <w:t>Pozor na předměty mezi pohyblivými částmi lůžka.</w:t>
      </w:r>
    </w:p>
    <w:bookmarkEnd w:id="87"/>
    <w:p w:rsidR="00332C58" w:rsidRDefault="00332C58" w:rsidP="00332C58">
      <w:pPr>
        <w:jc w:val="both"/>
        <w:rPr>
          <w:sz w:val="20"/>
          <w:szCs w:val="20"/>
        </w:rPr>
      </w:pPr>
    </w:p>
    <w:p w:rsidR="00332C58" w:rsidRDefault="00332C58" w:rsidP="00332C58">
      <w:pPr>
        <w:jc w:val="both"/>
        <w:rPr>
          <w:sz w:val="20"/>
          <w:szCs w:val="20"/>
        </w:rPr>
      </w:pPr>
    </w:p>
    <w:p w:rsidR="002009A2" w:rsidRPr="00332C58" w:rsidRDefault="002009A2" w:rsidP="00332C58">
      <w:pPr>
        <w:jc w:val="both"/>
        <w:rPr>
          <w:sz w:val="20"/>
          <w:szCs w:val="20"/>
        </w:rPr>
      </w:pPr>
    </w:p>
    <w:p w:rsidR="007A1A74" w:rsidRPr="005F70F9" w:rsidRDefault="00DE6A77" w:rsidP="00DE6A77">
      <w:pPr>
        <w:pStyle w:val="Nadpis1"/>
      </w:pPr>
      <w:r w:rsidRPr="005F70F9">
        <w:lastRenderedPageBreak/>
        <w:t xml:space="preserve"> </w:t>
      </w:r>
      <w:bookmarkStart w:id="89" w:name="_Toc509995341"/>
      <w:r w:rsidR="002009A2">
        <w:t>ČIŠTĚNÍ</w:t>
      </w:r>
      <w:bookmarkEnd w:id="89"/>
    </w:p>
    <w:p w:rsidR="002725B9" w:rsidRPr="005F70F9" w:rsidRDefault="002009A2" w:rsidP="002725B9">
      <w:pPr>
        <w:pStyle w:val="Standard"/>
        <w:ind w:firstLine="432"/>
        <w:jc w:val="both"/>
        <w:rPr>
          <w:rFonts w:asciiTheme="minorHAnsi" w:hAnsiTheme="minorHAnsi" w:cstheme="minorHAnsi"/>
          <w:sz w:val="20"/>
          <w:lang w:val="cs-CZ"/>
        </w:rPr>
      </w:pPr>
      <w:bookmarkStart w:id="90" w:name="_Hlk524954197"/>
      <w:bookmarkStart w:id="91" w:name="_Hlk524954234"/>
      <w:r>
        <w:rPr>
          <w:rFonts w:asciiTheme="minorHAnsi" w:hAnsiTheme="minorHAnsi" w:cstheme="minorHAnsi"/>
          <w:sz w:val="20"/>
          <w:lang w:val="cs-CZ"/>
        </w:rPr>
        <w:t>Je třeba provádět pravidelnou kontrolu a čištění lůžka</w:t>
      </w:r>
      <w:r w:rsidR="002725B9" w:rsidRPr="005F70F9">
        <w:rPr>
          <w:rFonts w:asciiTheme="minorHAnsi" w:hAnsiTheme="minorHAnsi" w:cstheme="minorHAnsi"/>
          <w:sz w:val="20"/>
          <w:lang w:val="cs-CZ"/>
        </w:rPr>
        <w:t>.</w:t>
      </w:r>
    </w:p>
    <w:p w:rsidR="0013095B" w:rsidRPr="005F70F9" w:rsidRDefault="0026065C" w:rsidP="0013095B">
      <w:pPr>
        <w:jc w:val="center"/>
        <w:rPr>
          <w:b/>
          <w:sz w:val="20"/>
          <w:szCs w:val="20"/>
        </w:rPr>
      </w:pPr>
      <w:r w:rsidRPr="005F70F9">
        <w:rPr>
          <w:rFonts w:ascii="Calibri" w:hAnsi="Calibri" w:cs="Calibri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535872" behindDoc="0" locked="0" layoutInCell="1" allowOverlap="1" wp14:anchorId="26B15064" wp14:editId="7B65C319">
            <wp:simplePos x="0" y="0"/>
            <wp:positionH relativeFrom="column">
              <wp:posOffset>22860</wp:posOffset>
            </wp:positionH>
            <wp:positionV relativeFrom="paragraph">
              <wp:posOffset>29845</wp:posOffset>
            </wp:positionV>
            <wp:extent cx="609600" cy="600075"/>
            <wp:effectExtent l="0" t="0" r="0" b="9525"/>
            <wp:wrapSquare wrapText="bothSides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8" t="9333" r="5117" b="6667"/>
                    <a:stretch/>
                  </pic:blipFill>
                  <pic:spPr bwMode="auto">
                    <a:xfrm>
                      <a:off x="0" y="0"/>
                      <a:ext cx="609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5B9" w:rsidRPr="005F70F9" w:rsidRDefault="002009A2" w:rsidP="002725B9">
      <w:pPr>
        <w:pStyle w:val="Standard"/>
        <w:numPr>
          <w:ilvl w:val="0"/>
          <w:numId w:val="24"/>
        </w:numPr>
        <w:jc w:val="both"/>
        <w:rPr>
          <w:rFonts w:asciiTheme="minorHAnsi" w:hAnsiTheme="minorHAnsi" w:cstheme="minorHAnsi"/>
          <w:sz w:val="20"/>
          <w:lang w:val="cs-CZ"/>
        </w:rPr>
      </w:pPr>
      <w:r>
        <w:rPr>
          <w:sz w:val="20"/>
          <w:szCs w:val="20"/>
          <w:lang w:val="cs-CZ"/>
        </w:rPr>
        <w:t>Před každým čištěním odpojte lůžko od elektrické sítě.</w:t>
      </w:r>
    </w:p>
    <w:p w:rsidR="0013095B" w:rsidRPr="005F70F9" w:rsidRDefault="0013095B" w:rsidP="0013095B">
      <w:pPr>
        <w:jc w:val="both"/>
        <w:rPr>
          <w:sz w:val="20"/>
          <w:szCs w:val="20"/>
        </w:rPr>
      </w:pPr>
    </w:p>
    <w:p w:rsidR="002725B9" w:rsidRPr="005F70F9" w:rsidRDefault="002009A2" w:rsidP="002725B9">
      <w:pPr>
        <w:pStyle w:val="Standard"/>
        <w:rPr>
          <w:rFonts w:asciiTheme="minorHAnsi" w:hAnsiTheme="minorHAnsi" w:cstheme="minorHAnsi"/>
          <w:sz w:val="20"/>
          <w:lang w:val="cs-CZ"/>
        </w:rPr>
      </w:pPr>
      <w:r>
        <w:rPr>
          <w:rFonts w:asciiTheme="minorHAnsi" w:hAnsiTheme="minorHAnsi" w:cstheme="minorHAnsi"/>
          <w:sz w:val="20"/>
          <w:lang w:val="cs-CZ"/>
        </w:rPr>
        <w:t>Je doporučeno odložit všechno příslušenství z lůžka</w:t>
      </w:r>
      <w:r w:rsidR="002725B9" w:rsidRPr="005F70F9">
        <w:rPr>
          <w:rFonts w:asciiTheme="minorHAnsi" w:hAnsiTheme="minorHAnsi" w:cstheme="minorHAnsi"/>
          <w:sz w:val="20"/>
          <w:lang w:val="cs-CZ"/>
        </w:rPr>
        <w:t>.</w:t>
      </w:r>
    </w:p>
    <w:p w:rsidR="002725B9" w:rsidRPr="005F70F9" w:rsidRDefault="002009A2" w:rsidP="002725B9">
      <w:pPr>
        <w:pStyle w:val="Standard"/>
        <w:jc w:val="both"/>
        <w:rPr>
          <w:rFonts w:asciiTheme="minorHAnsi" w:hAnsiTheme="minorHAnsi" w:cstheme="minorHAnsi"/>
          <w:sz w:val="20"/>
          <w:lang w:val="cs-CZ"/>
        </w:rPr>
      </w:pPr>
      <w:r>
        <w:rPr>
          <w:rFonts w:asciiTheme="minorHAnsi" w:hAnsiTheme="minorHAnsi" w:cstheme="minorHAnsi"/>
          <w:sz w:val="20"/>
          <w:lang w:val="cs-CZ"/>
        </w:rPr>
        <w:t>Tyto instrukce se vztahují na lůžko a všechno příslušenství s výjimkou „měkkých“ produktů</w:t>
      </w:r>
      <w:r w:rsidR="002725B9" w:rsidRPr="005F70F9">
        <w:rPr>
          <w:rFonts w:asciiTheme="minorHAnsi" w:hAnsiTheme="minorHAnsi" w:cstheme="minorHAnsi"/>
          <w:sz w:val="20"/>
          <w:lang w:val="cs-CZ"/>
        </w:rPr>
        <w:t xml:space="preserve"> (</w:t>
      </w:r>
      <w:r>
        <w:rPr>
          <w:rFonts w:asciiTheme="minorHAnsi" w:hAnsiTheme="minorHAnsi" w:cstheme="minorHAnsi"/>
          <w:sz w:val="20"/>
          <w:lang w:val="cs-CZ"/>
        </w:rPr>
        <w:t>např.</w:t>
      </w:r>
      <w:r w:rsidR="002725B9" w:rsidRPr="005F70F9">
        <w:rPr>
          <w:rFonts w:asciiTheme="minorHAnsi" w:hAnsiTheme="minorHAnsi" w:cstheme="minorHAnsi"/>
          <w:sz w:val="20"/>
          <w:lang w:val="cs-CZ"/>
        </w:rPr>
        <w:t xml:space="preserve"> </w:t>
      </w:r>
      <w:r>
        <w:rPr>
          <w:rFonts w:asciiTheme="minorHAnsi" w:hAnsiTheme="minorHAnsi" w:cstheme="minorHAnsi"/>
          <w:sz w:val="20"/>
          <w:lang w:val="cs-CZ"/>
        </w:rPr>
        <w:t>matrace</w:t>
      </w:r>
      <w:r w:rsidR="002725B9" w:rsidRPr="005F70F9">
        <w:rPr>
          <w:rFonts w:asciiTheme="minorHAnsi" w:hAnsiTheme="minorHAnsi" w:cstheme="minorHAnsi"/>
          <w:sz w:val="20"/>
          <w:lang w:val="cs-CZ"/>
        </w:rPr>
        <w:t>).</w:t>
      </w:r>
    </w:p>
    <w:p w:rsidR="002725B9" w:rsidRPr="005F70F9" w:rsidRDefault="002009A2" w:rsidP="002725B9">
      <w:pPr>
        <w:pStyle w:val="Odstavecseseznamem"/>
        <w:numPr>
          <w:ilvl w:val="0"/>
          <w:numId w:val="16"/>
        </w:numPr>
        <w:suppressAutoHyphens/>
        <w:autoSpaceDN w:val="0"/>
        <w:spacing w:after="0"/>
        <w:contextualSpacing w:val="0"/>
        <w:jc w:val="both"/>
        <w:textAlignment w:val="baseline"/>
        <w:rPr>
          <w:rFonts w:cstheme="minorHAnsi"/>
          <w:sz w:val="20"/>
        </w:rPr>
      </w:pPr>
      <w:r>
        <w:rPr>
          <w:rFonts w:cstheme="minorHAnsi"/>
          <w:sz w:val="20"/>
        </w:rPr>
        <w:t xml:space="preserve">Povrch lůžka by měl být čištěn pomocí měkkého hadříku namočeného v jemném </w:t>
      </w:r>
      <w:r w:rsidR="009443EF">
        <w:rPr>
          <w:rFonts w:cstheme="minorHAnsi"/>
          <w:sz w:val="20"/>
        </w:rPr>
        <w:t>čisticím</w:t>
      </w:r>
      <w:r>
        <w:rPr>
          <w:rFonts w:cstheme="minorHAnsi"/>
          <w:sz w:val="20"/>
        </w:rPr>
        <w:t xml:space="preserve"> prostředku zředěném teplou vodou (40 °C).</w:t>
      </w:r>
    </w:p>
    <w:p w:rsidR="00BB5D1E" w:rsidRPr="005F70F9" w:rsidRDefault="002009A2" w:rsidP="00BB5D1E">
      <w:pPr>
        <w:pStyle w:val="Standard"/>
        <w:numPr>
          <w:ilvl w:val="0"/>
          <w:numId w:val="16"/>
        </w:numPr>
        <w:spacing w:after="0"/>
        <w:jc w:val="both"/>
        <w:rPr>
          <w:rFonts w:asciiTheme="minorHAnsi" w:hAnsiTheme="minorHAnsi" w:cstheme="minorHAnsi"/>
          <w:sz w:val="20"/>
          <w:lang w:val="cs-CZ"/>
        </w:rPr>
      </w:pPr>
      <w:r>
        <w:rPr>
          <w:rFonts w:asciiTheme="minorHAnsi" w:hAnsiTheme="minorHAnsi" w:cstheme="minorHAnsi"/>
          <w:sz w:val="20"/>
          <w:lang w:val="cs-CZ"/>
        </w:rPr>
        <w:t>Lůžko by mělo být čištěno postupně od nejméně až po nejvíce znečištěné části. Zvláštní pozornost věnujte místům, kde se nejvíce hromadí špína či prach.</w:t>
      </w:r>
    </w:p>
    <w:p w:rsidR="00BB5D1E" w:rsidRPr="005F70F9" w:rsidRDefault="002009A2" w:rsidP="00BB5D1E">
      <w:pPr>
        <w:pStyle w:val="Odstavecseseznamem"/>
        <w:numPr>
          <w:ilvl w:val="0"/>
          <w:numId w:val="16"/>
        </w:numPr>
        <w:suppressAutoHyphens/>
        <w:autoSpaceDN w:val="0"/>
        <w:spacing w:after="0"/>
        <w:contextualSpacing w:val="0"/>
        <w:jc w:val="both"/>
        <w:textAlignment w:val="baseline"/>
        <w:rPr>
          <w:rFonts w:cstheme="minorHAnsi"/>
          <w:sz w:val="20"/>
        </w:rPr>
      </w:pPr>
      <w:r>
        <w:rPr>
          <w:rFonts w:cstheme="minorHAnsi"/>
          <w:sz w:val="20"/>
        </w:rPr>
        <w:t>Pokud se hadřík během čištění znečistí, vyměňte ho za nový</w:t>
      </w:r>
      <w:r w:rsidR="00BB5D1E" w:rsidRPr="005F70F9">
        <w:rPr>
          <w:rFonts w:cstheme="minorHAnsi"/>
          <w:sz w:val="20"/>
        </w:rPr>
        <w:t>.</w:t>
      </w:r>
    </w:p>
    <w:p w:rsidR="00BB5D1E" w:rsidRPr="005F70F9" w:rsidRDefault="002804DD" w:rsidP="00BB5D1E">
      <w:pPr>
        <w:pStyle w:val="Odstavecseseznamem"/>
        <w:numPr>
          <w:ilvl w:val="0"/>
          <w:numId w:val="16"/>
        </w:numPr>
        <w:suppressAutoHyphens/>
        <w:autoSpaceDN w:val="0"/>
        <w:spacing w:after="0"/>
        <w:contextualSpacing w:val="0"/>
        <w:jc w:val="both"/>
        <w:textAlignment w:val="baseline"/>
        <w:rPr>
          <w:rFonts w:cstheme="minorHAnsi"/>
          <w:sz w:val="20"/>
        </w:rPr>
      </w:pPr>
      <w:r>
        <w:rPr>
          <w:rFonts w:cstheme="minorHAnsi"/>
          <w:sz w:val="20"/>
        </w:rPr>
        <w:t>Zbytky čisti</w:t>
      </w:r>
      <w:r w:rsidR="002009A2">
        <w:rPr>
          <w:rFonts w:cstheme="minorHAnsi"/>
          <w:sz w:val="20"/>
        </w:rPr>
        <w:t>cího prostředku odstraňte pomocí čisté vody</w:t>
      </w:r>
      <w:r w:rsidR="00BB5D1E" w:rsidRPr="005F70F9">
        <w:rPr>
          <w:rFonts w:cstheme="minorHAnsi"/>
          <w:sz w:val="20"/>
        </w:rPr>
        <w:t>.</w:t>
      </w:r>
    </w:p>
    <w:p w:rsidR="00BB5D1E" w:rsidRPr="005F70F9" w:rsidRDefault="002009A2" w:rsidP="00BB5D1E">
      <w:pPr>
        <w:pStyle w:val="Odstavecseseznamem"/>
        <w:numPr>
          <w:ilvl w:val="0"/>
          <w:numId w:val="16"/>
        </w:numPr>
        <w:suppressAutoHyphens/>
        <w:autoSpaceDN w:val="0"/>
        <w:spacing w:after="0"/>
        <w:contextualSpacing w:val="0"/>
        <w:textAlignment w:val="baseline"/>
        <w:rPr>
          <w:rFonts w:cstheme="minorHAnsi"/>
          <w:sz w:val="20"/>
        </w:rPr>
      </w:pPr>
      <w:r>
        <w:rPr>
          <w:rFonts w:cstheme="minorHAnsi"/>
          <w:sz w:val="20"/>
        </w:rPr>
        <w:t xml:space="preserve">Povrch lůžka </w:t>
      </w:r>
      <w:r w:rsidR="009443EF">
        <w:rPr>
          <w:rFonts w:cstheme="minorHAnsi"/>
          <w:sz w:val="20"/>
        </w:rPr>
        <w:t>vyčistěte</w:t>
      </w:r>
      <w:r>
        <w:rPr>
          <w:rFonts w:cstheme="minorHAnsi"/>
          <w:sz w:val="20"/>
        </w:rPr>
        <w:t xml:space="preserve"> sloučeninou s obsahem 0,1% chlóru.</w:t>
      </w:r>
    </w:p>
    <w:p w:rsidR="00BB5D1E" w:rsidRPr="005F70F9" w:rsidRDefault="002009A2" w:rsidP="00BB5D1E">
      <w:pPr>
        <w:pStyle w:val="Odstavecseseznamem"/>
        <w:numPr>
          <w:ilvl w:val="0"/>
          <w:numId w:val="16"/>
        </w:numPr>
        <w:suppressAutoHyphens/>
        <w:autoSpaceDN w:val="0"/>
        <w:spacing w:after="0"/>
        <w:contextualSpacing w:val="0"/>
        <w:textAlignment w:val="baseline"/>
        <w:rPr>
          <w:rFonts w:cstheme="minorHAnsi"/>
          <w:sz w:val="20"/>
        </w:rPr>
      </w:pPr>
      <w:r>
        <w:rPr>
          <w:rFonts w:cstheme="minorHAnsi"/>
          <w:sz w:val="20"/>
        </w:rPr>
        <w:t>Poté vysušte čistou, papírovou utěrkou</w:t>
      </w:r>
      <w:r w:rsidR="00BB5D1E" w:rsidRPr="005F70F9">
        <w:rPr>
          <w:rFonts w:cstheme="minorHAnsi"/>
          <w:sz w:val="20"/>
        </w:rPr>
        <w:t>.</w:t>
      </w:r>
      <w:bookmarkEnd w:id="91"/>
    </w:p>
    <w:p w:rsidR="00BB5D1E" w:rsidRPr="005F70F9" w:rsidRDefault="002009A2" w:rsidP="00BB5D1E">
      <w:pPr>
        <w:pStyle w:val="Odstavecseseznamem"/>
        <w:numPr>
          <w:ilvl w:val="0"/>
          <w:numId w:val="16"/>
        </w:numPr>
        <w:suppressAutoHyphens/>
        <w:autoSpaceDN w:val="0"/>
        <w:spacing w:after="0"/>
        <w:contextualSpacing w:val="0"/>
        <w:textAlignment w:val="baseline"/>
        <w:rPr>
          <w:rFonts w:cstheme="minorHAnsi"/>
          <w:sz w:val="20"/>
        </w:rPr>
      </w:pPr>
      <w:bookmarkStart w:id="92" w:name="_Hlk524954350"/>
      <w:r>
        <w:rPr>
          <w:rFonts w:cstheme="minorHAnsi"/>
          <w:sz w:val="20"/>
        </w:rPr>
        <w:t>Vždy nechte mokré části lůžka zcela uschnout před tím, než na něj položíte zpět matraci.</w:t>
      </w:r>
    </w:p>
    <w:p w:rsidR="00BB5D1E" w:rsidRPr="005F70F9" w:rsidRDefault="00BB5D1E" w:rsidP="00BB5D1E">
      <w:pPr>
        <w:pStyle w:val="Odstavecseseznamem"/>
        <w:suppressAutoHyphens/>
        <w:autoSpaceDN w:val="0"/>
        <w:spacing w:after="0"/>
        <w:contextualSpacing w:val="0"/>
        <w:textAlignment w:val="baseline"/>
        <w:rPr>
          <w:rFonts w:cstheme="minorHAnsi"/>
          <w:sz w:val="20"/>
        </w:rPr>
      </w:pPr>
    </w:p>
    <w:p w:rsidR="00BB5D1E" w:rsidRPr="005F70F9" w:rsidRDefault="002804DD" w:rsidP="00BB5D1E">
      <w:pPr>
        <w:rPr>
          <w:rFonts w:cstheme="minorHAnsi"/>
          <w:sz w:val="20"/>
        </w:rPr>
      </w:pPr>
      <w:r>
        <w:rPr>
          <w:rFonts w:cstheme="minorHAnsi"/>
          <w:sz w:val="20"/>
        </w:rPr>
        <w:t>Poznámka</w:t>
      </w:r>
      <w:r w:rsidR="00BB5D1E" w:rsidRPr="005F70F9">
        <w:rPr>
          <w:rFonts w:cstheme="minorHAnsi"/>
          <w:sz w:val="20"/>
        </w:rPr>
        <w:t xml:space="preserve">: </w:t>
      </w:r>
      <w:r>
        <w:rPr>
          <w:rFonts w:cstheme="minorHAnsi"/>
          <w:sz w:val="20"/>
        </w:rPr>
        <w:t xml:space="preserve">Pokud vynecháte jeden z výše zmíněných 3 kroků čištění (čistidlo, opláchnutí, přípravek s chlórem), proces čištění nebude zcela účinný. </w:t>
      </w:r>
    </w:p>
    <w:p w:rsidR="00BB5D1E" w:rsidRPr="005F70F9" w:rsidRDefault="002804DD" w:rsidP="00BB5D1E">
      <w:pPr>
        <w:pStyle w:val="Standard"/>
        <w:jc w:val="both"/>
        <w:rPr>
          <w:rFonts w:asciiTheme="minorHAnsi" w:hAnsiTheme="minorHAnsi" w:cstheme="minorHAnsi"/>
          <w:sz w:val="20"/>
          <w:lang w:val="cs-CZ"/>
        </w:rPr>
      </w:pPr>
      <w:r>
        <w:rPr>
          <w:rFonts w:asciiTheme="minorHAnsi" w:hAnsiTheme="minorHAnsi" w:cstheme="minorHAnsi"/>
          <w:sz w:val="20"/>
          <w:lang w:val="cs-CZ"/>
        </w:rPr>
        <w:t>V případech, kdy dojde k potřísnění krví či jinými tělními tekutinami, je doporučeno použít přípravek s chlórem.</w:t>
      </w:r>
    </w:p>
    <w:p w:rsidR="00BB5D1E" w:rsidRPr="005F70F9" w:rsidRDefault="00180520" w:rsidP="00BB5D1E">
      <w:pPr>
        <w:pStyle w:val="Standard"/>
        <w:jc w:val="both"/>
        <w:rPr>
          <w:rFonts w:asciiTheme="minorHAnsi" w:hAnsiTheme="minorHAnsi" w:cstheme="minorHAnsi"/>
          <w:sz w:val="20"/>
          <w:lang w:val="cs-CZ"/>
        </w:rPr>
      </w:pPr>
      <w:r>
        <w:rPr>
          <w:rFonts w:asciiTheme="minorHAnsi" w:hAnsiTheme="minorHAnsi" w:cstheme="minorHAnsi"/>
          <w:sz w:val="20"/>
          <w:lang w:val="cs-CZ"/>
        </w:rPr>
        <w:t>Poznámka</w:t>
      </w:r>
      <w:r w:rsidR="00BB5D1E" w:rsidRPr="005F70F9">
        <w:rPr>
          <w:rFonts w:asciiTheme="minorHAnsi" w:hAnsiTheme="minorHAnsi" w:cstheme="minorHAnsi"/>
          <w:sz w:val="20"/>
          <w:lang w:val="cs-CZ"/>
        </w:rPr>
        <w:t>:</w:t>
      </w:r>
      <w:r>
        <w:rPr>
          <w:rFonts w:asciiTheme="minorHAnsi" w:hAnsiTheme="minorHAnsi" w:cstheme="minorHAnsi"/>
          <w:sz w:val="20"/>
          <w:lang w:val="cs-CZ"/>
        </w:rPr>
        <w:t xml:space="preserve"> Použití bělidla nebo podobných prostředků se nedoporučuje, neboť může dojít k poškození povrchu lůžka</w:t>
      </w:r>
      <w:r w:rsidR="00BB5D1E" w:rsidRPr="005F70F9">
        <w:rPr>
          <w:rFonts w:asciiTheme="minorHAnsi" w:hAnsiTheme="minorHAnsi" w:cstheme="minorHAnsi"/>
          <w:sz w:val="20"/>
          <w:lang w:val="cs-CZ"/>
        </w:rPr>
        <w:t>.</w:t>
      </w:r>
      <w:bookmarkEnd w:id="92"/>
    </w:p>
    <w:p w:rsidR="00235EC4" w:rsidRPr="005F70F9" w:rsidRDefault="00235EC4" w:rsidP="00BB5D1E">
      <w:pPr>
        <w:pStyle w:val="Standard"/>
        <w:jc w:val="both"/>
        <w:rPr>
          <w:rFonts w:asciiTheme="minorHAnsi" w:hAnsiTheme="minorHAnsi" w:cstheme="minorHAnsi"/>
          <w:sz w:val="20"/>
          <w:lang w:val="cs-CZ"/>
        </w:rPr>
      </w:pPr>
    </w:p>
    <w:p w:rsidR="00235EC4" w:rsidRPr="005F70F9" w:rsidRDefault="00235EC4" w:rsidP="00BB5D1E">
      <w:pPr>
        <w:pStyle w:val="Standard"/>
        <w:jc w:val="both"/>
        <w:rPr>
          <w:rFonts w:asciiTheme="minorHAnsi" w:hAnsiTheme="minorHAnsi" w:cstheme="minorHAnsi"/>
          <w:sz w:val="20"/>
          <w:lang w:val="cs-CZ"/>
        </w:rPr>
      </w:pPr>
    </w:p>
    <w:p w:rsidR="003511ED" w:rsidRPr="005F70F9" w:rsidRDefault="003511ED" w:rsidP="003511ED">
      <w:pPr>
        <w:pStyle w:val="Bezmezer"/>
        <w:ind w:left="1996"/>
        <w:rPr>
          <w:color w:val="000000"/>
          <w:lang w:val="cs-CZ"/>
        </w:rPr>
      </w:pPr>
    </w:p>
    <w:p w:rsidR="003511ED" w:rsidRPr="005F70F9" w:rsidRDefault="003511ED" w:rsidP="003511ED">
      <w:pPr>
        <w:pStyle w:val="Odstavecseseznamem"/>
        <w:ind w:left="3412" w:firstLine="128"/>
        <w:rPr>
          <w:b/>
          <w:sz w:val="20"/>
          <w:szCs w:val="20"/>
        </w:rPr>
      </w:pPr>
    </w:p>
    <w:p w:rsidR="00B66991" w:rsidRPr="005F70F9" w:rsidRDefault="00A942BF" w:rsidP="00770B0D">
      <w:pPr>
        <w:pStyle w:val="Bezmezer"/>
        <w:numPr>
          <w:ilvl w:val="0"/>
          <w:numId w:val="32"/>
        </w:numPr>
        <w:rPr>
          <w:color w:val="000000"/>
          <w:lang w:val="cs-CZ"/>
        </w:rPr>
      </w:pPr>
      <w:bookmarkStart w:id="93" w:name="_Hlk524954407"/>
      <w:r>
        <w:rPr>
          <w:lang w:val="cs-CZ"/>
        </w:rPr>
        <w:t>Během používání zmíněných prostředků si dostatečně chraňte kůži a řiďte se pokyny výrobce.</w:t>
      </w:r>
    </w:p>
    <w:p w:rsidR="002D32B1" w:rsidRPr="00A942BF" w:rsidRDefault="00BA15BB" w:rsidP="00A942BF">
      <w:pPr>
        <w:pStyle w:val="Bezmezer"/>
        <w:numPr>
          <w:ilvl w:val="0"/>
          <w:numId w:val="32"/>
        </w:numPr>
        <w:autoSpaceDE w:val="0"/>
        <w:autoSpaceDN w:val="0"/>
        <w:adjustRightInd w:val="0"/>
        <w:rPr>
          <w:rFonts w:cs="Calibri"/>
          <w:szCs w:val="20"/>
          <w:lang w:val="cs-CZ"/>
        </w:rPr>
      </w:pPr>
      <w:r w:rsidRPr="005F70F9">
        <w:rPr>
          <w:b/>
          <w:noProof/>
          <w:color w:val="FF0000"/>
          <w:szCs w:val="20"/>
          <w:lang w:val="cs-CZ" w:eastAsia="cs-CZ"/>
        </w:rPr>
        <w:drawing>
          <wp:anchor distT="0" distB="0" distL="114300" distR="114300" simplePos="0" relativeHeight="251693568" behindDoc="1" locked="0" layoutInCell="1" allowOverlap="1" wp14:anchorId="14C015E4" wp14:editId="28147DF5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609600" cy="571500"/>
            <wp:effectExtent l="0" t="0" r="0" b="0"/>
            <wp:wrapTight wrapText="bothSides">
              <wp:wrapPolygon edited="0">
                <wp:start x="0" y="0"/>
                <wp:lineTo x="0" y="20880"/>
                <wp:lineTo x="20925" y="20880"/>
                <wp:lineTo x="20925" y="0"/>
                <wp:lineTo x="0" y="0"/>
              </wp:wrapPolygon>
            </wp:wrapTight>
            <wp:docPr id="1372" name="Obraz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6" t="9334" r="8933" b="10666"/>
                    <a:stretch/>
                  </pic:blipFill>
                  <pic:spPr bwMode="auto">
                    <a:xfrm>
                      <a:off x="0" y="0"/>
                      <a:ext cx="6096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2BF">
        <w:rPr>
          <w:szCs w:val="20"/>
          <w:lang w:val="cs-CZ"/>
        </w:rPr>
        <w:t>Čisticí prostředky nesmí přijít do kontaktu s elektronickými částmi lůžka – hrozí nebezpečí zkratu.</w:t>
      </w:r>
    </w:p>
    <w:p w:rsidR="00B66991" w:rsidRPr="005F70F9" w:rsidRDefault="00A942BF" w:rsidP="00770B0D">
      <w:pPr>
        <w:pStyle w:val="Bezmezer"/>
        <w:numPr>
          <w:ilvl w:val="0"/>
          <w:numId w:val="32"/>
        </w:numPr>
        <w:autoSpaceDE w:val="0"/>
        <w:autoSpaceDN w:val="0"/>
        <w:adjustRightInd w:val="0"/>
        <w:rPr>
          <w:rFonts w:cs="Calibri"/>
          <w:szCs w:val="20"/>
          <w:lang w:val="cs-CZ"/>
        </w:rPr>
      </w:pPr>
      <w:r>
        <w:rPr>
          <w:rFonts w:cs="Calibri"/>
          <w:szCs w:val="20"/>
          <w:lang w:val="cs-CZ"/>
        </w:rPr>
        <w:t>Čištění lůžka nepovolanou osobou představuje riziko pro zdraví i životní prostředí.</w:t>
      </w:r>
    </w:p>
    <w:p w:rsidR="00B66991" w:rsidRPr="005F70F9" w:rsidRDefault="00A942BF" w:rsidP="00770B0D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Výrobce lůžka nepřebírá žádnou odpovědnost za poškození způsobená nesprávným čištěním.</w:t>
      </w:r>
      <w:bookmarkEnd w:id="90"/>
      <w:bookmarkEnd w:id="93"/>
    </w:p>
    <w:p w:rsidR="00153FA9" w:rsidRPr="005F70F9" w:rsidRDefault="00B66991" w:rsidP="00B66991">
      <w:pPr>
        <w:pStyle w:val="Nadpis1"/>
      </w:pPr>
      <w:r w:rsidRPr="005F70F9">
        <w:t xml:space="preserve"> </w:t>
      </w:r>
      <w:bookmarkStart w:id="94" w:name="_Toc509995342"/>
      <w:r w:rsidR="00790C15">
        <w:t>ÚDRŽBA</w:t>
      </w:r>
      <w:bookmarkEnd w:id="94"/>
    </w:p>
    <w:p w:rsidR="00443BB7" w:rsidRPr="005F70F9" w:rsidRDefault="00790C15" w:rsidP="00BA15BB">
      <w:pPr>
        <w:ind w:firstLine="432"/>
        <w:jc w:val="both"/>
        <w:rPr>
          <w:sz w:val="20"/>
          <w:szCs w:val="20"/>
        </w:rPr>
      </w:pPr>
      <w:bookmarkStart w:id="95" w:name="_Hlk524954476"/>
      <w:r>
        <w:rPr>
          <w:sz w:val="20"/>
          <w:szCs w:val="20"/>
        </w:rPr>
        <w:t>Pouze proškolený servisní technik nebo servisní technik</w:t>
      </w:r>
      <w:r w:rsidR="006A77C4" w:rsidRPr="005F70F9">
        <w:rPr>
          <w:sz w:val="20"/>
          <w:szCs w:val="20"/>
        </w:rPr>
        <w:t xml:space="preserve"> Reha-Bed Sp. z o.o.</w:t>
      </w:r>
      <w:r>
        <w:rPr>
          <w:sz w:val="20"/>
          <w:szCs w:val="20"/>
        </w:rPr>
        <w:t xml:space="preserve"> je oprávněn vykonávat opravy a servis</w:t>
      </w:r>
      <w:r w:rsidR="006A77C4" w:rsidRPr="005F70F9">
        <w:rPr>
          <w:sz w:val="20"/>
          <w:szCs w:val="20"/>
        </w:rPr>
        <w:t>.</w:t>
      </w:r>
      <w:r>
        <w:rPr>
          <w:sz w:val="20"/>
          <w:szCs w:val="20"/>
        </w:rPr>
        <w:t xml:space="preserve"> Výrobce</w:t>
      </w:r>
      <w:r w:rsidR="00F76369">
        <w:rPr>
          <w:sz w:val="20"/>
          <w:szCs w:val="20"/>
        </w:rPr>
        <w:t xml:space="preserve"> Reha-Bed Sp. z o.o.</w:t>
      </w:r>
      <w:r>
        <w:rPr>
          <w:sz w:val="20"/>
          <w:szCs w:val="20"/>
        </w:rPr>
        <w:t xml:space="preserve"> není odpovědný za neoprávněné opravy</w:t>
      </w:r>
      <w:r w:rsidR="006A77C4" w:rsidRPr="005F70F9">
        <w:rPr>
          <w:sz w:val="20"/>
          <w:szCs w:val="20"/>
        </w:rPr>
        <w:t xml:space="preserve">. </w:t>
      </w:r>
      <w:r w:rsidR="00F76369">
        <w:rPr>
          <w:sz w:val="20"/>
          <w:szCs w:val="20"/>
        </w:rPr>
        <w:t>Nedodržení</w:t>
      </w:r>
      <w:r>
        <w:rPr>
          <w:sz w:val="20"/>
          <w:szCs w:val="20"/>
        </w:rPr>
        <w:t xml:space="preserve"> výše uvedené</w:t>
      </w:r>
      <w:r w:rsidR="00F76369">
        <w:rPr>
          <w:sz w:val="20"/>
          <w:szCs w:val="20"/>
        </w:rPr>
        <w:t xml:space="preserve">ho může mít za následek zrušení záruky. Servis může být prováděn řádně proškoleným personálem. </w:t>
      </w:r>
      <w:r w:rsidR="00AC50AF">
        <w:rPr>
          <w:b/>
          <w:bCs/>
          <w:sz w:val="20"/>
          <w:szCs w:val="20"/>
        </w:rPr>
        <w:t>Pravidelná kontrola funkcí</w:t>
      </w:r>
      <w:r w:rsidR="00F76369">
        <w:rPr>
          <w:b/>
          <w:bCs/>
          <w:sz w:val="20"/>
          <w:szCs w:val="20"/>
        </w:rPr>
        <w:t xml:space="preserve"> lůžka musí proběhnout min. jednou za šest měsíců.</w:t>
      </w:r>
      <w:r w:rsidR="006A77C4" w:rsidRPr="005F70F9">
        <w:rPr>
          <w:sz w:val="20"/>
          <w:szCs w:val="20"/>
        </w:rPr>
        <w:t xml:space="preserve"> </w:t>
      </w:r>
      <w:r w:rsidR="00F76369">
        <w:rPr>
          <w:sz w:val="20"/>
          <w:szCs w:val="20"/>
        </w:rPr>
        <w:t>Výrobce rovněž doporučuje časté vizuální kontroly a kontroly funkce prováděné obsluhujícím personálem</w:t>
      </w:r>
      <w:r w:rsidR="006A77C4" w:rsidRPr="005F70F9">
        <w:rPr>
          <w:sz w:val="20"/>
          <w:szCs w:val="20"/>
        </w:rPr>
        <w:t>.</w:t>
      </w:r>
      <w:r w:rsidR="00F76369">
        <w:rPr>
          <w:sz w:val="20"/>
          <w:szCs w:val="20"/>
        </w:rPr>
        <w:t xml:space="preserve"> Pokud jsou zjištěny známky poškození nebo omezení funkce lůžka, je doporučeno lůžko odstavit z provozu </w:t>
      </w:r>
      <w:r w:rsidR="006D7F5A">
        <w:rPr>
          <w:sz w:val="20"/>
          <w:szCs w:val="20"/>
        </w:rPr>
        <w:t>a vyčkat zásahu servisního technika</w:t>
      </w:r>
      <w:r w:rsidR="00F76369">
        <w:rPr>
          <w:sz w:val="20"/>
          <w:szCs w:val="20"/>
        </w:rPr>
        <w:t>, popř. vyřešení závady</w:t>
      </w:r>
      <w:bookmarkEnd w:id="95"/>
      <w:r w:rsidR="00F76369">
        <w:rPr>
          <w:sz w:val="20"/>
          <w:szCs w:val="20"/>
        </w:rPr>
        <w:t>.</w:t>
      </w:r>
    </w:p>
    <w:p w:rsidR="00F678E6" w:rsidRPr="005F70F9" w:rsidRDefault="00F76369" w:rsidP="00443BB7">
      <w:pPr>
        <w:rPr>
          <w:sz w:val="20"/>
          <w:szCs w:val="20"/>
        </w:rPr>
      </w:pPr>
      <w:bookmarkStart w:id="96" w:name="_Hlk524954523"/>
      <w:r>
        <w:rPr>
          <w:sz w:val="20"/>
          <w:szCs w:val="20"/>
        </w:rPr>
        <w:t>Pravidelně kontrolujte následující</w:t>
      </w:r>
      <w:r w:rsidR="00AC367D" w:rsidRPr="005F70F9">
        <w:rPr>
          <w:sz w:val="20"/>
          <w:szCs w:val="20"/>
        </w:rPr>
        <w:t>:</w:t>
      </w:r>
    </w:p>
    <w:p w:rsidR="006A77C4" w:rsidRPr="005F70F9" w:rsidRDefault="00CD2088" w:rsidP="006A77C4">
      <w:pPr>
        <w:pStyle w:val="Odstavecseseznamem"/>
        <w:numPr>
          <w:ilvl w:val="0"/>
          <w:numId w:val="17"/>
        </w:numPr>
        <w:suppressAutoHyphens/>
        <w:autoSpaceDN w:val="0"/>
        <w:spacing w:after="0"/>
        <w:contextualSpacing w:val="0"/>
        <w:textAlignment w:val="baseline"/>
        <w:rPr>
          <w:sz w:val="20"/>
          <w:szCs w:val="20"/>
        </w:rPr>
      </w:pPr>
      <w:r>
        <w:rPr>
          <w:sz w:val="20"/>
          <w:szCs w:val="20"/>
        </w:rPr>
        <w:t>Lůžko plní všechny předpokládané funkce.</w:t>
      </w:r>
    </w:p>
    <w:p w:rsidR="006A77C4" w:rsidRPr="005F70F9" w:rsidRDefault="00CD2088" w:rsidP="006A77C4">
      <w:pPr>
        <w:pStyle w:val="Odstavecseseznamem"/>
        <w:numPr>
          <w:ilvl w:val="0"/>
          <w:numId w:val="17"/>
        </w:numPr>
        <w:suppressAutoHyphens/>
        <w:autoSpaceDN w:val="0"/>
        <w:spacing w:after="0"/>
        <w:contextualSpacing w:val="0"/>
        <w:textAlignment w:val="baseline"/>
        <w:rPr>
          <w:sz w:val="20"/>
          <w:szCs w:val="20"/>
        </w:rPr>
      </w:pPr>
      <w:r>
        <w:rPr>
          <w:sz w:val="20"/>
          <w:szCs w:val="20"/>
        </w:rPr>
        <w:t>Všechny části lůžka jsou kompletní</w:t>
      </w:r>
      <w:r w:rsidR="006A77C4" w:rsidRPr="005F70F9">
        <w:rPr>
          <w:sz w:val="20"/>
          <w:szCs w:val="20"/>
        </w:rPr>
        <w:t>.</w:t>
      </w:r>
    </w:p>
    <w:p w:rsidR="006A77C4" w:rsidRPr="005F70F9" w:rsidRDefault="00CD2088" w:rsidP="006A77C4">
      <w:pPr>
        <w:pStyle w:val="Odstavecseseznamem"/>
        <w:numPr>
          <w:ilvl w:val="0"/>
          <w:numId w:val="17"/>
        </w:numPr>
        <w:suppressAutoHyphens/>
        <w:autoSpaceDN w:val="0"/>
        <w:spacing w:after="0"/>
        <w:contextualSpacing w:val="0"/>
        <w:textAlignment w:val="baseline"/>
        <w:rPr>
          <w:sz w:val="20"/>
          <w:szCs w:val="20"/>
        </w:rPr>
      </w:pPr>
      <w:r>
        <w:rPr>
          <w:sz w:val="20"/>
          <w:szCs w:val="20"/>
        </w:rPr>
        <w:t>Všechny spoje jsou řádně dotažené</w:t>
      </w:r>
      <w:r w:rsidR="006A77C4" w:rsidRPr="005F70F9">
        <w:rPr>
          <w:sz w:val="20"/>
          <w:szCs w:val="20"/>
        </w:rPr>
        <w:t>.</w:t>
      </w:r>
    </w:p>
    <w:p w:rsidR="006A77C4" w:rsidRPr="005F70F9" w:rsidRDefault="00CD2088" w:rsidP="006A77C4">
      <w:pPr>
        <w:pStyle w:val="Odstavecseseznamem"/>
        <w:numPr>
          <w:ilvl w:val="0"/>
          <w:numId w:val="17"/>
        </w:numPr>
        <w:suppressAutoHyphens/>
        <w:autoSpaceDN w:val="0"/>
        <w:spacing w:after="0"/>
        <w:contextualSpacing w:val="0"/>
        <w:textAlignment w:val="baseline"/>
        <w:rPr>
          <w:sz w:val="20"/>
          <w:szCs w:val="20"/>
        </w:rPr>
      </w:pPr>
      <w:r>
        <w:rPr>
          <w:sz w:val="20"/>
          <w:szCs w:val="20"/>
        </w:rPr>
        <w:t>Rám postele je mechanicky funkční</w:t>
      </w:r>
      <w:r w:rsidR="006A77C4" w:rsidRPr="005F70F9">
        <w:rPr>
          <w:sz w:val="20"/>
          <w:szCs w:val="20"/>
        </w:rPr>
        <w:t>.</w:t>
      </w:r>
    </w:p>
    <w:p w:rsidR="004F0D31" w:rsidRPr="005F70F9" w:rsidRDefault="00CD2088" w:rsidP="004F0D31">
      <w:pPr>
        <w:pStyle w:val="Odstavecseseznamem"/>
        <w:numPr>
          <w:ilvl w:val="0"/>
          <w:numId w:val="17"/>
        </w:numPr>
        <w:suppressAutoHyphens/>
        <w:autoSpaceDN w:val="0"/>
        <w:spacing w:after="0"/>
        <w:contextualSpacing w:val="0"/>
        <w:textAlignment w:val="baseline"/>
        <w:rPr>
          <w:sz w:val="20"/>
          <w:szCs w:val="20"/>
        </w:rPr>
      </w:pPr>
      <w:r>
        <w:rPr>
          <w:sz w:val="20"/>
          <w:szCs w:val="20"/>
        </w:rPr>
        <w:t>Žádné součásti lůžka nevykazují zvýšené opotřebení</w:t>
      </w:r>
      <w:r w:rsidR="004F0D31" w:rsidRPr="005F70F9">
        <w:rPr>
          <w:sz w:val="20"/>
          <w:szCs w:val="20"/>
        </w:rPr>
        <w:t>.</w:t>
      </w:r>
    </w:p>
    <w:p w:rsidR="004F0D31" w:rsidRDefault="00CD2088" w:rsidP="004F0D31">
      <w:pPr>
        <w:pStyle w:val="Odstavecseseznamem"/>
        <w:numPr>
          <w:ilvl w:val="0"/>
          <w:numId w:val="17"/>
        </w:numPr>
        <w:suppressAutoHyphens/>
        <w:autoSpaceDN w:val="0"/>
        <w:spacing w:after="0"/>
        <w:contextualSpacing w:val="0"/>
        <w:textAlignment w:val="baseline"/>
      </w:pPr>
      <w:r>
        <w:rPr>
          <w:sz w:val="20"/>
          <w:szCs w:val="20"/>
        </w:rPr>
        <w:t>Lůžko je řádně čištěno dle návodu k použití</w:t>
      </w:r>
      <w:bookmarkEnd w:id="96"/>
      <w:r w:rsidR="004F0D31" w:rsidRPr="005F70F9">
        <w:rPr>
          <w:sz w:val="20"/>
          <w:szCs w:val="20"/>
        </w:rPr>
        <w:t>.</w:t>
      </w:r>
      <w:r w:rsidR="004F0D31" w:rsidRPr="005F70F9">
        <w:t xml:space="preserve">  </w:t>
      </w:r>
    </w:p>
    <w:p w:rsidR="00CD2088" w:rsidRDefault="00CD2088" w:rsidP="00CD2088">
      <w:pPr>
        <w:suppressAutoHyphens/>
        <w:autoSpaceDN w:val="0"/>
        <w:spacing w:after="0"/>
        <w:textAlignment w:val="baseline"/>
      </w:pPr>
    </w:p>
    <w:p w:rsidR="00CD2088" w:rsidRDefault="00CD2088" w:rsidP="00CD2088">
      <w:pPr>
        <w:suppressAutoHyphens/>
        <w:autoSpaceDN w:val="0"/>
        <w:spacing w:after="0"/>
        <w:textAlignment w:val="baseline"/>
      </w:pPr>
    </w:p>
    <w:p w:rsidR="00CD2088" w:rsidRDefault="00CD2088" w:rsidP="00CD2088">
      <w:pPr>
        <w:suppressAutoHyphens/>
        <w:autoSpaceDN w:val="0"/>
        <w:spacing w:after="0"/>
        <w:textAlignment w:val="baseline"/>
      </w:pPr>
    </w:p>
    <w:p w:rsidR="00CD2088" w:rsidRPr="005F70F9" w:rsidRDefault="00CD2088" w:rsidP="00CD2088">
      <w:pPr>
        <w:suppressAutoHyphens/>
        <w:autoSpaceDN w:val="0"/>
        <w:spacing w:after="0"/>
        <w:textAlignment w:val="baseline"/>
      </w:pPr>
    </w:p>
    <w:p w:rsidR="00B1670D" w:rsidRPr="005F70F9" w:rsidRDefault="00CD2088" w:rsidP="00B1670D">
      <w:pPr>
        <w:pStyle w:val="Nadpis2"/>
      </w:pPr>
      <w:bookmarkStart w:id="97" w:name="_Toc509995343"/>
      <w:r>
        <w:lastRenderedPageBreak/>
        <w:t>Obecná údržba</w:t>
      </w:r>
      <w:bookmarkEnd w:id="97"/>
    </w:p>
    <w:p w:rsidR="00B74212" w:rsidRPr="005F70F9" w:rsidRDefault="006D7F5A" w:rsidP="00B74212">
      <w:pPr>
        <w:jc w:val="both"/>
        <w:rPr>
          <w:sz w:val="20"/>
          <w:szCs w:val="20"/>
        </w:rPr>
      </w:pPr>
      <w:bookmarkStart w:id="98" w:name="_Hlk524955826"/>
      <w:r>
        <w:rPr>
          <w:sz w:val="20"/>
          <w:szCs w:val="20"/>
        </w:rPr>
        <w:t xml:space="preserve">Výrobce doporučuje pravidelnou kontrolu funkcí lůžka </w:t>
      </w:r>
      <w:r w:rsidRPr="006D7F5A">
        <w:rPr>
          <w:b/>
          <w:sz w:val="20"/>
          <w:szCs w:val="20"/>
        </w:rPr>
        <w:t>každých 6 měsíců</w:t>
      </w:r>
      <w:r>
        <w:rPr>
          <w:sz w:val="20"/>
          <w:szCs w:val="20"/>
        </w:rPr>
        <w:t>. Prosím řiďte se následujícími instrukcemi:</w:t>
      </w:r>
    </w:p>
    <w:p w:rsidR="00B74212" w:rsidRPr="005F70F9" w:rsidRDefault="00B74212" w:rsidP="00B74212">
      <w:pPr>
        <w:pStyle w:val="Odstavecseseznamem"/>
        <w:numPr>
          <w:ilvl w:val="0"/>
          <w:numId w:val="18"/>
        </w:numPr>
        <w:suppressAutoHyphens/>
        <w:autoSpaceDN w:val="0"/>
        <w:spacing w:after="0"/>
        <w:contextualSpacing w:val="0"/>
        <w:jc w:val="both"/>
        <w:textAlignment w:val="baseline"/>
        <w:rPr>
          <w:sz w:val="20"/>
          <w:szCs w:val="20"/>
        </w:rPr>
      </w:pPr>
      <w:r w:rsidRPr="005F70F9">
        <w:rPr>
          <w:b/>
          <w:noProof/>
          <w:color w:val="FF0000"/>
          <w:sz w:val="20"/>
          <w:szCs w:val="20"/>
          <w:lang w:eastAsia="cs-CZ"/>
        </w:rPr>
        <w:drawing>
          <wp:anchor distT="0" distB="0" distL="114300" distR="114300" simplePos="0" relativeHeight="251772416" behindDoc="1" locked="0" layoutInCell="1" allowOverlap="1" wp14:anchorId="4B335929" wp14:editId="0BF05D7A">
            <wp:simplePos x="0" y="0"/>
            <wp:positionH relativeFrom="column">
              <wp:posOffset>76200</wp:posOffset>
            </wp:positionH>
            <wp:positionV relativeFrom="paragraph">
              <wp:posOffset>37021</wp:posOffset>
            </wp:positionV>
            <wp:extent cx="609600" cy="571500"/>
            <wp:effectExtent l="0" t="0" r="0" b="0"/>
            <wp:wrapTight wrapText="bothSides">
              <wp:wrapPolygon edited="0">
                <wp:start x="0" y="0"/>
                <wp:lineTo x="0" y="20880"/>
                <wp:lineTo x="20925" y="20880"/>
                <wp:lineTo x="20925" y="0"/>
                <wp:lineTo x="0" y="0"/>
              </wp:wrapPolygon>
            </wp:wrapTight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6" t="9334" r="8933" b="10666"/>
                    <a:stretch/>
                  </pic:blipFill>
                  <pic:spPr bwMode="auto">
                    <a:xfrm>
                      <a:off x="0" y="0"/>
                      <a:ext cx="6096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F5A">
        <w:rPr>
          <w:sz w:val="20"/>
          <w:szCs w:val="20"/>
        </w:rPr>
        <w:t>Před prováděním</w:t>
      </w:r>
      <w:r w:rsidR="00095A44">
        <w:rPr>
          <w:sz w:val="20"/>
          <w:szCs w:val="20"/>
        </w:rPr>
        <w:t xml:space="preserve"> kontroly a</w:t>
      </w:r>
      <w:r w:rsidR="006D7F5A">
        <w:rPr>
          <w:sz w:val="20"/>
          <w:szCs w:val="20"/>
        </w:rPr>
        <w:t xml:space="preserve"> údržby vždy</w:t>
      </w:r>
      <w:r w:rsidR="00095A44">
        <w:rPr>
          <w:sz w:val="20"/>
          <w:szCs w:val="20"/>
        </w:rPr>
        <w:t xml:space="preserve"> odpojte lůžko od elektřiny.</w:t>
      </w:r>
    </w:p>
    <w:p w:rsidR="00B74212" w:rsidRPr="005F70F9" w:rsidRDefault="00095A44" w:rsidP="00B74212">
      <w:pPr>
        <w:pStyle w:val="Odstavecseseznamem"/>
        <w:numPr>
          <w:ilvl w:val="0"/>
          <w:numId w:val="18"/>
        </w:numPr>
        <w:suppressAutoHyphens/>
        <w:autoSpaceDN w:val="0"/>
        <w:spacing w:after="0"/>
        <w:contextualSpacing w:val="0"/>
        <w:jc w:val="both"/>
        <w:textAlignment w:val="baseline"/>
        <w:rPr>
          <w:sz w:val="20"/>
          <w:szCs w:val="20"/>
        </w:rPr>
      </w:pPr>
      <w:r>
        <w:rPr>
          <w:sz w:val="20"/>
          <w:szCs w:val="20"/>
        </w:rPr>
        <w:t>Zkontrolujte správnou funkci všech elektrických částí</w:t>
      </w:r>
      <w:r w:rsidR="00B74212" w:rsidRPr="005F70F9">
        <w:rPr>
          <w:sz w:val="20"/>
          <w:szCs w:val="20"/>
        </w:rPr>
        <w:t>.</w:t>
      </w:r>
    </w:p>
    <w:p w:rsidR="00B74212" w:rsidRPr="005F70F9" w:rsidRDefault="00095A44" w:rsidP="00B74212">
      <w:pPr>
        <w:pStyle w:val="Odstavecseseznamem"/>
        <w:numPr>
          <w:ilvl w:val="0"/>
          <w:numId w:val="18"/>
        </w:numPr>
        <w:suppressAutoHyphens/>
        <w:autoSpaceDN w:val="0"/>
        <w:spacing w:after="0"/>
        <w:contextualSpacing w:val="0"/>
        <w:jc w:val="both"/>
        <w:textAlignment w:val="baseline"/>
        <w:rPr>
          <w:sz w:val="20"/>
          <w:szCs w:val="20"/>
        </w:rPr>
      </w:pPr>
      <w:r>
        <w:rPr>
          <w:sz w:val="20"/>
          <w:szCs w:val="20"/>
        </w:rPr>
        <w:t>Ujistěte se, že jsou všechny kabely nepoškozené.</w:t>
      </w:r>
    </w:p>
    <w:p w:rsidR="00B74212" w:rsidRPr="005F70F9" w:rsidRDefault="00095A44" w:rsidP="00B74212">
      <w:pPr>
        <w:pStyle w:val="Odstavecseseznamem"/>
        <w:numPr>
          <w:ilvl w:val="0"/>
          <w:numId w:val="18"/>
        </w:numPr>
        <w:suppressAutoHyphens/>
        <w:autoSpaceDN w:val="0"/>
        <w:spacing w:after="0"/>
        <w:contextualSpacing w:val="0"/>
        <w:jc w:val="both"/>
        <w:textAlignment w:val="baseline"/>
        <w:rPr>
          <w:sz w:val="20"/>
          <w:szCs w:val="20"/>
        </w:rPr>
      </w:pPr>
      <w:r>
        <w:rPr>
          <w:sz w:val="20"/>
          <w:szCs w:val="20"/>
        </w:rPr>
        <w:t>Zkontrolujte hlavní přívodní kabel a všechny konektory. V případě poškození musí být tyto díly vyměněny, oprava těchto dílů není možná.</w:t>
      </w:r>
    </w:p>
    <w:p w:rsidR="00B74212" w:rsidRPr="005F70F9" w:rsidRDefault="00D56663" w:rsidP="00B74212">
      <w:pPr>
        <w:pStyle w:val="Odstavecseseznamem"/>
        <w:numPr>
          <w:ilvl w:val="0"/>
          <w:numId w:val="18"/>
        </w:numPr>
        <w:suppressAutoHyphens/>
        <w:autoSpaceDN w:val="0"/>
        <w:spacing w:after="0"/>
        <w:contextualSpacing w:val="0"/>
        <w:jc w:val="both"/>
        <w:textAlignment w:val="baseline"/>
        <w:rPr>
          <w:sz w:val="20"/>
          <w:szCs w:val="20"/>
        </w:rPr>
      </w:pPr>
      <w:r>
        <w:rPr>
          <w:sz w:val="20"/>
          <w:szCs w:val="20"/>
        </w:rPr>
        <w:t>Zkontrolujte správnou funkci hliníkových částí na čelu a konci lůžka.</w:t>
      </w:r>
    </w:p>
    <w:p w:rsidR="00B74212" w:rsidRPr="00D56663" w:rsidRDefault="00D56663" w:rsidP="00D56663">
      <w:pPr>
        <w:pStyle w:val="Odstavecseseznamem"/>
        <w:numPr>
          <w:ilvl w:val="0"/>
          <w:numId w:val="18"/>
        </w:numPr>
        <w:suppressAutoHyphens/>
        <w:autoSpaceDN w:val="0"/>
        <w:spacing w:after="0"/>
        <w:contextualSpacing w:val="0"/>
        <w:jc w:val="both"/>
        <w:textAlignment w:val="baseline"/>
        <w:rPr>
          <w:sz w:val="20"/>
          <w:szCs w:val="20"/>
        </w:rPr>
      </w:pPr>
      <w:r>
        <w:rPr>
          <w:sz w:val="20"/>
          <w:szCs w:val="20"/>
        </w:rPr>
        <w:t>Zkontrolujte stav šroubů a spojovacích prvků – musí být řádně dotaženy, žádné nesmí být poškozené, žádné nesmí chybět.</w:t>
      </w:r>
    </w:p>
    <w:p w:rsidR="00B74212" w:rsidRPr="005F70F9" w:rsidRDefault="00D56663" w:rsidP="00B74212">
      <w:pPr>
        <w:pStyle w:val="Odstavecseseznamem"/>
        <w:numPr>
          <w:ilvl w:val="0"/>
          <w:numId w:val="18"/>
        </w:numPr>
        <w:suppressAutoHyphens/>
        <w:autoSpaceDN w:val="0"/>
        <w:spacing w:after="0"/>
        <w:contextualSpacing w:val="0"/>
        <w:jc w:val="both"/>
        <w:textAlignment w:val="baseline"/>
        <w:rPr>
          <w:sz w:val="20"/>
          <w:szCs w:val="20"/>
        </w:rPr>
      </w:pPr>
      <w:r>
        <w:rPr>
          <w:sz w:val="20"/>
          <w:szCs w:val="20"/>
        </w:rPr>
        <w:t>Zkontrolujte správnou funkci roštu v oblasti kolen</w:t>
      </w:r>
      <w:r w:rsidR="00B74212" w:rsidRPr="005F70F9">
        <w:rPr>
          <w:sz w:val="20"/>
          <w:szCs w:val="20"/>
        </w:rPr>
        <w:t>.</w:t>
      </w:r>
    </w:p>
    <w:p w:rsidR="00B74212" w:rsidRPr="005F70F9" w:rsidRDefault="00D56663" w:rsidP="00B74212">
      <w:pPr>
        <w:pStyle w:val="Odstavecseseznamem"/>
        <w:numPr>
          <w:ilvl w:val="0"/>
          <w:numId w:val="18"/>
        </w:numPr>
        <w:suppressAutoHyphens/>
        <w:autoSpaceDN w:val="0"/>
        <w:spacing w:after="0"/>
        <w:contextualSpacing w:val="0"/>
        <w:jc w:val="both"/>
        <w:textAlignment w:val="baseline"/>
        <w:rPr>
          <w:sz w:val="20"/>
          <w:szCs w:val="20"/>
        </w:rPr>
      </w:pPr>
      <w:r>
        <w:rPr>
          <w:sz w:val="20"/>
          <w:szCs w:val="20"/>
        </w:rPr>
        <w:t xml:space="preserve">Zkontrolujte funkci brzd – kolečka se nesmí po </w:t>
      </w:r>
      <w:r w:rsidR="009443EF">
        <w:rPr>
          <w:sz w:val="20"/>
          <w:szCs w:val="20"/>
        </w:rPr>
        <w:t>zabrzdění</w:t>
      </w:r>
      <w:r>
        <w:rPr>
          <w:sz w:val="20"/>
          <w:szCs w:val="20"/>
        </w:rPr>
        <w:t xml:space="preserve"> otáčet.</w:t>
      </w:r>
    </w:p>
    <w:p w:rsidR="00DA3B56" w:rsidRPr="005F70F9" w:rsidRDefault="00D56663" w:rsidP="00DA3B56">
      <w:pPr>
        <w:pStyle w:val="Odstavecseseznamem"/>
        <w:numPr>
          <w:ilvl w:val="0"/>
          <w:numId w:val="18"/>
        </w:numPr>
        <w:suppressAutoHyphens/>
        <w:autoSpaceDN w:val="0"/>
        <w:spacing w:after="0"/>
        <w:contextualSpacing w:val="0"/>
        <w:jc w:val="both"/>
        <w:textAlignment w:val="baseline"/>
        <w:rPr>
          <w:sz w:val="20"/>
          <w:szCs w:val="20"/>
        </w:rPr>
      </w:pPr>
      <w:r>
        <w:rPr>
          <w:sz w:val="20"/>
          <w:szCs w:val="20"/>
        </w:rPr>
        <w:t>Zkontrolujte správnou funkci roštu v oblasti zad.</w:t>
      </w:r>
    </w:p>
    <w:p w:rsidR="00DA3B56" w:rsidRPr="005F70F9" w:rsidRDefault="009443EF" w:rsidP="00DA3B56">
      <w:pPr>
        <w:pStyle w:val="Odstavecseseznamem"/>
        <w:numPr>
          <w:ilvl w:val="0"/>
          <w:numId w:val="18"/>
        </w:numPr>
        <w:suppressAutoHyphens/>
        <w:autoSpaceDN w:val="0"/>
        <w:spacing w:after="0"/>
        <w:contextualSpacing w:val="0"/>
        <w:jc w:val="both"/>
        <w:textAlignment w:val="baseline"/>
        <w:rPr>
          <w:sz w:val="20"/>
          <w:szCs w:val="20"/>
        </w:rPr>
      </w:pPr>
      <w:r>
        <w:rPr>
          <w:sz w:val="20"/>
          <w:szCs w:val="20"/>
        </w:rPr>
        <w:t>Zdvihněte</w:t>
      </w:r>
      <w:r w:rsidR="00D56663">
        <w:rPr>
          <w:sz w:val="20"/>
          <w:szCs w:val="20"/>
        </w:rPr>
        <w:t xml:space="preserve"> a spusťte bočnice – jejich chod by měl být plynulý</w:t>
      </w:r>
      <w:r w:rsidR="00DA3B56" w:rsidRPr="005F70F9">
        <w:rPr>
          <w:sz w:val="20"/>
          <w:szCs w:val="20"/>
        </w:rPr>
        <w:t>.</w:t>
      </w:r>
    </w:p>
    <w:p w:rsidR="00DA3B56" w:rsidRPr="005F70F9" w:rsidRDefault="00D56663" w:rsidP="00770B0D">
      <w:pPr>
        <w:pStyle w:val="Odstavecseseznamem"/>
        <w:numPr>
          <w:ilvl w:val="0"/>
          <w:numId w:val="18"/>
        </w:numPr>
        <w:jc w:val="both"/>
        <w:rPr>
          <w:sz w:val="20"/>
          <w:szCs w:val="20"/>
        </w:rPr>
      </w:pPr>
      <w:r>
        <w:rPr>
          <w:sz w:val="20"/>
          <w:szCs w:val="20"/>
        </w:rPr>
        <w:t>Zkontrolujte stav hrazdy</w:t>
      </w:r>
      <w:r w:rsidR="00DA3B56" w:rsidRPr="005F70F9">
        <w:rPr>
          <w:sz w:val="20"/>
          <w:szCs w:val="20"/>
        </w:rPr>
        <w:t xml:space="preserve"> (</w:t>
      </w:r>
      <w:r>
        <w:rPr>
          <w:sz w:val="20"/>
          <w:szCs w:val="20"/>
        </w:rPr>
        <w:t>deformace</w:t>
      </w:r>
      <w:r w:rsidR="00DA3B56" w:rsidRPr="005F70F9">
        <w:rPr>
          <w:sz w:val="20"/>
          <w:szCs w:val="20"/>
        </w:rPr>
        <w:t>).</w:t>
      </w:r>
    </w:p>
    <w:p w:rsidR="00B1670D" w:rsidRPr="005F70F9" w:rsidRDefault="00D56663" w:rsidP="00770B0D">
      <w:pPr>
        <w:pStyle w:val="Odstavecseseznamem"/>
        <w:numPr>
          <w:ilvl w:val="0"/>
          <w:numId w:val="18"/>
        </w:numPr>
        <w:jc w:val="both"/>
        <w:rPr>
          <w:sz w:val="20"/>
          <w:szCs w:val="20"/>
        </w:rPr>
      </w:pPr>
      <w:r>
        <w:rPr>
          <w:sz w:val="20"/>
          <w:szCs w:val="20"/>
        </w:rPr>
        <w:t>Zkontrolujte stav dřevěných roštů.</w:t>
      </w:r>
    </w:p>
    <w:p w:rsidR="00276BD3" w:rsidRPr="005F70F9" w:rsidRDefault="00D56663" w:rsidP="00276BD3">
      <w:pPr>
        <w:pStyle w:val="Odstavecseseznamem"/>
        <w:numPr>
          <w:ilvl w:val="0"/>
          <w:numId w:val="18"/>
        </w:numPr>
        <w:suppressAutoHyphens/>
        <w:autoSpaceDN w:val="0"/>
        <w:spacing w:after="0"/>
        <w:contextualSpacing w:val="0"/>
        <w:jc w:val="both"/>
        <w:textAlignment w:val="baseline"/>
        <w:rPr>
          <w:sz w:val="20"/>
          <w:szCs w:val="20"/>
        </w:rPr>
      </w:pPr>
      <w:r>
        <w:rPr>
          <w:sz w:val="20"/>
          <w:szCs w:val="20"/>
        </w:rPr>
        <w:t>Zkontrolujte správnou funkci zámku bočnic – po vytažení bočnic musí zaklapnout.</w:t>
      </w:r>
    </w:p>
    <w:p w:rsidR="00276BD3" w:rsidRPr="005F70F9" w:rsidRDefault="00D56663" w:rsidP="00276BD3">
      <w:pPr>
        <w:pStyle w:val="Odstavecseseznamem"/>
        <w:numPr>
          <w:ilvl w:val="0"/>
          <w:numId w:val="18"/>
        </w:numPr>
        <w:suppressAutoHyphens/>
        <w:autoSpaceDN w:val="0"/>
        <w:spacing w:after="0"/>
        <w:contextualSpacing w:val="0"/>
        <w:jc w:val="both"/>
        <w:textAlignment w:val="baseline"/>
        <w:rPr>
          <w:sz w:val="20"/>
          <w:szCs w:val="20"/>
        </w:rPr>
      </w:pPr>
      <w:r>
        <w:rPr>
          <w:sz w:val="20"/>
          <w:szCs w:val="20"/>
        </w:rPr>
        <w:t>Zkontrolujte stav a napětí záložní baterie. Pokud stav a nominální napětí baterie neodpovídá předepsaným hodnotám, doporučuje se její výměna.</w:t>
      </w:r>
    </w:p>
    <w:p w:rsidR="00276BD3" w:rsidRPr="005F70F9" w:rsidRDefault="00D56663" w:rsidP="00276BD3">
      <w:pPr>
        <w:pStyle w:val="Odstavecseseznamem"/>
        <w:numPr>
          <w:ilvl w:val="0"/>
          <w:numId w:val="18"/>
        </w:numPr>
        <w:suppressAutoHyphens/>
        <w:autoSpaceDN w:val="0"/>
        <w:spacing w:after="0"/>
        <w:contextualSpacing w:val="0"/>
        <w:jc w:val="both"/>
        <w:textAlignment w:val="baseline"/>
        <w:rPr>
          <w:sz w:val="20"/>
          <w:szCs w:val="20"/>
        </w:rPr>
      </w:pPr>
      <w:r>
        <w:rPr>
          <w:sz w:val="20"/>
          <w:szCs w:val="20"/>
        </w:rPr>
        <w:t>Elektrické kabely by měly být každých 24 měsíců přezkoušeny na probíjení.</w:t>
      </w:r>
    </w:p>
    <w:p w:rsidR="00276BD3" w:rsidRPr="005F70F9" w:rsidRDefault="00276BD3" w:rsidP="00276BD3">
      <w:pPr>
        <w:pStyle w:val="Odstavecseseznamem"/>
        <w:suppressAutoHyphens/>
        <w:autoSpaceDN w:val="0"/>
        <w:spacing w:after="0"/>
        <w:contextualSpacing w:val="0"/>
        <w:jc w:val="both"/>
        <w:textAlignment w:val="baseline"/>
        <w:rPr>
          <w:sz w:val="20"/>
          <w:szCs w:val="20"/>
        </w:rPr>
      </w:pPr>
    </w:p>
    <w:p w:rsidR="00276BD3" w:rsidRPr="005F70F9" w:rsidRDefault="00D56663" w:rsidP="00276BD3">
      <w:pPr>
        <w:pStyle w:val="Odstavecseseznamem"/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Pro více informací prosím kontaktujte Vašeho prodejce.</w:t>
      </w:r>
    </w:p>
    <w:p w:rsidR="00A45D65" w:rsidRPr="005F70F9" w:rsidRDefault="00594899" w:rsidP="00A45D65">
      <w:pPr>
        <w:pStyle w:val="Nadpis2"/>
      </w:pPr>
      <w:bookmarkStart w:id="99" w:name="_Toc509995344"/>
      <w:r>
        <w:t>Řešení závad</w:t>
      </w:r>
      <w:bookmarkEnd w:id="99"/>
    </w:p>
    <w:p w:rsidR="00A45D65" w:rsidRDefault="00594899" w:rsidP="00594899">
      <w:pPr>
        <w:pStyle w:val="Textbody"/>
        <w:ind w:firstLine="576"/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Níže naleznete seznam závad, které se mohou objevit během užívání lůžka. Pokud se závada objeví, nejprve prosím vyzkoušejte jedno z nabízených řešení, popř. kontaktuje servisního technika</w:t>
      </w:r>
      <w:bookmarkEnd w:id="98"/>
      <w:r>
        <w:rPr>
          <w:sz w:val="20"/>
          <w:szCs w:val="20"/>
          <w:lang w:val="cs-CZ"/>
        </w:rPr>
        <w:t>.</w:t>
      </w:r>
    </w:p>
    <w:p w:rsidR="00D11845" w:rsidRDefault="00D11845" w:rsidP="00594899">
      <w:pPr>
        <w:pStyle w:val="Textbody"/>
        <w:ind w:firstLine="576"/>
        <w:rPr>
          <w:sz w:val="20"/>
          <w:szCs w:val="20"/>
          <w:lang w:val="cs-CZ"/>
        </w:rPr>
      </w:pPr>
    </w:p>
    <w:p w:rsidR="00D11845" w:rsidRDefault="00D11845" w:rsidP="00594899">
      <w:pPr>
        <w:pStyle w:val="Textbody"/>
        <w:ind w:firstLine="576"/>
        <w:rPr>
          <w:sz w:val="20"/>
          <w:szCs w:val="20"/>
          <w:lang w:val="cs-CZ"/>
        </w:rPr>
      </w:pPr>
    </w:p>
    <w:p w:rsidR="00D11845" w:rsidRPr="00594899" w:rsidRDefault="00D11845" w:rsidP="00594899">
      <w:pPr>
        <w:pStyle w:val="Textbody"/>
        <w:ind w:firstLine="576"/>
        <w:rPr>
          <w:sz w:val="20"/>
          <w:szCs w:val="20"/>
          <w:lang w:val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22"/>
        <w:gridCol w:w="2497"/>
        <w:gridCol w:w="2322"/>
      </w:tblGrid>
      <w:tr w:rsidR="00276BD3" w:rsidRPr="005F70F9" w:rsidTr="007E29B7">
        <w:tc>
          <w:tcPr>
            <w:tcW w:w="2122" w:type="dxa"/>
          </w:tcPr>
          <w:p w:rsidR="00276BD3" w:rsidRPr="005F70F9" w:rsidRDefault="00276BD3" w:rsidP="00D11845">
            <w:pPr>
              <w:pStyle w:val="Standard"/>
              <w:jc w:val="center"/>
              <w:rPr>
                <w:b/>
                <w:sz w:val="20"/>
                <w:szCs w:val="20"/>
                <w:lang w:val="cs-CZ"/>
              </w:rPr>
            </w:pPr>
            <w:r w:rsidRPr="005F70F9">
              <w:rPr>
                <w:b/>
                <w:sz w:val="20"/>
                <w:szCs w:val="20"/>
                <w:lang w:val="cs-CZ"/>
              </w:rPr>
              <w:lastRenderedPageBreak/>
              <w:t xml:space="preserve">  </w:t>
            </w:r>
            <w:r w:rsidR="00D11845">
              <w:rPr>
                <w:b/>
                <w:sz w:val="20"/>
                <w:szCs w:val="20"/>
                <w:lang w:val="cs-CZ"/>
              </w:rPr>
              <w:t>Závada</w:t>
            </w:r>
          </w:p>
        </w:tc>
        <w:tc>
          <w:tcPr>
            <w:tcW w:w="2497" w:type="dxa"/>
          </w:tcPr>
          <w:p w:rsidR="00276BD3" w:rsidRPr="005F70F9" w:rsidRDefault="00D11845" w:rsidP="007E29B7">
            <w:pPr>
              <w:pStyle w:val="Standard"/>
              <w:jc w:val="center"/>
              <w:rPr>
                <w:b/>
                <w:sz w:val="20"/>
                <w:szCs w:val="20"/>
                <w:lang w:val="cs-CZ"/>
              </w:rPr>
            </w:pPr>
            <w:r>
              <w:rPr>
                <w:b/>
                <w:sz w:val="20"/>
                <w:szCs w:val="20"/>
                <w:lang w:val="cs-CZ"/>
              </w:rPr>
              <w:t>Možná příčina</w:t>
            </w:r>
          </w:p>
        </w:tc>
        <w:tc>
          <w:tcPr>
            <w:tcW w:w="2322" w:type="dxa"/>
          </w:tcPr>
          <w:p w:rsidR="00276BD3" w:rsidRPr="005F70F9" w:rsidRDefault="00D11845" w:rsidP="007E29B7">
            <w:pPr>
              <w:pStyle w:val="Standard"/>
              <w:jc w:val="center"/>
              <w:rPr>
                <w:b/>
                <w:sz w:val="20"/>
                <w:szCs w:val="20"/>
                <w:lang w:val="cs-CZ"/>
              </w:rPr>
            </w:pPr>
            <w:r>
              <w:rPr>
                <w:b/>
                <w:sz w:val="20"/>
                <w:szCs w:val="20"/>
                <w:lang w:val="cs-CZ"/>
              </w:rPr>
              <w:t>Řešení</w:t>
            </w:r>
          </w:p>
        </w:tc>
      </w:tr>
      <w:tr w:rsidR="00475983" w:rsidRPr="005F70F9" w:rsidTr="00EF2BFA">
        <w:tc>
          <w:tcPr>
            <w:tcW w:w="2122" w:type="dxa"/>
            <w:vMerge w:val="restart"/>
          </w:tcPr>
          <w:p w:rsidR="00D11845" w:rsidRDefault="00D11845" w:rsidP="00276BD3">
            <w:pPr>
              <w:rPr>
                <w:sz w:val="20"/>
                <w:szCs w:val="20"/>
              </w:rPr>
            </w:pPr>
          </w:p>
          <w:p w:rsidR="00D11845" w:rsidRDefault="00D11845" w:rsidP="00276BD3">
            <w:pPr>
              <w:rPr>
                <w:sz w:val="20"/>
                <w:szCs w:val="20"/>
              </w:rPr>
            </w:pPr>
          </w:p>
          <w:p w:rsidR="00D11845" w:rsidRDefault="00D11845" w:rsidP="00276BD3">
            <w:pPr>
              <w:rPr>
                <w:sz w:val="20"/>
                <w:szCs w:val="20"/>
              </w:rPr>
            </w:pPr>
          </w:p>
          <w:p w:rsidR="00D11845" w:rsidRDefault="00D11845" w:rsidP="00276BD3">
            <w:pPr>
              <w:rPr>
                <w:sz w:val="20"/>
                <w:szCs w:val="20"/>
              </w:rPr>
            </w:pPr>
          </w:p>
          <w:p w:rsidR="00D11845" w:rsidRDefault="00D11845" w:rsidP="00276BD3">
            <w:pPr>
              <w:rPr>
                <w:sz w:val="20"/>
                <w:szCs w:val="20"/>
              </w:rPr>
            </w:pPr>
          </w:p>
          <w:p w:rsidR="00D11845" w:rsidRDefault="00D11845" w:rsidP="00276BD3">
            <w:pPr>
              <w:rPr>
                <w:sz w:val="20"/>
                <w:szCs w:val="20"/>
              </w:rPr>
            </w:pPr>
          </w:p>
          <w:p w:rsidR="00D11845" w:rsidRDefault="00D11845" w:rsidP="00276BD3">
            <w:pPr>
              <w:rPr>
                <w:sz w:val="20"/>
                <w:szCs w:val="20"/>
              </w:rPr>
            </w:pPr>
          </w:p>
          <w:p w:rsidR="00D11845" w:rsidRDefault="00D11845" w:rsidP="00276BD3">
            <w:pPr>
              <w:rPr>
                <w:sz w:val="20"/>
                <w:szCs w:val="20"/>
              </w:rPr>
            </w:pPr>
          </w:p>
          <w:p w:rsidR="00D11845" w:rsidRDefault="00D11845" w:rsidP="00276BD3">
            <w:pPr>
              <w:rPr>
                <w:sz w:val="20"/>
                <w:szCs w:val="20"/>
              </w:rPr>
            </w:pPr>
          </w:p>
          <w:p w:rsidR="00475983" w:rsidRPr="005F70F9" w:rsidRDefault="00594899" w:rsidP="00D118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Elektrické </w:t>
            </w:r>
            <w:r w:rsidR="00D11845">
              <w:rPr>
                <w:sz w:val="20"/>
                <w:szCs w:val="20"/>
              </w:rPr>
              <w:t>polohování</w:t>
            </w:r>
            <w:r>
              <w:rPr>
                <w:sz w:val="20"/>
                <w:szCs w:val="20"/>
              </w:rPr>
              <w:t xml:space="preserve"> lůžka </w:t>
            </w:r>
            <w:r w:rsidR="00D11845">
              <w:rPr>
                <w:sz w:val="20"/>
                <w:szCs w:val="20"/>
              </w:rPr>
              <w:t>nepracuje</w:t>
            </w:r>
            <w:r>
              <w:rPr>
                <w:sz w:val="20"/>
                <w:szCs w:val="20"/>
              </w:rPr>
              <w:t xml:space="preserve"> správně</w:t>
            </w:r>
          </w:p>
        </w:tc>
        <w:tc>
          <w:tcPr>
            <w:tcW w:w="2497" w:type="dxa"/>
          </w:tcPr>
          <w:p w:rsidR="00475983" w:rsidRPr="005F70F9" w:rsidRDefault="00D11845" w:rsidP="00D250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Uzamčené dálk. ovládání</w:t>
            </w:r>
          </w:p>
        </w:tc>
        <w:tc>
          <w:tcPr>
            <w:tcW w:w="2322" w:type="dxa"/>
          </w:tcPr>
          <w:p w:rsidR="00475983" w:rsidRPr="005F70F9" w:rsidRDefault="00D11845" w:rsidP="00A45D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Odemkněte pomocí mechanického či magnetického klíče</w:t>
            </w:r>
          </w:p>
        </w:tc>
      </w:tr>
      <w:tr w:rsidR="00475983" w:rsidRPr="005F70F9" w:rsidTr="00EF2BFA">
        <w:tc>
          <w:tcPr>
            <w:tcW w:w="2122" w:type="dxa"/>
            <w:vMerge/>
          </w:tcPr>
          <w:p w:rsidR="00475983" w:rsidRPr="005F70F9" w:rsidRDefault="00475983" w:rsidP="00A45D65">
            <w:pPr>
              <w:rPr>
                <w:sz w:val="20"/>
                <w:szCs w:val="20"/>
              </w:rPr>
            </w:pPr>
          </w:p>
        </w:tc>
        <w:tc>
          <w:tcPr>
            <w:tcW w:w="2497" w:type="dxa"/>
          </w:tcPr>
          <w:p w:rsidR="00475983" w:rsidRPr="005F70F9" w:rsidRDefault="00D11845" w:rsidP="00D118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Hlavní přívodní kabel není zapojen do řídící jednotky (ŘJ) nebo do el. sítě</w:t>
            </w:r>
          </w:p>
        </w:tc>
        <w:tc>
          <w:tcPr>
            <w:tcW w:w="2322" w:type="dxa"/>
          </w:tcPr>
          <w:p w:rsidR="00475983" w:rsidRPr="005F70F9" w:rsidRDefault="00D11845" w:rsidP="00D118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Zkontrolujte, zda na ovladači svítí kontrolka „zapnuto“ a jestli je přívodní kabel řádně zapojen na obou koncích</w:t>
            </w:r>
          </w:p>
        </w:tc>
      </w:tr>
      <w:tr w:rsidR="00475983" w:rsidRPr="005F70F9" w:rsidTr="00EF2BFA">
        <w:tc>
          <w:tcPr>
            <w:tcW w:w="2122" w:type="dxa"/>
            <w:vMerge/>
          </w:tcPr>
          <w:p w:rsidR="00475983" w:rsidRPr="005F70F9" w:rsidRDefault="00475983" w:rsidP="00A45D65">
            <w:pPr>
              <w:rPr>
                <w:sz w:val="20"/>
                <w:szCs w:val="20"/>
              </w:rPr>
            </w:pPr>
          </w:p>
        </w:tc>
        <w:tc>
          <w:tcPr>
            <w:tcW w:w="2497" w:type="dxa"/>
          </w:tcPr>
          <w:p w:rsidR="00475983" w:rsidRPr="005F70F9" w:rsidRDefault="00D11845" w:rsidP="00276B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Prasklá pojistka v hlavní zástrčce</w:t>
            </w:r>
          </w:p>
        </w:tc>
        <w:tc>
          <w:tcPr>
            <w:tcW w:w="2322" w:type="dxa"/>
          </w:tcPr>
          <w:p w:rsidR="00475983" w:rsidRPr="005F70F9" w:rsidRDefault="00D11845" w:rsidP="00D118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Zkontrolujte, zda na ovladači svítí kontrolka „zapnuto“, pokud ne, zkontrolujte pojistku</w:t>
            </w:r>
          </w:p>
        </w:tc>
      </w:tr>
      <w:tr w:rsidR="00410AF8" w:rsidRPr="005F70F9" w:rsidTr="00EF2BFA">
        <w:tc>
          <w:tcPr>
            <w:tcW w:w="2122" w:type="dxa"/>
            <w:vMerge/>
          </w:tcPr>
          <w:p w:rsidR="00410AF8" w:rsidRPr="005F70F9" w:rsidRDefault="00410AF8" w:rsidP="00A45D65">
            <w:pPr>
              <w:rPr>
                <w:sz w:val="20"/>
                <w:szCs w:val="20"/>
              </w:rPr>
            </w:pPr>
          </w:p>
        </w:tc>
        <w:tc>
          <w:tcPr>
            <w:tcW w:w="2497" w:type="dxa"/>
          </w:tcPr>
          <w:p w:rsidR="00410AF8" w:rsidRPr="005F70F9" w:rsidRDefault="00D11845" w:rsidP="00D11845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s-CZ"/>
              </w:rPr>
              <w:t>Kabely elektromotoru nebo ovladače nejsou zapojeny</w:t>
            </w:r>
          </w:p>
        </w:tc>
        <w:tc>
          <w:tcPr>
            <w:tcW w:w="2322" w:type="dxa"/>
          </w:tcPr>
          <w:p w:rsidR="00410AF8" w:rsidRPr="005F70F9" w:rsidRDefault="00D11845" w:rsidP="00D118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pl-PL"/>
              </w:rPr>
              <w:t>Zkontrolujte připojení kabelů v ŘJ</w:t>
            </w:r>
          </w:p>
        </w:tc>
      </w:tr>
      <w:tr w:rsidR="00410AF8" w:rsidRPr="005F70F9" w:rsidTr="00EF2BFA">
        <w:tc>
          <w:tcPr>
            <w:tcW w:w="2122" w:type="dxa"/>
            <w:vMerge/>
          </w:tcPr>
          <w:p w:rsidR="00410AF8" w:rsidRPr="005F70F9" w:rsidRDefault="00410AF8" w:rsidP="00A45D65">
            <w:pPr>
              <w:rPr>
                <w:sz w:val="20"/>
                <w:szCs w:val="20"/>
              </w:rPr>
            </w:pPr>
          </w:p>
        </w:tc>
        <w:tc>
          <w:tcPr>
            <w:tcW w:w="2497" w:type="dxa"/>
          </w:tcPr>
          <w:p w:rsidR="00410AF8" w:rsidRPr="00D11845" w:rsidRDefault="00D11845" w:rsidP="00D11845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s-CZ"/>
              </w:rPr>
              <w:t>Poškození přívodního kabelu nebo kabelu elektromotoru či ovladače</w:t>
            </w:r>
          </w:p>
        </w:tc>
        <w:tc>
          <w:tcPr>
            <w:tcW w:w="2322" w:type="dxa"/>
          </w:tcPr>
          <w:p w:rsidR="00410AF8" w:rsidRPr="005F70F9" w:rsidRDefault="00D11845" w:rsidP="00D118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pl-PL"/>
              </w:rPr>
              <w:t>Vypojte lůžko z el. sítě a kontaktujte servis</w:t>
            </w:r>
          </w:p>
        </w:tc>
      </w:tr>
      <w:tr w:rsidR="00410AF8" w:rsidRPr="005F70F9" w:rsidTr="00EF2BFA">
        <w:tc>
          <w:tcPr>
            <w:tcW w:w="2122" w:type="dxa"/>
            <w:vMerge/>
          </w:tcPr>
          <w:p w:rsidR="00410AF8" w:rsidRPr="005F70F9" w:rsidRDefault="00410AF8" w:rsidP="00A45D65">
            <w:pPr>
              <w:rPr>
                <w:sz w:val="20"/>
                <w:szCs w:val="20"/>
              </w:rPr>
            </w:pPr>
          </w:p>
        </w:tc>
        <w:tc>
          <w:tcPr>
            <w:tcW w:w="2497" w:type="dxa"/>
          </w:tcPr>
          <w:p w:rsidR="00410AF8" w:rsidRPr="005F70F9" w:rsidRDefault="00D11845" w:rsidP="00D118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Přetížení lůžka nebo překročena povolená doba provozu</w:t>
            </w:r>
          </w:p>
        </w:tc>
        <w:tc>
          <w:tcPr>
            <w:tcW w:w="2322" w:type="dxa"/>
          </w:tcPr>
          <w:p w:rsidR="00410AF8" w:rsidRPr="005F70F9" w:rsidRDefault="00D11845" w:rsidP="00D118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Odlehčete lůžko a nechte ŘJ vychladnout před dalším provozem</w:t>
            </w:r>
          </w:p>
        </w:tc>
      </w:tr>
      <w:tr w:rsidR="00410AF8" w:rsidRPr="005F70F9" w:rsidTr="00EF2BFA">
        <w:tc>
          <w:tcPr>
            <w:tcW w:w="2122" w:type="dxa"/>
            <w:vMerge w:val="restart"/>
          </w:tcPr>
          <w:p w:rsidR="00410AF8" w:rsidRPr="005F70F9" w:rsidRDefault="00D11845" w:rsidP="007E29B7">
            <w:pPr>
              <w:pStyle w:val="Standard"/>
              <w:rPr>
                <w:sz w:val="20"/>
                <w:szCs w:val="20"/>
                <w:lang w:val="cs-CZ"/>
              </w:rPr>
            </w:pPr>
            <w:r>
              <w:rPr>
                <w:sz w:val="20"/>
                <w:szCs w:val="20"/>
                <w:lang w:val="cs-CZ"/>
              </w:rPr>
              <w:t>Elektrické polohování je příliš pomalé</w:t>
            </w:r>
          </w:p>
        </w:tc>
        <w:tc>
          <w:tcPr>
            <w:tcW w:w="2497" w:type="dxa"/>
          </w:tcPr>
          <w:p w:rsidR="00410AF8" w:rsidRPr="005F70F9" w:rsidRDefault="00D11845" w:rsidP="007E29B7">
            <w:pPr>
              <w:pStyle w:val="Standard"/>
              <w:rPr>
                <w:sz w:val="20"/>
                <w:szCs w:val="20"/>
                <w:lang w:val="cs-CZ"/>
              </w:rPr>
            </w:pPr>
            <w:r>
              <w:rPr>
                <w:sz w:val="20"/>
                <w:szCs w:val="20"/>
                <w:lang w:val="cs-CZ"/>
              </w:rPr>
              <w:t>Přetížení lůžka</w:t>
            </w:r>
          </w:p>
        </w:tc>
        <w:tc>
          <w:tcPr>
            <w:tcW w:w="2322" w:type="dxa"/>
          </w:tcPr>
          <w:p w:rsidR="00410AF8" w:rsidRPr="005F70F9" w:rsidRDefault="00F15072" w:rsidP="007E29B7">
            <w:pPr>
              <w:pStyle w:val="Standard"/>
              <w:rPr>
                <w:sz w:val="20"/>
                <w:szCs w:val="20"/>
                <w:lang w:val="cs-CZ"/>
              </w:rPr>
            </w:pPr>
            <w:r>
              <w:rPr>
                <w:sz w:val="20"/>
                <w:szCs w:val="20"/>
                <w:lang w:val="cs-CZ"/>
              </w:rPr>
              <w:t>Odstraňte břemeno</w:t>
            </w:r>
          </w:p>
        </w:tc>
      </w:tr>
      <w:tr w:rsidR="00410AF8" w:rsidRPr="005F70F9" w:rsidTr="00EF2BFA">
        <w:tc>
          <w:tcPr>
            <w:tcW w:w="2122" w:type="dxa"/>
            <w:vMerge/>
          </w:tcPr>
          <w:p w:rsidR="00410AF8" w:rsidRPr="005F70F9" w:rsidRDefault="00410AF8" w:rsidP="00A45D65">
            <w:pPr>
              <w:rPr>
                <w:sz w:val="20"/>
                <w:szCs w:val="20"/>
              </w:rPr>
            </w:pPr>
          </w:p>
        </w:tc>
        <w:tc>
          <w:tcPr>
            <w:tcW w:w="2497" w:type="dxa"/>
          </w:tcPr>
          <w:p w:rsidR="00410AF8" w:rsidRPr="005F70F9" w:rsidRDefault="00D11845" w:rsidP="00D118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Výpadek elektřiny, provoz na záložní baterii</w:t>
            </w:r>
            <w:r w:rsidR="00410AF8" w:rsidRPr="005F70F9">
              <w:rPr>
                <w:sz w:val="20"/>
                <w:szCs w:val="20"/>
              </w:rPr>
              <w:t xml:space="preserve"> </w:t>
            </w:r>
          </w:p>
        </w:tc>
        <w:tc>
          <w:tcPr>
            <w:tcW w:w="2322" w:type="dxa"/>
          </w:tcPr>
          <w:p w:rsidR="00410AF8" w:rsidRPr="005F70F9" w:rsidRDefault="009443EF" w:rsidP="00D118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Nahlaste</w:t>
            </w:r>
            <w:r w:rsidR="00D11845">
              <w:rPr>
                <w:sz w:val="20"/>
                <w:szCs w:val="20"/>
              </w:rPr>
              <w:t xml:space="preserve"> výpadek elektřiny poskytovateli </w:t>
            </w:r>
          </w:p>
        </w:tc>
      </w:tr>
      <w:tr w:rsidR="00291C78" w:rsidRPr="005F70F9" w:rsidTr="00EF2BFA">
        <w:tc>
          <w:tcPr>
            <w:tcW w:w="2122" w:type="dxa"/>
          </w:tcPr>
          <w:p w:rsidR="00291C78" w:rsidRPr="005F70F9" w:rsidRDefault="00D11845" w:rsidP="007E29B7">
            <w:pPr>
              <w:pStyle w:val="Standard"/>
              <w:rPr>
                <w:sz w:val="20"/>
                <w:szCs w:val="20"/>
                <w:lang w:val="cs-CZ"/>
              </w:rPr>
            </w:pPr>
            <w:r>
              <w:rPr>
                <w:sz w:val="20"/>
                <w:szCs w:val="20"/>
                <w:lang w:val="cs-CZ"/>
              </w:rPr>
              <w:t>Lůžko je nestabilní</w:t>
            </w:r>
          </w:p>
        </w:tc>
        <w:tc>
          <w:tcPr>
            <w:tcW w:w="2497" w:type="dxa"/>
          </w:tcPr>
          <w:p w:rsidR="00291C78" w:rsidRPr="005F70F9" w:rsidRDefault="00D11845" w:rsidP="00D11845">
            <w:pPr>
              <w:pStyle w:val="Standard"/>
              <w:rPr>
                <w:sz w:val="20"/>
                <w:szCs w:val="20"/>
                <w:lang w:val="cs-CZ"/>
              </w:rPr>
            </w:pPr>
            <w:r>
              <w:rPr>
                <w:sz w:val="20"/>
                <w:szCs w:val="20"/>
                <w:lang w:val="cs-CZ"/>
              </w:rPr>
              <w:t>Některé spojovací šrouby jsou povoleny</w:t>
            </w:r>
            <w:r w:rsidR="00291C78" w:rsidRPr="005F70F9">
              <w:rPr>
                <w:sz w:val="20"/>
                <w:szCs w:val="20"/>
                <w:lang w:val="cs-CZ"/>
              </w:rPr>
              <w:t>.</w:t>
            </w:r>
          </w:p>
        </w:tc>
        <w:tc>
          <w:tcPr>
            <w:tcW w:w="2322" w:type="dxa"/>
          </w:tcPr>
          <w:p w:rsidR="00291C78" w:rsidRPr="005F70F9" w:rsidRDefault="00D11845" w:rsidP="00D11845">
            <w:pPr>
              <w:pStyle w:val="Standard"/>
              <w:rPr>
                <w:color w:val="000000"/>
                <w:sz w:val="20"/>
                <w:szCs w:val="20"/>
                <w:lang w:val="cs-CZ"/>
              </w:rPr>
            </w:pPr>
            <w:r>
              <w:rPr>
                <w:color w:val="000000"/>
                <w:sz w:val="20"/>
                <w:szCs w:val="20"/>
                <w:lang w:val="cs-CZ"/>
              </w:rPr>
              <w:t>Utáhněte šrouby  (viz kapitola „Sestavení lůžka“</w:t>
            </w:r>
            <w:r w:rsidR="00291C78" w:rsidRPr="005F70F9">
              <w:rPr>
                <w:color w:val="000000"/>
                <w:sz w:val="20"/>
                <w:szCs w:val="20"/>
                <w:lang w:val="cs-CZ"/>
              </w:rPr>
              <w:t>)</w:t>
            </w:r>
          </w:p>
        </w:tc>
      </w:tr>
    </w:tbl>
    <w:p w:rsidR="00291C78" w:rsidRPr="005F70F9" w:rsidRDefault="00291C78" w:rsidP="00235EC4">
      <w:pPr>
        <w:rPr>
          <w:color w:val="000000" w:themeColor="text1"/>
          <w:szCs w:val="20"/>
        </w:rPr>
      </w:pPr>
      <w:r w:rsidRPr="005F70F9">
        <w:rPr>
          <w:b/>
          <w:noProof/>
          <w:color w:val="000000" w:themeColor="text1"/>
          <w:szCs w:val="20"/>
          <w:lang w:eastAsia="cs-CZ"/>
        </w:rPr>
        <w:drawing>
          <wp:anchor distT="0" distB="0" distL="114300" distR="114300" simplePos="0" relativeHeight="251739648" behindDoc="1" locked="0" layoutInCell="1" allowOverlap="1" wp14:anchorId="101E0123" wp14:editId="6A1E54BC">
            <wp:simplePos x="0" y="0"/>
            <wp:positionH relativeFrom="column">
              <wp:posOffset>138430</wp:posOffset>
            </wp:positionH>
            <wp:positionV relativeFrom="paragraph">
              <wp:posOffset>268605</wp:posOffset>
            </wp:positionV>
            <wp:extent cx="609600" cy="571500"/>
            <wp:effectExtent l="0" t="0" r="0" b="0"/>
            <wp:wrapTight wrapText="bothSides">
              <wp:wrapPolygon edited="0">
                <wp:start x="0" y="0"/>
                <wp:lineTo x="0" y="20880"/>
                <wp:lineTo x="20925" y="20880"/>
                <wp:lineTo x="20925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6" t="9334" r="8933" b="10666"/>
                    <a:stretch/>
                  </pic:blipFill>
                  <pic:spPr bwMode="auto">
                    <a:xfrm>
                      <a:off x="0" y="0"/>
                      <a:ext cx="6096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C78" w:rsidRDefault="000D1408" w:rsidP="00291C78">
      <w:pPr>
        <w:pStyle w:val="Bezmezer"/>
        <w:widowControl w:val="0"/>
        <w:numPr>
          <w:ilvl w:val="0"/>
          <w:numId w:val="43"/>
        </w:numPr>
        <w:suppressAutoHyphens/>
        <w:autoSpaceDN w:val="0"/>
        <w:spacing w:after="160" w:line="259" w:lineRule="auto"/>
        <w:jc w:val="left"/>
        <w:textAlignment w:val="baseline"/>
        <w:rPr>
          <w:color w:val="000000"/>
          <w:szCs w:val="20"/>
          <w:lang w:val="cs-CZ"/>
        </w:rPr>
      </w:pPr>
      <w:bookmarkStart w:id="100" w:name="_Hlk524956472"/>
      <w:r>
        <w:rPr>
          <w:color w:val="000000"/>
          <w:szCs w:val="20"/>
          <w:lang w:val="cs-CZ"/>
        </w:rPr>
        <w:t>Během nastavení lůžka a údržby se ujistěte, že</w:t>
      </w:r>
      <w:r w:rsidR="005A5A63">
        <w:rPr>
          <w:color w:val="000000"/>
          <w:szCs w:val="20"/>
          <w:lang w:val="cs-CZ"/>
        </w:rPr>
        <w:t xml:space="preserve"> se</w:t>
      </w:r>
      <w:r>
        <w:rPr>
          <w:color w:val="000000"/>
          <w:szCs w:val="20"/>
          <w:lang w:val="cs-CZ"/>
        </w:rPr>
        <w:t xml:space="preserve"> </w:t>
      </w:r>
      <w:r w:rsidR="005A5A63">
        <w:rPr>
          <w:color w:val="000000"/>
          <w:szCs w:val="20"/>
          <w:lang w:val="cs-CZ"/>
        </w:rPr>
        <w:t xml:space="preserve">všechny pohyblivé a potenciálně nebezpečné části lůžka mohou volně pohybovat </w:t>
      </w:r>
      <w:r w:rsidR="00291C78" w:rsidRPr="005F70F9">
        <w:rPr>
          <w:color w:val="000000"/>
          <w:szCs w:val="20"/>
          <w:lang w:val="cs-CZ"/>
        </w:rPr>
        <w:t>(</w:t>
      </w:r>
      <w:r w:rsidR="005A5A63">
        <w:rPr>
          <w:color w:val="000000"/>
          <w:szCs w:val="20"/>
          <w:lang w:val="cs-CZ"/>
        </w:rPr>
        <w:t>sekce hlavy, nohou, výškové nastavení a bočnice)</w:t>
      </w:r>
      <w:bookmarkEnd w:id="100"/>
      <w:r w:rsidR="009D67FC">
        <w:rPr>
          <w:color w:val="000000"/>
          <w:szCs w:val="20"/>
          <w:lang w:val="cs-CZ"/>
        </w:rPr>
        <w:t>.</w:t>
      </w:r>
    </w:p>
    <w:p w:rsidR="005A5A63" w:rsidRDefault="005A5A63" w:rsidP="005A5A63">
      <w:pPr>
        <w:pStyle w:val="Bezmezer"/>
        <w:widowControl w:val="0"/>
        <w:suppressAutoHyphens/>
        <w:autoSpaceDN w:val="0"/>
        <w:spacing w:after="160" w:line="259" w:lineRule="auto"/>
        <w:jc w:val="left"/>
        <w:textAlignment w:val="baseline"/>
        <w:rPr>
          <w:color w:val="000000"/>
          <w:szCs w:val="20"/>
          <w:lang w:val="cs-CZ"/>
        </w:rPr>
      </w:pPr>
    </w:p>
    <w:p w:rsidR="005A5A63" w:rsidRPr="005F70F9" w:rsidRDefault="005A5A63" w:rsidP="005A5A63">
      <w:pPr>
        <w:pStyle w:val="Bezmezer"/>
        <w:widowControl w:val="0"/>
        <w:suppressAutoHyphens/>
        <w:autoSpaceDN w:val="0"/>
        <w:spacing w:after="160" w:line="259" w:lineRule="auto"/>
        <w:jc w:val="left"/>
        <w:textAlignment w:val="baseline"/>
        <w:rPr>
          <w:color w:val="000000"/>
          <w:szCs w:val="20"/>
          <w:lang w:val="cs-CZ"/>
        </w:rPr>
      </w:pPr>
    </w:p>
    <w:p w:rsidR="00235EC4" w:rsidRPr="005F70F9" w:rsidRDefault="00235EC4" w:rsidP="00235EC4">
      <w:pPr>
        <w:pStyle w:val="Bezmezer"/>
        <w:widowControl w:val="0"/>
        <w:suppressAutoHyphens/>
        <w:autoSpaceDN w:val="0"/>
        <w:spacing w:after="160" w:line="259" w:lineRule="auto"/>
        <w:ind w:left="720"/>
        <w:jc w:val="left"/>
        <w:textAlignment w:val="baseline"/>
        <w:rPr>
          <w:color w:val="000000"/>
          <w:szCs w:val="20"/>
          <w:lang w:val="cs-CZ"/>
        </w:rPr>
      </w:pPr>
    </w:p>
    <w:p w:rsidR="00AC367D" w:rsidRPr="005F70F9" w:rsidRDefault="00FC28CA" w:rsidP="00AC367D">
      <w:pPr>
        <w:pStyle w:val="Nadpis2"/>
      </w:pPr>
      <w:bookmarkStart w:id="101" w:name="_Toc509995345"/>
      <w:r>
        <w:lastRenderedPageBreak/>
        <w:t>Likvidace</w:t>
      </w:r>
      <w:bookmarkEnd w:id="101"/>
    </w:p>
    <w:p w:rsidR="00AC367D" w:rsidRPr="005F70F9" w:rsidRDefault="0040257D" w:rsidP="00AC367D">
      <w:pPr>
        <w:pStyle w:val="Bezmezer"/>
        <w:rPr>
          <w:lang w:val="cs-CZ"/>
        </w:rPr>
      </w:pPr>
      <w:r w:rsidRPr="005F70F9">
        <w:rPr>
          <w:rFonts w:ascii="Calibri" w:hAnsi="Calibri" w:cs="Calibri"/>
          <w:noProof/>
          <w:lang w:val="cs-CZ" w:eastAsia="cs-CZ"/>
        </w:rPr>
        <w:drawing>
          <wp:anchor distT="0" distB="0" distL="114300" distR="114300" simplePos="0" relativeHeight="251589120" behindDoc="1" locked="0" layoutInCell="1" allowOverlap="1" wp14:anchorId="5AAEB4DD" wp14:editId="7B5D718D">
            <wp:simplePos x="0" y="0"/>
            <wp:positionH relativeFrom="column">
              <wp:posOffset>-18415</wp:posOffset>
            </wp:positionH>
            <wp:positionV relativeFrom="paragraph">
              <wp:posOffset>29845</wp:posOffset>
            </wp:positionV>
            <wp:extent cx="657225" cy="934720"/>
            <wp:effectExtent l="0" t="0" r="9525" b="0"/>
            <wp:wrapTight wrapText="bothSides">
              <wp:wrapPolygon edited="0">
                <wp:start x="0" y="0"/>
                <wp:lineTo x="0" y="1321"/>
                <wp:lineTo x="5009" y="7043"/>
                <wp:lineTo x="0" y="14087"/>
                <wp:lineTo x="0" y="21130"/>
                <wp:lineTo x="20661" y="21130"/>
                <wp:lineTo x="21287" y="14967"/>
                <wp:lineTo x="16904" y="7043"/>
                <wp:lineTo x="21287" y="880"/>
                <wp:lineTo x="21287" y="0"/>
                <wp:lineTo x="0" y="0"/>
              </wp:wrapPolygon>
            </wp:wrapTight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px-WEEE_symbol_vectors.svg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67D" w:rsidRPr="005F70F9" w:rsidRDefault="00FC28CA" w:rsidP="00726975">
      <w:pPr>
        <w:pStyle w:val="Bezmezer"/>
        <w:ind w:left="1134" w:firstLine="282"/>
        <w:rPr>
          <w:szCs w:val="20"/>
          <w:lang w:val="cs-CZ" w:eastAsia="pl-PL"/>
        </w:rPr>
      </w:pPr>
      <w:bookmarkStart w:id="102" w:name="_Hlk524956819"/>
      <w:r>
        <w:rPr>
          <w:szCs w:val="20"/>
          <w:lang w:val="cs-CZ"/>
        </w:rPr>
        <w:t xml:space="preserve">Udávaná životnost modelů </w:t>
      </w:r>
      <w:r w:rsidR="00683C75" w:rsidRPr="005F70F9">
        <w:rPr>
          <w:szCs w:val="20"/>
          <w:lang w:val="cs-CZ"/>
        </w:rPr>
        <w:t>Taurus</w:t>
      </w:r>
      <w:r>
        <w:rPr>
          <w:szCs w:val="20"/>
          <w:lang w:val="cs-CZ" w:eastAsia="pl-PL"/>
        </w:rPr>
        <w:t xml:space="preserve"> a</w:t>
      </w:r>
      <w:r w:rsidR="00683C75" w:rsidRPr="005F70F9">
        <w:rPr>
          <w:szCs w:val="20"/>
          <w:lang w:val="cs-CZ" w:eastAsia="pl-PL"/>
        </w:rPr>
        <w:t xml:space="preserve"> Bariatric</w:t>
      </w:r>
      <w:r>
        <w:rPr>
          <w:szCs w:val="20"/>
          <w:lang w:val="cs-CZ" w:eastAsia="pl-PL"/>
        </w:rPr>
        <w:t xml:space="preserve"> je 10 let od data výroby. Pokud již není lůžko způsobilé běžnému používání, je potřeba ho řádně recyklovat. Všechny části lůžka by měly být </w:t>
      </w:r>
      <w:r w:rsidR="009443EF">
        <w:rPr>
          <w:szCs w:val="20"/>
          <w:lang w:val="cs-CZ" w:eastAsia="pl-PL"/>
        </w:rPr>
        <w:t>recyklovány</w:t>
      </w:r>
      <w:r>
        <w:rPr>
          <w:szCs w:val="20"/>
          <w:lang w:val="cs-CZ" w:eastAsia="pl-PL"/>
        </w:rPr>
        <w:t xml:space="preserve"> dle platných kategorií odpadů: kovy, dřevo, plasty, elektroodpad, baterie.</w:t>
      </w:r>
      <w:r w:rsidR="00683C75" w:rsidRPr="005F70F9">
        <w:rPr>
          <w:szCs w:val="20"/>
          <w:lang w:val="cs-CZ" w:eastAsia="pl-PL"/>
        </w:rPr>
        <w:t xml:space="preserve"> </w:t>
      </w:r>
      <w:r>
        <w:rPr>
          <w:szCs w:val="20"/>
          <w:lang w:val="cs-CZ" w:eastAsia="pl-PL"/>
        </w:rPr>
        <w:t>Zbylé části mohou být odevzdány do místního sběru komunálního odpadu. V případě dotazů kontaktujte příslušné úřady či odpadového hospodáře. Přístroj by neměl být zlikvidován jako běžný odpad.</w:t>
      </w:r>
      <w:bookmarkEnd w:id="102"/>
      <w:r w:rsidR="00AC367D" w:rsidRPr="005F70F9">
        <w:rPr>
          <w:szCs w:val="20"/>
          <w:lang w:val="cs-CZ" w:eastAsia="pl-PL"/>
        </w:rPr>
        <w:t xml:space="preserve"> </w:t>
      </w:r>
    </w:p>
    <w:p w:rsidR="008A1C8E" w:rsidRPr="005F70F9" w:rsidRDefault="00FC28CA" w:rsidP="00BA387F">
      <w:pPr>
        <w:pStyle w:val="Nadpis1"/>
        <w:rPr>
          <w:lang w:eastAsia="pl-PL"/>
        </w:rPr>
      </w:pPr>
      <w:bookmarkStart w:id="103" w:name="_Toc509995346"/>
      <w:r>
        <w:rPr>
          <w:lang w:eastAsia="pl-PL"/>
        </w:rPr>
        <w:t>ZÁRUKA</w:t>
      </w:r>
      <w:bookmarkEnd w:id="103"/>
    </w:p>
    <w:p w:rsidR="008A1C8E" w:rsidRPr="005F70F9" w:rsidRDefault="00E95745" w:rsidP="00726975">
      <w:pPr>
        <w:pStyle w:val="Bezmezer"/>
        <w:ind w:firstLine="432"/>
        <w:rPr>
          <w:szCs w:val="20"/>
          <w:lang w:val="cs-CZ" w:eastAsia="pl-PL"/>
        </w:rPr>
      </w:pPr>
      <w:bookmarkStart w:id="104" w:name="_Hlk524956917"/>
      <w:r>
        <w:rPr>
          <w:szCs w:val="20"/>
          <w:lang w:val="cs-CZ" w:eastAsia="pl-PL"/>
        </w:rPr>
        <w:t>Záruční doba je 24 měsíců od data nákupu postele. Záruka se nevztahuje na mechanická poškození a zásahy do konstrukce, elektromotorů a řídící jednotky lůžka</w:t>
      </w:r>
      <w:r w:rsidR="00683C75" w:rsidRPr="005F70F9">
        <w:rPr>
          <w:rFonts w:cstheme="minorHAnsi"/>
          <w:lang w:val="cs-CZ" w:eastAsia="pl-PL"/>
        </w:rPr>
        <w:t xml:space="preserve">. </w:t>
      </w:r>
      <w:r>
        <w:rPr>
          <w:rFonts w:cstheme="minorHAnsi"/>
          <w:lang w:val="cs-CZ" w:eastAsia="pl-PL"/>
        </w:rPr>
        <w:t>Výrobce není zodpovědný za poškození v důsledku nedodržení předepsané údržby</w:t>
      </w:r>
      <w:r w:rsidR="00683C75" w:rsidRPr="005F70F9">
        <w:rPr>
          <w:rFonts w:cstheme="minorHAnsi"/>
          <w:lang w:val="cs-CZ" w:eastAsia="pl-PL"/>
        </w:rPr>
        <w:t>.</w:t>
      </w:r>
      <w:bookmarkEnd w:id="104"/>
      <w:r w:rsidR="00683C75" w:rsidRPr="005F70F9">
        <w:rPr>
          <w:rFonts w:cstheme="minorHAnsi"/>
          <w:lang w:val="cs-CZ" w:eastAsia="pl-PL"/>
        </w:rPr>
        <w:t xml:space="preserve"> </w:t>
      </w:r>
      <w:r>
        <w:rPr>
          <w:rFonts w:cstheme="minorHAnsi"/>
          <w:lang w:val="cs-CZ" w:eastAsia="pl-PL"/>
        </w:rPr>
        <w:t>Podmínky záruky naleznete na konci tohoto návodu.</w:t>
      </w:r>
      <w:bookmarkEnd w:id="69"/>
      <w:r w:rsidR="000B710B" w:rsidRPr="005F70F9">
        <w:rPr>
          <w:szCs w:val="20"/>
          <w:lang w:val="cs-CZ" w:eastAsia="pl-PL"/>
        </w:rPr>
        <w:t xml:space="preserve"> </w:t>
      </w:r>
    </w:p>
    <w:p w:rsidR="00BB44BD" w:rsidRPr="005F70F9" w:rsidRDefault="00E95745" w:rsidP="00E83DD3">
      <w:pPr>
        <w:pStyle w:val="Nadpis1"/>
      </w:pPr>
      <w:bookmarkStart w:id="105" w:name="_Toc509995347"/>
      <w:bookmarkEnd w:id="81"/>
      <w:r>
        <w:t>TECHNICKÉ ÚDAJE</w:t>
      </w:r>
      <w:bookmarkEnd w:id="105"/>
    </w:p>
    <w:p w:rsidR="006E6BC7" w:rsidRPr="005F70F9" w:rsidRDefault="006E6BC7" w:rsidP="006E6BC7">
      <w:pPr>
        <w:pStyle w:val="Nadpis2"/>
      </w:pPr>
      <w:bookmarkStart w:id="106" w:name="_Toc509995348"/>
      <w:r w:rsidRPr="005F70F9">
        <w:t>Spec</w:t>
      </w:r>
      <w:r w:rsidR="00933873" w:rsidRPr="005F70F9">
        <w:t>if</w:t>
      </w:r>
      <w:r w:rsidR="001F06DC">
        <w:t>ikace</w:t>
      </w:r>
      <w:bookmarkEnd w:id="106"/>
    </w:p>
    <w:tbl>
      <w:tblPr>
        <w:tblW w:w="6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7"/>
        <w:gridCol w:w="922"/>
        <w:gridCol w:w="962"/>
        <w:gridCol w:w="1081"/>
        <w:gridCol w:w="1033"/>
        <w:gridCol w:w="988"/>
        <w:gridCol w:w="1052"/>
      </w:tblGrid>
      <w:tr w:rsidR="00172E0C" w:rsidRPr="005F70F9" w:rsidTr="00CE2AD2">
        <w:trPr>
          <w:trHeight w:val="20"/>
        </w:trPr>
        <w:tc>
          <w:tcPr>
            <w:tcW w:w="1836" w:type="dxa"/>
            <w:gridSpan w:val="2"/>
            <w:shd w:val="clear" w:color="auto" w:fill="auto"/>
          </w:tcPr>
          <w:p w:rsidR="00172E0C" w:rsidRPr="005F70F9" w:rsidRDefault="00172E0C" w:rsidP="00D1620D">
            <w:pPr>
              <w:rPr>
                <w:rFonts w:eastAsia="Calibri" w:cstheme="minorHAnsi"/>
                <w:kern w:val="2"/>
                <w:sz w:val="18"/>
                <w:szCs w:val="18"/>
              </w:rPr>
            </w:pPr>
          </w:p>
        </w:tc>
        <w:tc>
          <w:tcPr>
            <w:tcW w:w="968" w:type="dxa"/>
            <w:shd w:val="clear" w:color="auto" w:fill="auto"/>
          </w:tcPr>
          <w:p w:rsidR="00172E0C" w:rsidRPr="005F70F9" w:rsidRDefault="00172E0C" w:rsidP="00D1620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TAURUS</w:t>
            </w:r>
            <w:r w:rsidR="00585DDE" w:rsidRPr="005F70F9">
              <w:rPr>
                <w:rFonts w:eastAsia="Calibri" w:cstheme="minorHAnsi"/>
                <w:kern w:val="2"/>
                <w:sz w:val="18"/>
                <w:szCs w:val="18"/>
              </w:rPr>
              <w:t xml:space="preserve"> /LUX</w:t>
            </w:r>
          </w:p>
        </w:tc>
        <w:tc>
          <w:tcPr>
            <w:tcW w:w="1092" w:type="dxa"/>
            <w:shd w:val="clear" w:color="auto" w:fill="auto"/>
          </w:tcPr>
          <w:p w:rsidR="00172E0C" w:rsidRPr="005F70F9" w:rsidRDefault="00172E0C" w:rsidP="00D1620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TAURUS LOW/LUX</w:t>
            </w:r>
          </w:p>
        </w:tc>
        <w:tc>
          <w:tcPr>
            <w:tcW w:w="1043" w:type="dxa"/>
            <w:shd w:val="clear" w:color="auto" w:fill="auto"/>
          </w:tcPr>
          <w:p w:rsidR="00172E0C" w:rsidRPr="005F70F9" w:rsidRDefault="00172E0C" w:rsidP="00D1620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TAURUS MED</w:t>
            </w:r>
          </w:p>
        </w:tc>
        <w:tc>
          <w:tcPr>
            <w:tcW w:w="989" w:type="dxa"/>
            <w:shd w:val="clear" w:color="auto" w:fill="auto"/>
          </w:tcPr>
          <w:p w:rsidR="00172E0C" w:rsidRPr="005F70F9" w:rsidRDefault="00172E0C" w:rsidP="00D1620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BARIATRIC</w:t>
            </w:r>
            <w:r w:rsidR="00585DDE" w:rsidRPr="005F70F9">
              <w:rPr>
                <w:rFonts w:eastAsia="Calibri" w:cstheme="minorHAnsi"/>
                <w:kern w:val="2"/>
                <w:sz w:val="18"/>
                <w:szCs w:val="18"/>
              </w:rPr>
              <w:t xml:space="preserve"> / LUX</w:t>
            </w:r>
          </w:p>
        </w:tc>
        <w:tc>
          <w:tcPr>
            <w:tcW w:w="1057" w:type="dxa"/>
            <w:shd w:val="clear" w:color="auto" w:fill="auto"/>
          </w:tcPr>
          <w:p w:rsidR="00172E0C" w:rsidRPr="005F70F9" w:rsidRDefault="00172E0C" w:rsidP="00D1620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BARIATRIC LOW/LUX</w:t>
            </w:r>
          </w:p>
        </w:tc>
      </w:tr>
      <w:tr w:rsidR="002661C4" w:rsidRPr="005F70F9" w:rsidTr="00CE2AD2">
        <w:trPr>
          <w:trHeight w:val="12"/>
        </w:trPr>
        <w:tc>
          <w:tcPr>
            <w:tcW w:w="1836" w:type="dxa"/>
            <w:gridSpan w:val="2"/>
            <w:shd w:val="clear" w:color="auto" w:fill="auto"/>
            <w:vAlign w:val="center"/>
          </w:tcPr>
          <w:p w:rsidR="002661C4" w:rsidRPr="005F70F9" w:rsidRDefault="00AD237C" w:rsidP="007E29B7">
            <w:pPr>
              <w:pStyle w:val="Standard"/>
              <w:rPr>
                <w:rFonts w:eastAsia="Calibri"/>
                <w:color w:val="000000"/>
                <w:sz w:val="18"/>
                <w:szCs w:val="18"/>
                <w:lang w:val="cs-CZ"/>
              </w:rPr>
            </w:pPr>
            <w:r>
              <w:rPr>
                <w:rFonts w:eastAsia="Calibri"/>
                <w:color w:val="000000"/>
                <w:sz w:val="18"/>
                <w:szCs w:val="18"/>
                <w:lang w:val="cs-CZ"/>
              </w:rPr>
              <w:t>Celková délka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2661C4" w:rsidRPr="005F70F9" w:rsidRDefault="002661C4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2220mm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2661C4" w:rsidRPr="005F70F9" w:rsidRDefault="002661C4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2220mm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2661C4" w:rsidRPr="005F70F9" w:rsidRDefault="002661C4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2178mm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2661C4" w:rsidRPr="005F70F9" w:rsidRDefault="002661C4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2245mm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2661C4" w:rsidRPr="005F70F9" w:rsidRDefault="002661C4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2235mm</w:t>
            </w:r>
          </w:p>
        </w:tc>
      </w:tr>
      <w:tr w:rsidR="002661C4" w:rsidRPr="005F70F9" w:rsidTr="00CE2AD2">
        <w:trPr>
          <w:trHeight w:val="12"/>
        </w:trPr>
        <w:tc>
          <w:tcPr>
            <w:tcW w:w="1836" w:type="dxa"/>
            <w:gridSpan w:val="2"/>
            <w:shd w:val="clear" w:color="auto" w:fill="auto"/>
            <w:vAlign w:val="center"/>
          </w:tcPr>
          <w:p w:rsidR="002661C4" w:rsidRPr="005F70F9" w:rsidRDefault="00AD237C" w:rsidP="007E29B7">
            <w:pPr>
              <w:pStyle w:val="Standard"/>
              <w:rPr>
                <w:rFonts w:eastAsia="Calibri"/>
                <w:color w:val="000000"/>
                <w:sz w:val="18"/>
                <w:szCs w:val="18"/>
                <w:lang w:val="cs-CZ"/>
              </w:rPr>
            </w:pPr>
            <w:r>
              <w:rPr>
                <w:rFonts w:eastAsia="Calibri"/>
                <w:color w:val="000000"/>
                <w:sz w:val="18"/>
                <w:szCs w:val="18"/>
                <w:lang w:val="cs-CZ"/>
              </w:rPr>
              <w:t>Celková šířka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2661C4" w:rsidRPr="005F70F9" w:rsidRDefault="002661C4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1050mm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2661C4" w:rsidRPr="005F70F9" w:rsidRDefault="002661C4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1050mm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2661C4" w:rsidRPr="005F70F9" w:rsidRDefault="002661C4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970mm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2661C4" w:rsidRPr="005F70F9" w:rsidRDefault="002661C4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1360mm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2661C4" w:rsidRPr="005F70F9" w:rsidRDefault="002661C4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1350mm</w:t>
            </w:r>
          </w:p>
        </w:tc>
      </w:tr>
      <w:tr w:rsidR="007872E5" w:rsidRPr="005F70F9" w:rsidTr="00CE2AD2">
        <w:trPr>
          <w:trHeight w:val="20"/>
        </w:trPr>
        <w:tc>
          <w:tcPr>
            <w:tcW w:w="1836" w:type="dxa"/>
            <w:gridSpan w:val="2"/>
            <w:shd w:val="clear" w:color="auto" w:fill="auto"/>
            <w:vAlign w:val="center"/>
          </w:tcPr>
          <w:p w:rsidR="007872E5" w:rsidRPr="005F70F9" w:rsidRDefault="00AD237C" w:rsidP="007E29B7">
            <w:pPr>
              <w:rPr>
                <w:rFonts w:eastAsia="Calibri" w:cstheme="minorHAnsi"/>
                <w:kern w:val="2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6"/>
                <w:szCs w:val="20"/>
              </w:rPr>
              <w:t>Výška roštu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400-800mm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195-595 mm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400-800mm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400-800mm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255-600mm</w:t>
            </w:r>
          </w:p>
        </w:tc>
      </w:tr>
      <w:tr w:rsidR="007872E5" w:rsidRPr="005F70F9" w:rsidTr="00CE2AD2">
        <w:trPr>
          <w:trHeight w:val="20"/>
        </w:trPr>
        <w:tc>
          <w:tcPr>
            <w:tcW w:w="1836" w:type="dxa"/>
            <w:gridSpan w:val="2"/>
            <w:shd w:val="clear" w:color="auto" w:fill="auto"/>
            <w:vAlign w:val="center"/>
          </w:tcPr>
          <w:p w:rsidR="007872E5" w:rsidRPr="005F70F9" w:rsidRDefault="00AD237C" w:rsidP="00AD237C">
            <w:pPr>
              <w:pStyle w:val="Standard"/>
              <w:rPr>
                <w:rFonts w:eastAsia="Calibri"/>
                <w:color w:val="000000"/>
                <w:sz w:val="18"/>
                <w:szCs w:val="18"/>
                <w:lang w:val="cs-CZ"/>
              </w:rPr>
            </w:pPr>
            <w:r>
              <w:rPr>
                <w:rFonts w:eastAsia="Calibri"/>
                <w:color w:val="000000"/>
                <w:sz w:val="18"/>
                <w:szCs w:val="18"/>
                <w:lang w:val="cs-CZ"/>
              </w:rPr>
              <w:t>Výška postele od povrchu k rámu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356mm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155mm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356mm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194mm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155mm</w:t>
            </w:r>
          </w:p>
        </w:tc>
      </w:tr>
      <w:tr w:rsidR="007872E5" w:rsidRPr="005F70F9" w:rsidTr="00CE2AD2">
        <w:trPr>
          <w:trHeight w:val="20"/>
        </w:trPr>
        <w:tc>
          <w:tcPr>
            <w:tcW w:w="1836" w:type="dxa"/>
            <w:gridSpan w:val="2"/>
            <w:shd w:val="clear" w:color="auto" w:fill="auto"/>
            <w:vAlign w:val="center"/>
          </w:tcPr>
          <w:p w:rsidR="007872E5" w:rsidRPr="005F70F9" w:rsidRDefault="00AD237C" w:rsidP="002661C4">
            <w:pPr>
              <w:pStyle w:val="Standard"/>
              <w:rPr>
                <w:rFonts w:eastAsia="Calibri"/>
                <w:color w:val="000000"/>
                <w:sz w:val="18"/>
                <w:szCs w:val="18"/>
                <w:lang w:val="cs-CZ"/>
              </w:rPr>
            </w:pPr>
            <w:r>
              <w:rPr>
                <w:rFonts w:eastAsia="Calibri"/>
                <w:color w:val="000000"/>
                <w:sz w:val="18"/>
                <w:szCs w:val="18"/>
                <w:lang w:val="cs-CZ"/>
              </w:rPr>
              <w:t>Výška postele od povrchu k elektromotoru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195mm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35mm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195mm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80mm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35mm</w:t>
            </w:r>
          </w:p>
        </w:tc>
      </w:tr>
      <w:tr w:rsidR="007872E5" w:rsidRPr="005F70F9" w:rsidTr="00CE2AD2">
        <w:trPr>
          <w:trHeight w:val="12"/>
        </w:trPr>
        <w:tc>
          <w:tcPr>
            <w:tcW w:w="1836" w:type="dxa"/>
            <w:gridSpan w:val="2"/>
            <w:shd w:val="clear" w:color="auto" w:fill="auto"/>
            <w:vAlign w:val="center"/>
          </w:tcPr>
          <w:p w:rsidR="007872E5" w:rsidRPr="005F70F9" w:rsidRDefault="00AD237C" w:rsidP="007E29B7">
            <w:pPr>
              <w:pStyle w:val="Standard"/>
              <w:rPr>
                <w:rFonts w:eastAsia="Calibri"/>
                <w:color w:val="000000"/>
                <w:sz w:val="18"/>
                <w:szCs w:val="18"/>
                <w:lang w:val="cs-CZ"/>
              </w:rPr>
            </w:pPr>
            <w:r>
              <w:rPr>
                <w:rFonts w:eastAsia="Calibri"/>
                <w:color w:val="000000"/>
                <w:sz w:val="18"/>
                <w:szCs w:val="18"/>
                <w:lang w:val="cs-CZ"/>
              </w:rPr>
              <w:lastRenderedPageBreak/>
              <w:t>Délka roštu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2000mm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2000mm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2000mm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2000mm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2000mm</w:t>
            </w:r>
          </w:p>
        </w:tc>
      </w:tr>
      <w:tr w:rsidR="007872E5" w:rsidRPr="005F70F9" w:rsidTr="00CE2AD2">
        <w:trPr>
          <w:trHeight w:val="12"/>
        </w:trPr>
        <w:tc>
          <w:tcPr>
            <w:tcW w:w="1836" w:type="dxa"/>
            <w:gridSpan w:val="2"/>
            <w:shd w:val="clear" w:color="auto" w:fill="auto"/>
            <w:vAlign w:val="center"/>
          </w:tcPr>
          <w:p w:rsidR="007872E5" w:rsidRPr="005F70F9" w:rsidRDefault="00AD237C" w:rsidP="007E29B7">
            <w:pPr>
              <w:pStyle w:val="Standard"/>
              <w:rPr>
                <w:rFonts w:eastAsia="Calibri"/>
                <w:color w:val="000000"/>
                <w:sz w:val="18"/>
                <w:szCs w:val="18"/>
                <w:lang w:val="cs-CZ"/>
              </w:rPr>
            </w:pPr>
            <w:r>
              <w:rPr>
                <w:rFonts w:eastAsia="Calibri"/>
                <w:color w:val="000000"/>
                <w:sz w:val="18"/>
                <w:szCs w:val="18"/>
                <w:lang w:val="cs-CZ"/>
              </w:rPr>
              <w:t>Šířka roštu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900mm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900mm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900mm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900mm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1200mm</w:t>
            </w:r>
          </w:p>
        </w:tc>
      </w:tr>
      <w:tr w:rsidR="007872E5" w:rsidRPr="005F70F9" w:rsidTr="00CE2AD2">
        <w:trPr>
          <w:trHeight w:val="70"/>
        </w:trPr>
        <w:tc>
          <w:tcPr>
            <w:tcW w:w="1836" w:type="dxa"/>
            <w:gridSpan w:val="2"/>
            <w:shd w:val="clear" w:color="auto" w:fill="auto"/>
            <w:vAlign w:val="center"/>
          </w:tcPr>
          <w:p w:rsidR="007872E5" w:rsidRPr="005F70F9" w:rsidRDefault="00AD237C" w:rsidP="00AD237C">
            <w:pPr>
              <w:pStyle w:val="Standard"/>
              <w:rPr>
                <w:rFonts w:eastAsia="Times New Roman" w:cs="Calibri"/>
                <w:color w:val="000000"/>
                <w:sz w:val="18"/>
                <w:szCs w:val="18"/>
                <w:lang w:val="cs-CZ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val="cs-CZ"/>
              </w:rPr>
              <w:t>Úhel sklonu zádové sekce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0 - 74°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0 - 74°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0 - 74°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0 - 70°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0 - 70°</w:t>
            </w:r>
          </w:p>
        </w:tc>
      </w:tr>
      <w:tr w:rsidR="007872E5" w:rsidRPr="005F70F9" w:rsidTr="00CE2AD2">
        <w:trPr>
          <w:trHeight w:val="20"/>
        </w:trPr>
        <w:tc>
          <w:tcPr>
            <w:tcW w:w="1836" w:type="dxa"/>
            <w:gridSpan w:val="2"/>
            <w:shd w:val="clear" w:color="auto" w:fill="auto"/>
            <w:vAlign w:val="center"/>
          </w:tcPr>
          <w:p w:rsidR="007872E5" w:rsidRPr="005F70F9" w:rsidRDefault="00AD237C" w:rsidP="00AD237C">
            <w:pPr>
              <w:pStyle w:val="Standard"/>
              <w:rPr>
                <w:rFonts w:eastAsia="Times New Roman" w:cs="Calibri"/>
                <w:color w:val="000000"/>
                <w:sz w:val="18"/>
                <w:szCs w:val="18"/>
                <w:lang w:val="cs-CZ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val="cs-CZ"/>
              </w:rPr>
              <w:t>Úhel sklonu sekce nohou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0 - 34°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0 - 34°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0 - 34°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0 - 34°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0 - 34°</w:t>
            </w:r>
          </w:p>
        </w:tc>
      </w:tr>
      <w:tr w:rsidR="007872E5" w:rsidRPr="005F70F9" w:rsidTr="00CE2AD2">
        <w:trPr>
          <w:trHeight w:val="626"/>
        </w:trPr>
        <w:tc>
          <w:tcPr>
            <w:tcW w:w="1836" w:type="dxa"/>
            <w:gridSpan w:val="2"/>
            <w:shd w:val="clear" w:color="auto" w:fill="auto"/>
            <w:vAlign w:val="center"/>
          </w:tcPr>
          <w:p w:rsidR="007872E5" w:rsidRPr="005F70F9" w:rsidRDefault="00AD237C" w:rsidP="00AD237C">
            <w:pPr>
              <w:pStyle w:val="Standard"/>
              <w:rPr>
                <w:rFonts w:eastAsia="Times New Roman" w:cs="Calibri"/>
                <w:color w:val="000000"/>
                <w:sz w:val="18"/>
                <w:szCs w:val="18"/>
                <w:lang w:val="cs-CZ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val="cs-CZ"/>
              </w:rPr>
              <w:t>Maximální výška sekce nohou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138mm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138mm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138mm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215mm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215mm</w:t>
            </w:r>
          </w:p>
        </w:tc>
      </w:tr>
      <w:tr w:rsidR="007872E5" w:rsidRPr="005F70F9" w:rsidTr="00CE2AD2">
        <w:trPr>
          <w:trHeight w:val="724"/>
        </w:trPr>
        <w:tc>
          <w:tcPr>
            <w:tcW w:w="1836" w:type="dxa"/>
            <w:gridSpan w:val="2"/>
            <w:shd w:val="clear" w:color="auto" w:fill="auto"/>
            <w:vAlign w:val="center"/>
          </w:tcPr>
          <w:p w:rsidR="007872E5" w:rsidRPr="005F70F9" w:rsidRDefault="00AD237C" w:rsidP="007E29B7">
            <w:pPr>
              <w:pStyle w:val="Standard"/>
              <w:rPr>
                <w:rFonts w:eastAsia="Calibri"/>
                <w:color w:val="000000"/>
                <w:sz w:val="18"/>
                <w:szCs w:val="18"/>
                <w:lang w:val="cs-CZ"/>
              </w:rPr>
            </w:pPr>
            <w:r>
              <w:rPr>
                <w:rFonts w:eastAsia="Calibri"/>
                <w:color w:val="000000"/>
                <w:sz w:val="18"/>
                <w:szCs w:val="18"/>
                <w:lang w:val="cs-CZ"/>
              </w:rPr>
              <w:t xml:space="preserve">Úhel </w:t>
            </w:r>
            <w:r w:rsidR="009443EF">
              <w:rPr>
                <w:rFonts w:eastAsia="Calibri"/>
                <w:color w:val="000000"/>
                <w:sz w:val="18"/>
                <w:szCs w:val="18"/>
                <w:lang w:val="cs-CZ"/>
              </w:rPr>
              <w:t>sklonu</w:t>
            </w:r>
            <w:r>
              <w:rPr>
                <w:rFonts w:eastAsia="Calibri"/>
                <w:color w:val="000000"/>
                <w:sz w:val="18"/>
                <w:szCs w:val="18"/>
                <w:lang w:val="cs-CZ"/>
              </w:rPr>
              <w:t xml:space="preserve"> v Trendelenburgově pozici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0 - 12°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0 - 12°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0 - 12°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0 - 12°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0 - 12°</w:t>
            </w:r>
          </w:p>
        </w:tc>
      </w:tr>
      <w:tr w:rsidR="007872E5" w:rsidRPr="005F70F9" w:rsidTr="00CE2AD2">
        <w:trPr>
          <w:trHeight w:val="70"/>
        </w:trPr>
        <w:tc>
          <w:tcPr>
            <w:tcW w:w="1836" w:type="dxa"/>
            <w:gridSpan w:val="2"/>
            <w:shd w:val="clear" w:color="auto" w:fill="auto"/>
            <w:vAlign w:val="center"/>
          </w:tcPr>
          <w:p w:rsidR="007872E5" w:rsidRPr="005F70F9" w:rsidRDefault="00AD237C" w:rsidP="00AD237C">
            <w:pPr>
              <w:pStyle w:val="Standard"/>
              <w:rPr>
                <w:rFonts w:eastAsia="Calibri"/>
                <w:color w:val="000000"/>
                <w:sz w:val="18"/>
                <w:szCs w:val="18"/>
                <w:lang w:val="cs-CZ"/>
              </w:rPr>
            </w:pPr>
            <w:r>
              <w:rPr>
                <w:rFonts w:eastAsia="Calibri"/>
                <w:color w:val="000000"/>
                <w:sz w:val="18"/>
                <w:szCs w:val="18"/>
                <w:lang w:val="cs-CZ"/>
              </w:rPr>
              <w:t>Úhel sklonu v obrácené Trendel. pozici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0 - 12°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0 - 12°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0 - 12°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0 - 12°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0 - 12°</w:t>
            </w:r>
          </w:p>
        </w:tc>
      </w:tr>
      <w:tr w:rsidR="007872E5" w:rsidRPr="005F70F9" w:rsidTr="00CE2AD2">
        <w:trPr>
          <w:trHeight w:val="430"/>
        </w:trPr>
        <w:tc>
          <w:tcPr>
            <w:tcW w:w="1836" w:type="dxa"/>
            <w:gridSpan w:val="2"/>
            <w:shd w:val="clear" w:color="auto" w:fill="auto"/>
            <w:vAlign w:val="center"/>
          </w:tcPr>
          <w:p w:rsidR="007872E5" w:rsidRPr="005F70F9" w:rsidRDefault="00AD237C" w:rsidP="00AD237C">
            <w:pPr>
              <w:pStyle w:val="Standard"/>
              <w:rPr>
                <w:rFonts w:eastAsia="Times New Roman" w:cs="Calibri"/>
                <w:color w:val="000000"/>
                <w:sz w:val="18"/>
                <w:szCs w:val="18"/>
                <w:lang w:val="cs-CZ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val="cs-CZ"/>
              </w:rPr>
              <w:t>Úhel sklonu sekce nohou / sekce sedu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0 - 26°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0 - 26°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0 - 26°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0 - 26°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0 - 26°</w:t>
            </w:r>
          </w:p>
        </w:tc>
      </w:tr>
      <w:tr w:rsidR="007872E5" w:rsidRPr="005F70F9" w:rsidTr="007E29B7">
        <w:trPr>
          <w:trHeight w:val="20"/>
        </w:trPr>
        <w:tc>
          <w:tcPr>
            <w:tcW w:w="908" w:type="dxa"/>
            <w:vMerge w:val="restart"/>
            <w:shd w:val="clear" w:color="auto" w:fill="auto"/>
            <w:vAlign w:val="center"/>
          </w:tcPr>
          <w:p w:rsidR="00AD237C" w:rsidRPr="005F70F9" w:rsidRDefault="00AD237C" w:rsidP="002661C4">
            <w:pPr>
              <w:rPr>
                <w:rFonts w:eastAsia="Calibri" w:cstheme="minorHAnsi"/>
                <w:kern w:val="2"/>
                <w:sz w:val="18"/>
                <w:szCs w:val="18"/>
              </w:rPr>
            </w:pPr>
            <w:r>
              <w:rPr>
                <w:rFonts w:eastAsia="Calibri" w:cstheme="minorHAnsi"/>
                <w:kern w:val="2"/>
                <w:sz w:val="18"/>
                <w:szCs w:val="18"/>
              </w:rPr>
              <w:t>Hmotnost</w:t>
            </w:r>
          </w:p>
        </w:tc>
        <w:tc>
          <w:tcPr>
            <w:tcW w:w="928" w:type="dxa"/>
            <w:shd w:val="clear" w:color="auto" w:fill="auto"/>
            <w:vAlign w:val="center"/>
          </w:tcPr>
          <w:p w:rsidR="007872E5" w:rsidRPr="005F70F9" w:rsidRDefault="00AD237C" w:rsidP="007E29B7">
            <w:pPr>
              <w:pStyle w:val="Standard"/>
              <w:rPr>
                <w:rFonts w:eastAsia="Calibri"/>
                <w:color w:val="000000"/>
                <w:sz w:val="18"/>
                <w:szCs w:val="18"/>
                <w:lang w:val="cs-CZ"/>
              </w:rPr>
            </w:pPr>
            <w:r>
              <w:rPr>
                <w:rFonts w:eastAsia="Calibri"/>
                <w:color w:val="000000"/>
                <w:sz w:val="18"/>
                <w:szCs w:val="18"/>
                <w:lang w:val="cs-CZ"/>
              </w:rPr>
              <w:t>Rošt sekce nohou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19,3kg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19,3kg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19,3kg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31kg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31kg</w:t>
            </w:r>
          </w:p>
        </w:tc>
      </w:tr>
      <w:tr w:rsidR="007872E5" w:rsidRPr="005F70F9" w:rsidTr="007E29B7">
        <w:trPr>
          <w:trHeight w:val="4"/>
        </w:trPr>
        <w:tc>
          <w:tcPr>
            <w:tcW w:w="908" w:type="dxa"/>
            <w:vMerge/>
            <w:shd w:val="clear" w:color="auto" w:fill="auto"/>
          </w:tcPr>
          <w:p w:rsidR="007872E5" w:rsidRPr="005F70F9" w:rsidRDefault="007872E5" w:rsidP="00F2224B">
            <w:pPr>
              <w:rPr>
                <w:rFonts w:eastAsia="Calibri" w:cstheme="minorHAnsi"/>
                <w:kern w:val="2"/>
                <w:sz w:val="18"/>
                <w:szCs w:val="18"/>
              </w:rPr>
            </w:pPr>
          </w:p>
        </w:tc>
        <w:tc>
          <w:tcPr>
            <w:tcW w:w="928" w:type="dxa"/>
            <w:shd w:val="clear" w:color="auto" w:fill="auto"/>
            <w:vAlign w:val="center"/>
          </w:tcPr>
          <w:p w:rsidR="007872E5" w:rsidRPr="005F70F9" w:rsidRDefault="00AD237C" w:rsidP="007E29B7">
            <w:pPr>
              <w:rPr>
                <w:rFonts w:eastAsia="Calibri"/>
                <w:color w:val="000000" w:themeColor="text1"/>
                <w:kern w:val="2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Rošt sekce zad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19,2kg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19,2kg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19,2kg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35,8kg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35,8kg</w:t>
            </w:r>
          </w:p>
        </w:tc>
      </w:tr>
      <w:tr w:rsidR="007872E5" w:rsidRPr="005F70F9" w:rsidTr="00CE2AD2">
        <w:trPr>
          <w:trHeight w:val="1216"/>
        </w:trPr>
        <w:tc>
          <w:tcPr>
            <w:tcW w:w="908" w:type="dxa"/>
            <w:vMerge/>
            <w:shd w:val="clear" w:color="auto" w:fill="auto"/>
          </w:tcPr>
          <w:p w:rsidR="007872E5" w:rsidRPr="005F70F9" w:rsidRDefault="007872E5" w:rsidP="00F2224B">
            <w:pPr>
              <w:rPr>
                <w:rFonts w:eastAsia="Calibri" w:cstheme="minorHAnsi"/>
                <w:kern w:val="2"/>
                <w:sz w:val="18"/>
                <w:szCs w:val="18"/>
              </w:rPr>
            </w:pPr>
          </w:p>
        </w:tc>
        <w:tc>
          <w:tcPr>
            <w:tcW w:w="928" w:type="dxa"/>
            <w:shd w:val="clear" w:color="auto" w:fill="auto"/>
          </w:tcPr>
          <w:p w:rsidR="007872E5" w:rsidRPr="005F70F9" w:rsidRDefault="00AD237C" w:rsidP="00F2224B">
            <w:pPr>
              <w:rPr>
                <w:rFonts w:eastAsia="Calibri" w:cstheme="minorHAnsi"/>
                <w:kern w:val="2"/>
                <w:sz w:val="18"/>
                <w:szCs w:val="18"/>
              </w:rPr>
            </w:pPr>
            <w:r>
              <w:rPr>
                <w:rFonts w:eastAsia="Calibri" w:cstheme="minorHAnsi"/>
                <w:kern w:val="2"/>
                <w:sz w:val="18"/>
                <w:szCs w:val="18"/>
              </w:rPr>
              <w:t>Rošt sekce hlavy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21,9kg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21,9kg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21,9kg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42,1kg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44,1kg</w:t>
            </w:r>
          </w:p>
        </w:tc>
      </w:tr>
      <w:tr w:rsidR="007872E5" w:rsidRPr="005F70F9" w:rsidTr="00CE2AD2">
        <w:trPr>
          <w:trHeight w:val="20"/>
        </w:trPr>
        <w:tc>
          <w:tcPr>
            <w:tcW w:w="908" w:type="dxa"/>
            <w:shd w:val="clear" w:color="auto" w:fill="auto"/>
          </w:tcPr>
          <w:p w:rsidR="007872E5" w:rsidRPr="005F70F9" w:rsidRDefault="00AD237C" w:rsidP="00F2224B">
            <w:pPr>
              <w:rPr>
                <w:rFonts w:eastAsia="Calibri" w:cstheme="minorHAnsi"/>
                <w:color w:val="FF0000"/>
                <w:kern w:val="2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Celková hmotnost lůžka</w:t>
            </w:r>
          </w:p>
        </w:tc>
        <w:tc>
          <w:tcPr>
            <w:tcW w:w="928" w:type="dxa"/>
            <w:shd w:val="clear" w:color="auto" w:fill="auto"/>
          </w:tcPr>
          <w:p w:rsidR="007872E5" w:rsidRPr="005F70F9" w:rsidRDefault="007872E5" w:rsidP="00F2224B">
            <w:pPr>
              <w:rPr>
                <w:rFonts w:eastAsia="Calibri" w:cstheme="minorHAnsi"/>
                <w:color w:val="FF0000"/>
                <w:kern w:val="2"/>
                <w:sz w:val="18"/>
                <w:szCs w:val="18"/>
              </w:rPr>
            </w:pPr>
          </w:p>
        </w:tc>
        <w:tc>
          <w:tcPr>
            <w:tcW w:w="968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103,6kg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99,7kg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102,3kg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180kg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7872E5" w:rsidRPr="005F70F9" w:rsidRDefault="007872E5" w:rsidP="00BB3C5C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179kg</w:t>
            </w:r>
          </w:p>
        </w:tc>
      </w:tr>
      <w:tr w:rsidR="007872E5" w:rsidRPr="005F70F9" w:rsidTr="00CE2AD2">
        <w:trPr>
          <w:trHeight w:val="12"/>
        </w:trPr>
        <w:tc>
          <w:tcPr>
            <w:tcW w:w="908" w:type="dxa"/>
            <w:vMerge w:val="restart"/>
            <w:shd w:val="clear" w:color="auto" w:fill="auto"/>
            <w:vAlign w:val="center"/>
          </w:tcPr>
          <w:p w:rsidR="007872E5" w:rsidRPr="005F70F9" w:rsidRDefault="00AD237C" w:rsidP="007E29B7">
            <w:pPr>
              <w:pStyle w:val="Standard"/>
              <w:jc w:val="center"/>
              <w:rPr>
                <w:rFonts w:eastAsia="Times New Roman" w:cs="Calibri"/>
                <w:color w:val="000000"/>
                <w:sz w:val="18"/>
                <w:szCs w:val="18"/>
                <w:lang w:val="cs-CZ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val="cs-CZ"/>
              </w:rPr>
              <w:t>Rozměry matrace</w:t>
            </w:r>
          </w:p>
        </w:tc>
        <w:tc>
          <w:tcPr>
            <w:tcW w:w="928" w:type="dxa"/>
            <w:shd w:val="clear" w:color="auto" w:fill="auto"/>
            <w:vAlign w:val="center"/>
          </w:tcPr>
          <w:p w:rsidR="007872E5" w:rsidRPr="005F70F9" w:rsidRDefault="00AD237C" w:rsidP="007E29B7">
            <w:pPr>
              <w:pStyle w:val="Standard"/>
              <w:rPr>
                <w:rFonts w:eastAsia="Calibri"/>
                <w:color w:val="000000"/>
                <w:sz w:val="18"/>
                <w:szCs w:val="18"/>
                <w:lang w:val="cs-CZ"/>
              </w:rPr>
            </w:pPr>
            <w:r>
              <w:rPr>
                <w:rFonts w:eastAsia="Calibri"/>
                <w:color w:val="000000"/>
                <w:sz w:val="18"/>
                <w:szCs w:val="18"/>
                <w:lang w:val="cs-CZ"/>
              </w:rPr>
              <w:t>Délka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2000mm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2000mm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2000mm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2000mm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2000mm</w:t>
            </w:r>
          </w:p>
        </w:tc>
      </w:tr>
      <w:tr w:rsidR="007872E5" w:rsidRPr="005F70F9" w:rsidTr="007E29B7">
        <w:trPr>
          <w:trHeight w:val="13"/>
        </w:trPr>
        <w:tc>
          <w:tcPr>
            <w:tcW w:w="908" w:type="dxa"/>
            <w:vMerge/>
            <w:shd w:val="clear" w:color="auto" w:fill="auto"/>
            <w:vAlign w:val="center"/>
          </w:tcPr>
          <w:p w:rsidR="007872E5" w:rsidRPr="005F70F9" w:rsidRDefault="007872E5" w:rsidP="00F2224B">
            <w:pPr>
              <w:rPr>
                <w:rFonts w:eastAsia="Calibri" w:cstheme="minorHAnsi"/>
                <w:kern w:val="2"/>
                <w:sz w:val="18"/>
                <w:szCs w:val="18"/>
              </w:rPr>
            </w:pPr>
          </w:p>
        </w:tc>
        <w:tc>
          <w:tcPr>
            <w:tcW w:w="928" w:type="dxa"/>
            <w:shd w:val="clear" w:color="auto" w:fill="auto"/>
            <w:vAlign w:val="center"/>
          </w:tcPr>
          <w:p w:rsidR="007872E5" w:rsidRPr="005F70F9" w:rsidRDefault="00AD237C" w:rsidP="008C095D">
            <w:pPr>
              <w:rPr>
                <w:rFonts w:eastAsia="Calibri" w:cstheme="minorHAnsi"/>
                <w:kern w:val="2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Šířka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900mm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900mm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900mm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1200mm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7872E5" w:rsidRPr="005F70F9" w:rsidRDefault="007872E5" w:rsidP="008C095D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 w:rsidRPr="005F70F9">
              <w:rPr>
                <w:rFonts w:eastAsia="Calibri" w:cstheme="minorHAnsi"/>
                <w:kern w:val="2"/>
                <w:sz w:val="18"/>
                <w:szCs w:val="18"/>
              </w:rPr>
              <w:t>1200mm</w:t>
            </w:r>
          </w:p>
        </w:tc>
      </w:tr>
      <w:tr w:rsidR="007872E5" w:rsidRPr="005F70F9" w:rsidTr="007E29B7">
        <w:trPr>
          <w:trHeight w:val="70"/>
        </w:trPr>
        <w:tc>
          <w:tcPr>
            <w:tcW w:w="908" w:type="dxa"/>
            <w:vMerge/>
            <w:shd w:val="clear" w:color="auto" w:fill="auto"/>
            <w:vAlign w:val="center"/>
          </w:tcPr>
          <w:p w:rsidR="007872E5" w:rsidRPr="005F70F9" w:rsidRDefault="007872E5" w:rsidP="00F2224B">
            <w:pPr>
              <w:rPr>
                <w:rFonts w:eastAsia="Calibri" w:cstheme="minorHAnsi"/>
                <w:kern w:val="2"/>
                <w:sz w:val="18"/>
                <w:szCs w:val="18"/>
              </w:rPr>
            </w:pPr>
          </w:p>
        </w:tc>
        <w:tc>
          <w:tcPr>
            <w:tcW w:w="928" w:type="dxa"/>
            <w:shd w:val="clear" w:color="auto" w:fill="auto"/>
            <w:vAlign w:val="center"/>
          </w:tcPr>
          <w:p w:rsidR="007872E5" w:rsidRPr="005F70F9" w:rsidRDefault="00AD237C" w:rsidP="008C095D">
            <w:pPr>
              <w:rPr>
                <w:rFonts w:eastAsia="Calibri" w:cstheme="minorHAnsi"/>
                <w:kern w:val="2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Tloušťka</w:t>
            </w:r>
          </w:p>
        </w:tc>
        <w:tc>
          <w:tcPr>
            <w:tcW w:w="5149" w:type="dxa"/>
            <w:gridSpan w:val="5"/>
            <w:shd w:val="clear" w:color="auto" w:fill="auto"/>
            <w:vAlign w:val="center"/>
          </w:tcPr>
          <w:p w:rsidR="007872E5" w:rsidRPr="005F70F9" w:rsidRDefault="00AD237C" w:rsidP="00F2224B">
            <w:pPr>
              <w:jc w:val="center"/>
              <w:rPr>
                <w:rFonts w:eastAsia="Calibri" w:cstheme="minorHAnsi"/>
                <w:kern w:val="2"/>
                <w:sz w:val="18"/>
                <w:szCs w:val="18"/>
              </w:rPr>
            </w:pPr>
            <w:r>
              <w:rPr>
                <w:rFonts w:eastAsia="Calibri" w:cstheme="minorHAnsi"/>
                <w:color w:val="000000" w:themeColor="text1"/>
                <w:kern w:val="2"/>
                <w:sz w:val="18"/>
                <w:szCs w:val="18"/>
              </w:rPr>
              <w:t>Viz strana</w:t>
            </w:r>
            <w:r w:rsidR="007872E5" w:rsidRPr="005F70F9">
              <w:rPr>
                <w:rFonts w:eastAsia="Calibri" w:cstheme="minorHAnsi"/>
                <w:color w:val="000000" w:themeColor="text1"/>
                <w:kern w:val="2"/>
                <w:sz w:val="18"/>
                <w:szCs w:val="18"/>
              </w:rPr>
              <w:t xml:space="preserve"> 18</w:t>
            </w:r>
          </w:p>
        </w:tc>
      </w:tr>
    </w:tbl>
    <w:p w:rsidR="00CE2AD2" w:rsidRPr="005F70F9" w:rsidRDefault="00BB44BD" w:rsidP="00CE2AD2">
      <w:pPr>
        <w:pStyle w:val="Nadpis2"/>
        <w:spacing w:line="360" w:lineRule="auto"/>
      </w:pPr>
      <w:bookmarkStart w:id="107" w:name="_Toc509995349"/>
      <w:r w:rsidRPr="005F70F9">
        <w:t>Ma</w:t>
      </w:r>
      <w:r w:rsidR="0026322D" w:rsidRPr="005F70F9">
        <w:t>xim</w:t>
      </w:r>
      <w:r w:rsidR="00AD237C">
        <w:t>ální zatížení</w:t>
      </w:r>
      <w:bookmarkEnd w:id="107"/>
    </w:p>
    <w:tbl>
      <w:tblPr>
        <w:tblStyle w:val="Mkatabulky"/>
        <w:tblW w:w="6901" w:type="dxa"/>
        <w:tblInd w:w="75" w:type="dxa"/>
        <w:tblLayout w:type="fixed"/>
        <w:tblLook w:val="04A0" w:firstRow="1" w:lastRow="0" w:firstColumn="1" w:lastColumn="0" w:noHBand="0" w:noVBand="1"/>
      </w:tblPr>
      <w:tblGrid>
        <w:gridCol w:w="1283"/>
        <w:gridCol w:w="1001"/>
        <w:gridCol w:w="1064"/>
        <w:gridCol w:w="1130"/>
        <w:gridCol w:w="1143"/>
        <w:gridCol w:w="1280"/>
      </w:tblGrid>
      <w:tr w:rsidR="00973257" w:rsidRPr="005F70F9" w:rsidTr="00F95AD1">
        <w:tc>
          <w:tcPr>
            <w:tcW w:w="1283" w:type="dxa"/>
            <w:tcBorders>
              <w:top w:val="nil"/>
              <w:left w:val="nil"/>
            </w:tcBorders>
          </w:tcPr>
          <w:p w:rsidR="00973257" w:rsidRPr="005F70F9" w:rsidRDefault="00973257" w:rsidP="00973257">
            <w:pPr>
              <w:rPr>
                <w:sz w:val="18"/>
                <w:szCs w:val="20"/>
              </w:rPr>
            </w:pPr>
          </w:p>
        </w:tc>
        <w:tc>
          <w:tcPr>
            <w:tcW w:w="1001" w:type="dxa"/>
          </w:tcPr>
          <w:p w:rsidR="00973257" w:rsidRPr="005F70F9" w:rsidRDefault="00973257" w:rsidP="00973257">
            <w:pPr>
              <w:jc w:val="center"/>
              <w:rPr>
                <w:sz w:val="18"/>
                <w:szCs w:val="20"/>
              </w:rPr>
            </w:pPr>
            <w:r w:rsidRPr="005F70F9">
              <w:rPr>
                <w:sz w:val="18"/>
                <w:szCs w:val="20"/>
              </w:rPr>
              <w:t>TAURUS</w:t>
            </w:r>
          </w:p>
        </w:tc>
        <w:tc>
          <w:tcPr>
            <w:tcW w:w="1064" w:type="dxa"/>
          </w:tcPr>
          <w:p w:rsidR="00973257" w:rsidRPr="005F70F9" w:rsidRDefault="00973257" w:rsidP="00973257">
            <w:pPr>
              <w:jc w:val="center"/>
              <w:rPr>
                <w:sz w:val="18"/>
                <w:szCs w:val="20"/>
              </w:rPr>
            </w:pPr>
            <w:r w:rsidRPr="005F70F9">
              <w:rPr>
                <w:sz w:val="18"/>
                <w:szCs w:val="20"/>
              </w:rPr>
              <w:t>TAURUS LOW/LUX</w:t>
            </w:r>
          </w:p>
        </w:tc>
        <w:tc>
          <w:tcPr>
            <w:tcW w:w="1130" w:type="dxa"/>
          </w:tcPr>
          <w:p w:rsidR="00973257" w:rsidRPr="005F70F9" w:rsidRDefault="00973257" w:rsidP="00973257">
            <w:pPr>
              <w:jc w:val="center"/>
              <w:rPr>
                <w:sz w:val="18"/>
                <w:szCs w:val="20"/>
              </w:rPr>
            </w:pPr>
            <w:r w:rsidRPr="005F70F9">
              <w:rPr>
                <w:sz w:val="18"/>
                <w:szCs w:val="20"/>
              </w:rPr>
              <w:t>TAURUS MED</w:t>
            </w:r>
          </w:p>
        </w:tc>
        <w:tc>
          <w:tcPr>
            <w:tcW w:w="1143" w:type="dxa"/>
          </w:tcPr>
          <w:p w:rsidR="00973257" w:rsidRPr="005F70F9" w:rsidRDefault="00973257" w:rsidP="00973257">
            <w:pPr>
              <w:jc w:val="center"/>
              <w:rPr>
                <w:sz w:val="18"/>
                <w:szCs w:val="20"/>
              </w:rPr>
            </w:pPr>
            <w:r w:rsidRPr="005F70F9">
              <w:rPr>
                <w:sz w:val="18"/>
                <w:szCs w:val="20"/>
              </w:rPr>
              <w:t>BARIATRIC</w:t>
            </w:r>
          </w:p>
        </w:tc>
        <w:tc>
          <w:tcPr>
            <w:tcW w:w="1280" w:type="dxa"/>
          </w:tcPr>
          <w:p w:rsidR="00973257" w:rsidRPr="005F70F9" w:rsidRDefault="00973257" w:rsidP="00973257">
            <w:pPr>
              <w:jc w:val="center"/>
              <w:rPr>
                <w:sz w:val="18"/>
                <w:szCs w:val="20"/>
              </w:rPr>
            </w:pPr>
            <w:r w:rsidRPr="005F70F9">
              <w:rPr>
                <w:sz w:val="18"/>
                <w:szCs w:val="20"/>
              </w:rPr>
              <w:t>BARIATRIC LOW/LUX</w:t>
            </w:r>
          </w:p>
        </w:tc>
      </w:tr>
      <w:tr w:rsidR="0026322D" w:rsidRPr="005F70F9" w:rsidTr="00F95AD1">
        <w:tc>
          <w:tcPr>
            <w:tcW w:w="1283" w:type="dxa"/>
          </w:tcPr>
          <w:p w:rsidR="0026322D" w:rsidRPr="005F70F9" w:rsidRDefault="00AD237C" w:rsidP="007E29B7">
            <w:pPr>
              <w:pStyle w:val="Standard"/>
              <w:rPr>
                <w:color w:val="000000"/>
                <w:sz w:val="18"/>
                <w:szCs w:val="20"/>
                <w:lang w:val="cs-CZ"/>
              </w:rPr>
            </w:pPr>
            <w:r>
              <w:rPr>
                <w:color w:val="000000"/>
                <w:sz w:val="18"/>
                <w:szCs w:val="20"/>
                <w:lang w:val="cs-CZ"/>
              </w:rPr>
              <w:t>Maximální provozní zatížení</w:t>
            </w:r>
          </w:p>
        </w:tc>
        <w:tc>
          <w:tcPr>
            <w:tcW w:w="1001" w:type="dxa"/>
            <w:vAlign w:val="center"/>
          </w:tcPr>
          <w:p w:rsidR="0026322D" w:rsidRPr="005F70F9" w:rsidRDefault="00D361BE" w:rsidP="00D361BE">
            <w:pPr>
              <w:jc w:val="center"/>
              <w:rPr>
                <w:sz w:val="18"/>
                <w:szCs w:val="20"/>
              </w:rPr>
            </w:pPr>
            <w:r w:rsidRPr="005F70F9">
              <w:rPr>
                <w:sz w:val="18"/>
                <w:szCs w:val="20"/>
              </w:rPr>
              <w:t xml:space="preserve">230 </w:t>
            </w:r>
            <w:r w:rsidR="0026322D" w:rsidRPr="005F70F9">
              <w:rPr>
                <w:sz w:val="18"/>
                <w:szCs w:val="20"/>
              </w:rPr>
              <w:t>kg</w:t>
            </w:r>
            <w:r w:rsidRPr="005F70F9">
              <w:rPr>
                <w:sz w:val="18"/>
                <w:szCs w:val="20"/>
              </w:rPr>
              <w:br/>
              <w:t>(36 st</w:t>
            </w:r>
            <w:r w:rsidR="00C921E0" w:rsidRPr="005F70F9">
              <w:rPr>
                <w:sz w:val="18"/>
                <w:szCs w:val="20"/>
              </w:rPr>
              <w:t>one</w:t>
            </w:r>
            <w:r w:rsidRPr="005F70F9">
              <w:rPr>
                <w:sz w:val="18"/>
                <w:szCs w:val="20"/>
              </w:rPr>
              <w:t>)</w:t>
            </w:r>
          </w:p>
        </w:tc>
        <w:tc>
          <w:tcPr>
            <w:tcW w:w="1064" w:type="dxa"/>
            <w:vAlign w:val="center"/>
          </w:tcPr>
          <w:p w:rsidR="0026322D" w:rsidRPr="005F70F9" w:rsidRDefault="00D361BE" w:rsidP="00973257">
            <w:pPr>
              <w:jc w:val="center"/>
              <w:rPr>
                <w:sz w:val="18"/>
                <w:szCs w:val="20"/>
              </w:rPr>
            </w:pPr>
            <w:r w:rsidRPr="005F70F9">
              <w:rPr>
                <w:sz w:val="18"/>
                <w:szCs w:val="20"/>
              </w:rPr>
              <w:t>230</w:t>
            </w:r>
            <w:r w:rsidR="0026322D" w:rsidRPr="005F70F9">
              <w:rPr>
                <w:sz w:val="18"/>
                <w:szCs w:val="20"/>
              </w:rPr>
              <w:t xml:space="preserve"> kg</w:t>
            </w:r>
            <w:r w:rsidRPr="005F70F9">
              <w:rPr>
                <w:sz w:val="18"/>
                <w:szCs w:val="20"/>
              </w:rPr>
              <w:br/>
              <w:t>(36 st</w:t>
            </w:r>
            <w:r w:rsidR="00C921E0" w:rsidRPr="005F70F9">
              <w:rPr>
                <w:sz w:val="18"/>
                <w:szCs w:val="20"/>
              </w:rPr>
              <w:t>one</w:t>
            </w:r>
            <w:r w:rsidRPr="005F70F9">
              <w:rPr>
                <w:sz w:val="18"/>
                <w:szCs w:val="20"/>
              </w:rPr>
              <w:t>)</w:t>
            </w:r>
          </w:p>
        </w:tc>
        <w:tc>
          <w:tcPr>
            <w:tcW w:w="1130" w:type="dxa"/>
            <w:vAlign w:val="center"/>
          </w:tcPr>
          <w:p w:rsidR="0026322D" w:rsidRPr="005F70F9" w:rsidRDefault="00D361BE" w:rsidP="00973257">
            <w:pPr>
              <w:jc w:val="center"/>
              <w:rPr>
                <w:sz w:val="18"/>
                <w:szCs w:val="20"/>
              </w:rPr>
            </w:pPr>
            <w:r w:rsidRPr="005F70F9">
              <w:rPr>
                <w:sz w:val="18"/>
                <w:szCs w:val="20"/>
              </w:rPr>
              <w:t>230</w:t>
            </w:r>
            <w:r w:rsidR="0026322D" w:rsidRPr="005F70F9">
              <w:rPr>
                <w:sz w:val="18"/>
                <w:szCs w:val="20"/>
              </w:rPr>
              <w:t xml:space="preserve"> kg</w:t>
            </w:r>
            <w:r w:rsidRPr="005F70F9">
              <w:rPr>
                <w:sz w:val="18"/>
                <w:szCs w:val="20"/>
              </w:rPr>
              <w:br/>
              <w:t>(36 st</w:t>
            </w:r>
            <w:r w:rsidR="00C921E0" w:rsidRPr="005F70F9">
              <w:rPr>
                <w:sz w:val="18"/>
                <w:szCs w:val="20"/>
              </w:rPr>
              <w:t>one</w:t>
            </w:r>
            <w:r w:rsidRPr="005F70F9">
              <w:rPr>
                <w:sz w:val="18"/>
                <w:szCs w:val="20"/>
              </w:rPr>
              <w:t>)</w:t>
            </w:r>
          </w:p>
        </w:tc>
        <w:tc>
          <w:tcPr>
            <w:tcW w:w="1143" w:type="dxa"/>
            <w:vAlign w:val="center"/>
          </w:tcPr>
          <w:p w:rsidR="0026322D" w:rsidRPr="005F70F9" w:rsidRDefault="0026322D" w:rsidP="00D361BE">
            <w:pPr>
              <w:jc w:val="center"/>
              <w:rPr>
                <w:sz w:val="18"/>
                <w:szCs w:val="20"/>
              </w:rPr>
            </w:pPr>
            <w:r w:rsidRPr="005F70F9">
              <w:rPr>
                <w:sz w:val="18"/>
                <w:szCs w:val="20"/>
              </w:rPr>
              <w:t>368 kg</w:t>
            </w:r>
          </w:p>
        </w:tc>
        <w:tc>
          <w:tcPr>
            <w:tcW w:w="1280" w:type="dxa"/>
            <w:vAlign w:val="center"/>
          </w:tcPr>
          <w:p w:rsidR="0026322D" w:rsidRPr="005F70F9" w:rsidRDefault="0026322D" w:rsidP="00973257">
            <w:pPr>
              <w:jc w:val="center"/>
              <w:rPr>
                <w:sz w:val="18"/>
                <w:szCs w:val="20"/>
              </w:rPr>
            </w:pPr>
            <w:r w:rsidRPr="005F70F9">
              <w:rPr>
                <w:sz w:val="18"/>
                <w:szCs w:val="20"/>
              </w:rPr>
              <w:t>368 kg</w:t>
            </w:r>
          </w:p>
        </w:tc>
      </w:tr>
      <w:tr w:rsidR="0026322D" w:rsidRPr="005F70F9" w:rsidTr="007E29B7">
        <w:tc>
          <w:tcPr>
            <w:tcW w:w="1283" w:type="dxa"/>
            <w:vAlign w:val="center"/>
          </w:tcPr>
          <w:p w:rsidR="0026322D" w:rsidRPr="005F70F9" w:rsidRDefault="00AD237C" w:rsidP="007E29B7">
            <w:pPr>
              <w:pStyle w:val="Standard"/>
              <w:rPr>
                <w:color w:val="000000"/>
                <w:sz w:val="18"/>
                <w:szCs w:val="20"/>
                <w:lang w:val="cs-CZ"/>
              </w:rPr>
            </w:pPr>
            <w:r>
              <w:rPr>
                <w:color w:val="000000"/>
                <w:sz w:val="18"/>
                <w:szCs w:val="20"/>
                <w:lang w:val="cs-CZ"/>
              </w:rPr>
              <w:t>Maximální hmotnost pacienta</w:t>
            </w:r>
          </w:p>
        </w:tc>
        <w:tc>
          <w:tcPr>
            <w:tcW w:w="1001" w:type="dxa"/>
            <w:vAlign w:val="center"/>
          </w:tcPr>
          <w:p w:rsidR="0026322D" w:rsidRPr="005F70F9" w:rsidRDefault="0026322D" w:rsidP="00973257">
            <w:pPr>
              <w:jc w:val="center"/>
              <w:rPr>
                <w:sz w:val="18"/>
                <w:szCs w:val="20"/>
              </w:rPr>
            </w:pPr>
            <w:r w:rsidRPr="005F70F9">
              <w:rPr>
                <w:sz w:val="18"/>
                <w:szCs w:val="20"/>
              </w:rPr>
              <w:t>178 kg</w:t>
            </w:r>
          </w:p>
          <w:p w:rsidR="00C921E0" w:rsidRPr="005F70F9" w:rsidRDefault="00C921E0" w:rsidP="00973257">
            <w:pPr>
              <w:jc w:val="center"/>
              <w:rPr>
                <w:sz w:val="18"/>
                <w:szCs w:val="20"/>
              </w:rPr>
            </w:pPr>
            <w:r w:rsidRPr="005F70F9">
              <w:rPr>
                <w:sz w:val="18"/>
                <w:szCs w:val="20"/>
              </w:rPr>
              <w:t>(28 stone)</w:t>
            </w:r>
          </w:p>
        </w:tc>
        <w:tc>
          <w:tcPr>
            <w:tcW w:w="1064" w:type="dxa"/>
            <w:vAlign w:val="center"/>
          </w:tcPr>
          <w:p w:rsidR="0026322D" w:rsidRPr="005F70F9" w:rsidRDefault="0026322D" w:rsidP="00973257">
            <w:pPr>
              <w:jc w:val="center"/>
              <w:rPr>
                <w:sz w:val="18"/>
                <w:szCs w:val="20"/>
              </w:rPr>
            </w:pPr>
            <w:r w:rsidRPr="005F70F9">
              <w:rPr>
                <w:sz w:val="18"/>
                <w:szCs w:val="20"/>
              </w:rPr>
              <w:t>178 kg</w:t>
            </w:r>
            <w:r w:rsidR="00C921E0" w:rsidRPr="005F70F9">
              <w:rPr>
                <w:sz w:val="18"/>
                <w:szCs w:val="20"/>
              </w:rPr>
              <w:br/>
              <w:t>(28 stone)</w:t>
            </w:r>
          </w:p>
        </w:tc>
        <w:tc>
          <w:tcPr>
            <w:tcW w:w="1130" w:type="dxa"/>
            <w:vAlign w:val="center"/>
          </w:tcPr>
          <w:p w:rsidR="0026322D" w:rsidRPr="005F70F9" w:rsidRDefault="0026322D" w:rsidP="00973257">
            <w:pPr>
              <w:jc w:val="center"/>
              <w:rPr>
                <w:sz w:val="18"/>
                <w:szCs w:val="20"/>
              </w:rPr>
            </w:pPr>
            <w:r w:rsidRPr="005F70F9">
              <w:rPr>
                <w:sz w:val="18"/>
                <w:szCs w:val="20"/>
              </w:rPr>
              <w:t>178 kg</w:t>
            </w:r>
            <w:r w:rsidR="00C921E0" w:rsidRPr="005F70F9">
              <w:rPr>
                <w:sz w:val="18"/>
                <w:szCs w:val="20"/>
              </w:rPr>
              <w:br/>
              <w:t>(28 stone)</w:t>
            </w:r>
          </w:p>
        </w:tc>
        <w:tc>
          <w:tcPr>
            <w:tcW w:w="1143" w:type="dxa"/>
            <w:vAlign w:val="center"/>
          </w:tcPr>
          <w:p w:rsidR="0026322D" w:rsidRPr="005F70F9" w:rsidRDefault="0026322D" w:rsidP="00973257">
            <w:pPr>
              <w:jc w:val="center"/>
              <w:rPr>
                <w:sz w:val="18"/>
                <w:szCs w:val="20"/>
              </w:rPr>
            </w:pPr>
            <w:r w:rsidRPr="005F70F9">
              <w:rPr>
                <w:sz w:val="18"/>
                <w:szCs w:val="20"/>
              </w:rPr>
              <w:t>318 kg</w:t>
            </w:r>
          </w:p>
        </w:tc>
        <w:tc>
          <w:tcPr>
            <w:tcW w:w="1280" w:type="dxa"/>
            <w:vAlign w:val="center"/>
          </w:tcPr>
          <w:p w:rsidR="0026322D" w:rsidRPr="005F70F9" w:rsidRDefault="0026322D" w:rsidP="00973257">
            <w:pPr>
              <w:jc w:val="center"/>
              <w:rPr>
                <w:sz w:val="18"/>
                <w:szCs w:val="20"/>
              </w:rPr>
            </w:pPr>
            <w:r w:rsidRPr="005F70F9">
              <w:rPr>
                <w:sz w:val="18"/>
                <w:szCs w:val="20"/>
              </w:rPr>
              <w:t>318 kg</w:t>
            </w:r>
          </w:p>
        </w:tc>
      </w:tr>
      <w:tr w:rsidR="0026322D" w:rsidRPr="005F70F9" w:rsidTr="00CE2AD2">
        <w:trPr>
          <w:trHeight w:val="612"/>
        </w:trPr>
        <w:tc>
          <w:tcPr>
            <w:tcW w:w="1283" w:type="dxa"/>
          </w:tcPr>
          <w:p w:rsidR="0026322D" w:rsidRPr="005F70F9" w:rsidRDefault="001F06DC" w:rsidP="007E29B7">
            <w:pPr>
              <w:pStyle w:val="Standard"/>
              <w:rPr>
                <w:color w:val="000000"/>
                <w:sz w:val="18"/>
                <w:szCs w:val="20"/>
                <w:lang w:val="cs-CZ"/>
              </w:rPr>
            </w:pPr>
            <w:r>
              <w:rPr>
                <w:color w:val="000000"/>
                <w:sz w:val="18"/>
                <w:szCs w:val="20"/>
                <w:lang w:val="cs-CZ"/>
              </w:rPr>
              <w:t>Maximální bezpečná zátěž hrazdy</w:t>
            </w:r>
          </w:p>
        </w:tc>
        <w:tc>
          <w:tcPr>
            <w:tcW w:w="5618" w:type="dxa"/>
            <w:gridSpan w:val="5"/>
            <w:vAlign w:val="center"/>
          </w:tcPr>
          <w:p w:rsidR="0026322D" w:rsidRPr="005F70F9" w:rsidRDefault="0026322D" w:rsidP="00983224">
            <w:pPr>
              <w:jc w:val="center"/>
              <w:rPr>
                <w:sz w:val="18"/>
                <w:szCs w:val="20"/>
              </w:rPr>
            </w:pPr>
            <w:r w:rsidRPr="005F70F9">
              <w:rPr>
                <w:sz w:val="18"/>
                <w:szCs w:val="20"/>
              </w:rPr>
              <w:t>75 kg</w:t>
            </w:r>
          </w:p>
        </w:tc>
      </w:tr>
    </w:tbl>
    <w:p w:rsidR="00BB44BD" w:rsidRPr="005F70F9" w:rsidRDefault="001F06DC" w:rsidP="00BB44BD">
      <w:pPr>
        <w:pStyle w:val="Nadpis2"/>
      </w:pPr>
      <w:bookmarkStart w:id="108" w:name="_Toc509995350"/>
      <w:r>
        <w:t>Elektrické součásti</w:t>
      </w:r>
      <w:bookmarkEnd w:id="108"/>
    </w:p>
    <w:p w:rsidR="0026322D" w:rsidRPr="005F70F9" w:rsidRDefault="001F06DC" w:rsidP="0026322D">
      <w:pPr>
        <w:pStyle w:val="Bezmezer"/>
        <w:ind w:firstLine="576"/>
        <w:rPr>
          <w:szCs w:val="20"/>
          <w:lang w:val="cs-CZ"/>
        </w:rPr>
      </w:pPr>
      <w:bookmarkStart w:id="109" w:name="_Hlk524957467"/>
      <w:r w:rsidRPr="001F06DC">
        <w:rPr>
          <w:szCs w:val="20"/>
          <w:lang w:val="cs-CZ"/>
        </w:rPr>
        <w:t>Maximální doba provozu elektromotorů je 2 min., poté musí ná</w:t>
      </w:r>
      <w:r>
        <w:rPr>
          <w:szCs w:val="20"/>
          <w:lang w:val="cs-CZ"/>
        </w:rPr>
        <w:t>sledovat alespoň 18 min. pauza.</w:t>
      </w:r>
      <w:bookmarkEnd w:id="109"/>
    </w:p>
    <w:tbl>
      <w:tblPr>
        <w:tblStyle w:val="Tabelalisty3akcent11"/>
        <w:tblW w:w="0" w:type="auto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99"/>
        <w:gridCol w:w="3442"/>
      </w:tblGrid>
      <w:tr w:rsidR="0026322D" w:rsidRPr="005F70F9" w:rsidTr="00765E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6322D" w:rsidRPr="005F70F9" w:rsidRDefault="001F06DC" w:rsidP="007E29B7">
            <w:pPr>
              <w:pStyle w:val="Bezmezer"/>
              <w:rPr>
                <w:szCs w:val="20"/>
                <w:lang w:val="cs-CZ"/>
              </w:rPr>
            </w:pPr>
            <w:r>
              <w:rPr>
                <w:szCs w:val="20"/>
                <w:lang w:val="cs-CZ"/>
              </w:rPr>
              <w:t>Napětí</w:t>
            </w:r>
          </w:p>
        </w:tc>
        <w:tc>
          <w:tcPr>
            <w:tcW w:w="3442" w:type="dxa"/>
            <w:tcBorders>
              <w:top w:val="none" w:sz="0" w:space="0" w:color="auto"/>
              <w:bottom w:val="none" w:sz="0" w:space="0" w:color="auto"/>
            </w:tcBorders>
          </w:tcPr>
          <w:p w:rsidR="0026322D" w:rsidRPr="005F70F9" w:rsidRDefault="0026322D" w:rsidP="006D4CB0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sz w:val="18"/>
                <w:szCs w:val="20"/>
                <w:lang w:val="cs-CZ"/>
              </w:rPr>
            </w:pPr>
            <w:r w:rsidRPr="005F70F9">
              <w:rPr>
                <w:sz w:val="18"/>
                <w:szCs w:val="20"/>
                <w:lang w:val="cs-CZ"/>
              </w:rPr>
              <w:t>230 V±10%, 50 Hz</w:t>
            </w:r>
          </w:p>
        </w:tc>
      </w:tr>
      <w:tr w:rsidR="0026322D" w:rsidRPr="005F70F9" w:rsidTr="00765EC9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99" w:type="dxa"/>
            <w:tcBorders>
              <w:left w:val="none" w:sz="0" w:space="0" w:color="auto"/>
              <w:right w:val="none" w:sz="0" w:space="0" w:color="auto"/>
            </w:tcBorders>
          </w:tcPr>
          <w:p w:rsidR="0026322D" w:rsidRPr="005F70F9" w:rsidRDefault="001F06DC" w:rsidP="007E29B7">
            <w:pPr>
              <w:pStyle w:val="Bezmezer"/>
              <w:rPr>
                <w:szCs w:val="20"/>
                <w:lang w:val="cs-CZ"/>
              </w:rPr>
            </w:pPr>
            <w:r>
              <w:rPr>
                <w:szCs w:val="20"/>
                <w:lang w:val="cs-CZ"/>
              </w:rPr>
              <w:t>Provozní napětí</w:t>
            </w:r>
          </w:p>
        </w:tc>
        <w:tc>
          <w:tcPr>
            <w:tcW w:w="3442" w:type="dxa"/>
          </w:tcPr>
          <w:p w:rsidR="0026322D" w:rsidRPr="005F70F9" w:rsidRDefault="0026322D" w:rsidP="006D4CB0">
            <w:pPr>
              <w:pStyle w:val="Bezmez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sz w:val="18"/>
                <w:szCs w:val="20"/>
                <w:lang w:val="cs-CZ"/>
              </w:rPr>
            </w:pPr>
            <w:r w:rsidRPr="005F70F9">
              <w:rPr>
                <w:sz w:val="18"/>
                <w:szCs w:val="20"/>
                <w:lang w:val="cs-CZ"/>
              </w:rPr>
              <w:t xml:space="preserve">24 - 29 V </w:t>
            </w:r>
          </w:p>
        </w:tc>
      </w:tr>
      <w:tr w:rsidR="0026322D" w:rsidRPr="005F70F9" w:rsidTr="00765E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6322D" w:rsidRPr="005F70F9" w:rsidRDefault="001F06DC" w:rsidP="001F06DC">
            <w:pPr>
              <w:pStyle w:val="Bezmezer"/>
              <w:rPr>
                <w:szCs w:val="20"/>
                <w:lang w:val="cs-CZ"/>
              </w:rPr>
            </w:pPr>
            <w:r>
              <w:rPr>
                <w:szCs w:val="20"/>
                <w:lang w:val="cs-CZ"/>
              </w:rPr>
              <w:t>Maxi</w:t>
            </w:r>
            <w:r w:rsidR="0026322D" w:rsidRPr="005F70F9">
              <w:rPr>
                <w:szCs w:val="20"/>
                <w:lang w:val="cs-CZ"/>
              </w:rPr>
              <w:t>m</w:t>
            </w:r>
            <w:r>
              <w:rPr>
                <w:szCs w:val="20"/>
                <w:lang w:val="cs-CZ"/>
              </w:rPr>
              <w:t>ální</w:t>
            </w:r>
            <w:r w:rsidR="0026322D" w:rsidRPr="005F70F9">
              <w:rPr>
                <w:szCs w:val="20"/>
                <w:lang w:val="cs-CZ"/>
              </w:rPr>
              <w:t xml:space="preserve"> </w:t>
            </w:r>
            <w:r>
              <w:rPr>
                <w:szCs w:val="20"/>
                <w:lang w:val="cs-CZ"/>
              </w:rPr>
              <w:t>vstupní napětí</w:t>
            </w:r>
          </w:p>
        </w:tc>
        <w:tc>
          <w:tcPr>
            <w:tcW w:w="3442" w:type="dxa"/>
            <w:tcBorders>
              <w:top w:val="none" w:sz="0" w:space="0" w:color="auto"/>
              <w:bottom w:val="none" w:sz="0" w:space="0" w:color="auto"/>
            </w:tcBorders>
          </w:tcPr>
          <w:p w:rsidR="0026322D" w:rsidRPr="005F70F9" w:rsidRDefault="0026322D" w:rsidP="006D4CB0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sz w:val="18"/>
                <w:szCs w:val="20"/>
                <w:lang w:val="cs-CZ"/>
              </w:rPr>
            </w:pPr>
            <w:r w:rsidRPr="005F70F9">
              <w:rPr>
                <w:sz w:val="18"/>
                <w:szCs w:val="20"/>
                <w:lang w:val="cs-CZ"/>
              </w:rPr>
              <w:t>8 A</w:t>
            </w:r>
          </w:p>
        </w:tc>
      </w:tr>
      <w:tr w:rsidR="0026322D" w:rsidRPr="005F70F9" w:rsidTr="00765EC9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99" w:type="dxa"/>
            <w:tcBorders>
              <w:left w:val="none" w:sz="0" w:space="0" w:color="auto"/>
              <w:right w:val="none" w:sz="0" w:space="0" w:color="auto"/>
            </w:tcBorders>
          </w:tcPr>
          <w:p w:rsidR="0026322D" w:rsidRPr="005F70F9" w:rsidRDefault="001F06DC" w:rsidP="007E29B7">
            <w:pPr>
              <w:pStyle w:val="Bezmezer"/>
              <w:rPr>
                <w:szCs w:val="20"/>
                <w:lang w:val="cs-CZ"/>
              </w:rPr>
            </w:pPr>
            <w:r>
              <w:rPr>
                <w:szCs w:val="20"/>
                <w:lang w:val="cs-CZ"/>
              </w:rPr>
              <w:t>Ochrana proti el. šoku</w:t>
            </w:r>
          </w:p>
        </w:tc>
        <w:tc>
          <w:tcPr>
            <w:tcW w:w="3442" w:type="dxa"/>
          </w:tcPr>
          <w:p w:rsidR="0026322D" w:rsidRPr="005F70F9" w:rsidRDefault="00FA033B" w:rsidP="00224624">
            <w:pPr>
              <w:pStyle w:val="Bezmez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sz w:val="18"/>
                <w:szCs w:val="20"/>
                <w:lang w:val="cs-CZ"/>
              </w:rPr>
            </w:pPr>
            <w:r>
              <w:rPr>
                <w:sz w:val="18"/>
                <w:szCs w:val="20"/>
                <w:lang w:val="cs-CZ"/>
              </w:rPr>
              <w:t>Třída</w:t>
            </w:r>
            <w:r w:rsidR="0026322D" w:rsidRPr="005F70F9">
              <w:rPr>
                <w:sz w:val="18"/>
                <w:szCs w:val="20"/>
                <w:lang w:val="cs-CZ"/>
              </w:rPr>
              <w:t xml:space="preserve"> II</w:t>
            </w:r>
          </w:p>
        </w:tc>
      </w:tr>
      <w:tr w:rsidR="0026322D" w:rsidRPr="005F70F9" w:rsidTr="00765E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6322D" w:rsidRPr="005F70F9" w:rsidRDefault="00FA033B" w:rsidP="007E29B7">
            <w:pPr>
              <w:pStyle w:val="Bezmezer"/>
              <w:rPr>
                <w:szCs w:val="20"/>
                <w:lang w:val="cs-CZ"/>
              </w:rPr>
            </w:pPr>
            <w:r w:rsidRPr="00FA033B">
              <w:rPr>
                <w:szCs w:val="20"/>
                <w:lang w:val="cs-CZ"/>
              </w:rPr>
              <w:t>Třída ZP</w:t>
            </w:r>
          </w:p>
        </w:tc>
        <w:tc>
          <w:tcPr>
            <w:tcW w:w="3442" w:type="dxa"/>
            <w:tcBorders>
              <w:top w:val="none" w:sz="0" w:space="0" w:color="auto"/>
              <w:bottom w:val="none" w:sz="0" w:space="0" w:color="auto"/>
            </w:tcBorders>
          </w:tcPr>
          <w:p w:rsidR="0026322D" w:rsidRPr="005F70F9" w:rsidRDefault="00FA033B" w:rsidP="006D4CB0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lang w:val="cs-CZ"/>
              </w:rPr>
            </w:pPr>
            <w:proofErr w:type="spellStart"/>
            <w:r>
              <w:rPr>
                <w:sz w:val="18"/>
                <w:szCs w:val="20"/>
                <w:lang w:val="cs-CZ"/>
              </w:rPr>
              <w:t>IIb</w:t>
            </w:r>
            <w:proofErr w:type="spellEnd"/>
          </w:p>
        </w:tc>
      </w:tr>
      <w:tr w:rsidR="0026322D" w:rsidRPr="005F70F9" w:rsidTr="00765EC9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99" w:type="dxa"/>
            <w:tcBorders>
              <w:left w:val="none" w:sz="0" w:space="0" w:color="auto"/>
              <w:right w:val="none" w:sz="0" w:space="0" w:color="auto"/>
            </w:tcBorders>
          </w:tcPr>
          <w:p w:rsidR="0026322D" w:rsidRPr="005F70F9" w:rsidRDefault="001F06DC" w:rsidP="007E29B7">
            <w:pPr>
              <w:pStyle w:val="Bezmezer"/>
              <w:rPr>
                <w:szCs w:val="20"/>
                <w:lang w:val="cs-CZ"/>
              </w:rPr>
            </w:pPr>
            <w:r>
              <w:rPr>
                <w:szCs w:val="20"/>
                <w:lang w:val="cs-CZ"/>
              </w:rPr>
              <w:t>Stupeň ochrany před vlhkostí</w:t>
            </w:r>
          </w:p>
        </w:tc>
        <w:tc>
          <w:tcPr>
            <w:tcW w:w="3442" w:type="dxa"/>
          </w:tcPr>
          <w:p w:rsidR="0026322D" w:rsidRPr="005F70F9" w:rsidRDefault="0026322D" w:rsidP="006D4CB0">
            <w:pPr>
              <w:pStyle w:val="Bezmez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val="cs-CZ"/>
              </w:rPr>
            </w:pPr>
            <w:r w:rsidRPr="005F70F9">
              <w:rPr>
                <w:sz w:val="18"/>
                <w:szCs w:val="20"/>
                <w:lang w:val="cs-CZ"/>
              </w:rPr>
              <w:t>IPX4</w:t>
            </w:r>
          </w:p>
        </w:tc>
      </w:tr>
      <w:tr w:rsidR="006D4CB0" w:rsidRPr="005F70F9" w:rsidTr="00765E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D4CB0" w:rsidRPr="005F70F9" w:rsidRDefault="001F06DC" w:rsidP="006D4CB0">
            <w:pPr>
              <w:pStyle w:val="Bezmezer"/>
              <w:rPr>
                <w:b/>
                <w:bCs/>
                <w:i/>
                <w:sz w:val="18"/>
                <w:szCs w:val="18"/>
                <w:lang w:val="cs-CZ"/>
              </w:rPr>
            </w:pPr>
            <w:r>
              <w:rPr>
                <w:sz w:val="18"/>
                <w:szCs w:val="18"/>
                <w:lang w:val="cs-CZ"/>
              </w:rPr>
              <w:t xml:space="preserve">Zdravotnický prostředek v souladu se směrnicí </w:t>
            </w:r>
            <w:r w:rsidR="0026322D" w:rsidRPr="005F70F9">
              <w:rPr>
                <w:sz w:val="18"/>
                <w:szCs w:val="18"/>
                <w:lang w:val="cs-CZ"/>
              </w:rPr>
              <w:t>UE93/42/EEC</w:t>
            </w:r>
          </w:p>
        </w:tc>
        <w:tc>
          <w:tcPr>
            <w:tcW w:w="3442" w:type="dxa"/>
            <w:tcBorders>
              <w:top w:val="none" w:sz="0" w:space="0" w:color="auto"/>
              <w:bottom w:val="none" w:sz="0" w:space="0" w:color="auto"/>
            </w:tcBorders>
          </w:tcPr>
          <w:p w:rsidR="006D4CB0" w:rsidRPr="005F70F9" w:rsidRDefault="001F06DC" w:rsidP="001F06DC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lang w:val="cs-CZ"/>
              </w:rPr>
            </w:pPr>
            <w:r>
              <w:rPr>
                <w:sz w:val="18"/>
                <w:szCs w:val="20"/>
                <w:lang w:val="cs-CZ"/>
              </w:rPr>
              <w:t>Třída</w:t>
            </w:r>
            <w:r w:rsidR="0026322D" w:rsidRPr="005F70F9">
              <w:rPr>
                <w:sz w:val="18"/>
                <w:szCs w:val="20"/>
                <w:lang w:val="cs-CZ"/>
              </w:rPr>
              <w:t xml:space="preserve"> I, </w:t>
            </w:r>
            <w:r w:rsidR="006D4CB0" w:rsidRPr="005F70F9">
              <w:rPr>
                <w:sz w:val="18"/>
                <w:szCs w:val="20"/>
                <w:lang w:val="cs-CZ"/>
              </w:rPr>
              <w:t>12</w:t>
            </w:r>
          </w:p>
        </w:tc>
      </w:tr>
      <w:tr w:rsidR="0097781E" w:rsidRPr="005F70F9" w:rsidTr="00765EC9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99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97781E" w:rsidRPr="005F70F9" w:rsidRDefault="001F06DC" w:rsidP="001F06DC">
            <w:pPr>
              <w:pStyle w:val="Bezmezer"/>
              <w:rPr>
                <w:sz w:val="18"/>
                <w:szCs w:val="18"/>
                <w:lang w:val="cs-CZ"/>
              </w:rPr>
            </w:pPr>
            <w:r>
              <w:rPr>
                <w:sz w:val="18"/>
                <w:szCs w:val="18"/>
                <w:lang w:val="cs-CZ"/>
              </w:rPr>
              <w:t>Provozní doba elektromotorů</w:t>
            </w:r>
          </w:p>
        </w:tc>
        <w:tc>
          <w:tcPr>
            <w:tcW w:w="3442" w:type="dxa"/>
            <w:tcBorders>
              <w:bottom w:val="single" w:sz="4" w:space="0" w:color="auto"/>
            </w:tcBorders>
          </w:tcPr>
          <w:p w:rsidR="0097781E" w:rsidRPr="005F70F9" w:rsidRDefault="001F06DC" w:rsidP="001F06DC">
            <w:pPr>
              <w:pStyle w:val="Bezmez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sz w:val="18"/>
                <w:szCs w:val="18"/>
                <w:lang w:val="cs-CZ"/>
              </w:rPr>
            </w:pPr>
            <w:r>
              <w:rPr>
                <w:sz w:val="18"/>
                <w:szCs w:val="18"/>
                <w:lang w:val="cs-CZ"/>
              </w:rPr>
              <w:t>2 min. provoz</w:t>
            </w:r>
            <w:r w:rsidRPr="005F70F9">
              <w:rPr>
                <w:sz w:val="18"/>
                <w:szCs w:val="18"/>
                <w:lang w:val="cs-CZ"/>
              </w:rPr>
              <w:t xml:space="preserve"> </w:t>
            </w:r>
            <w:r w:rsidR="0097781E" w:rsidRPr="005F70F9">
              <w:rPr>
                <w:sz w:val="18"/>
                <w:szCs w:val="18"/>
                <w:lang w:val="cs-CZ"/>
              </w:rPr>
              <w:t>/</w:t>
            </w:r>
            <w:r>
              <w:rPr>
                <w:sz w:val="18"/>
                <w:szCs w:val="18"/>
                <w:lang w:val="cs-CZ"/>
              </w:rPr>
              <w:t>18 minut v klidu</w:t>
            </w:r>
          </w:p>
        </w:tc>
      </w:tr>
      <w:tr w:rsidR="0097781E" w:rsidRPr="005F70F9" w:rsidTr="00726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99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97781E" w:rsidRPr="005F70F9" w:rsidRDefault="001F06DC" w:rsidP="007E29B7">
            <w:pPr>
              <w:pStyle w:val="Bezmezer"/>
              <w:rPr>
                <w:sz w:val="18"/>
                <w:szCs w:val="18"/>
                <w:lang w:val="cs-CZ"/>
              </w:rPr>
            </w:pPr>
            <w:r>
              <w:rPr>
                <w:sz w:val="18"/>
                <w:szCs w:val="18"/>
                <w:lang w:val="cs-CZ"/>
              </w:rPr>
              <w:t>Hlučnost elektromotorů během provozu</w:t>
            </w:r>
          </w:p>
        </w:tc>
        <w:tc>
          <w:tcPr>
            <w:tcW w:w="3442" w:type="dxa"/>
            <w:tcBorders>
              <w:bottom w:val="single" w:sz="4" w:space="0" w:color="auto"/>
            </w:tcBorders>
          </w:tcPr>
          <w:p w:rsidR="0097781E" w:rsidRPr="005F70F9" w:rsidRDefault="0097781E" w:rsidP="00DB1496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lang w:val="cs-CZ"/>
              </w:rPr>
            </w:pPr>
            <w:r w:rsidRPr="005F70F9">
              <w:rPr>
                <w:sz w:val="18"/>
                <w:szCs w:val="20"/>
                <w:lang w:val="cs-CZ"/>
              </w:rPr>
              <w:t>52 dB</w:t>
            </w:r>
          </w:p>
        </w:tc>
      </w:tr>
      <w:tr w:rsidR="0097781E" w:rsidRPr="005F70F9" w:rsidTr="00726975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99" w:type="dxa"/>
            <w:tcBorders>
              <w:left w:val="single" w:sz="4" w:space="0" w:color="auto"/>
              <w:bottom w:val="single" w:sz="4" w:space="0" w:color="auto"/>
            </w:tcBorders>
          </w:tcPr>
          <w:p w:rsidR="0097781E" w:rsidRPr="005F70F9" w:rsidRDefault="001F06DC" w:rsidP="007E29B7">
            <w:pPr>
              <w:pStyle w:val="Bezmezer"/>
              <w:rPr>
                <w:sz w:val="18"/>
                <w:szCs w:val="18"/>
                <w:lang w:val="cs-CZ"/>
              </w:rPr>
            </w:pPr>
            <w:r>
              <w:rPr>
                <w:sz w:val="18"/>
                <w:szCs w:val="18"/>
                <w:lang w:val="cs-CZ"/>
              </w:rPr>
              <w:t>Teplota prostředí</w:t>
            </w:r>
          </w:p>
        </w:tc>
        <w:tc>
          <w:tcPr>
            <w:tcW w:w="3442" w:type="dxa"/>
            <w:tcBorders>
              <w:bottom w:val="single" w:sz="4" w:space="0" w:color="auto"/>
            </w:tcBorders>
          </w:tcPr>
          <w:p w:rsidR="0097781E" w:rsidRPr="005F70F9" w:rsidRDefault="00230048" w:rsidP="00DB1496">
            <w:pPr>
              <w:pStyle w:val="Bezmez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val="cs-CZ"/>
              </w:rPr>
            </w:pPr>
            <w:r w:rsidRPr="005F70F9">
              <w:rPr>
                <w:sz w:val="18"/>
                <w:szCs w:val="20"/>
                <w:lang w:val="cs-CZ"/>
              </w:rPr>
              <w:t>Od +5 t</w:t>
            </w:r>
            <w:r w:rsidR="0097781E" w:rsidRPr="005F70F9">
              <w:rPr>
                <w:sz w:val="18"/>
                <w:szCs w:val="20"/>
                <w:lang w:val="cs-CZ"/>
              </w:rPr>
              <w:t>o +40 °C</w:t>
            </w:r>
          </w:p>
        </w:tc>
      </w:tr>
      <w:tr w:rsidR="0097781E" w:rsidRPr="005F70F9" w:rsidTr="00726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7781E" w:rsidRPr="005F70F9" w:rsidRDefault="001F06DC" w:rsidP="007E29B7">
            <w:pPr>
              <w:pStyle w:val="Bezmezer"/>
              <w:rPr>
                <w:sz w:val="18"/>
                <w:szCs w:val="18"/>
                <w:lang w:val="cs-CZ"/>
              </w:rPr>
            </w:pPr>
            <w:r>
              <w:rPr>
                <w:sz w:val="18"/>
                <w:szCs w:val="18"/>
                <w:lang w:val="cs-CZ"/>
              </w:rPr>
              <w:t>Vlhkost</w:t>
            </w:r>
          </w:p>
        </w:tc>
        <w:tc>
          <w:tcPr>
            <w:tcW w:w="3442" w:type="dxa"/>
            <w:tcBorders>
              <w:top w:val="single" w:sz="4" w:space="0" w:color="auto"/>
              <w:bottom w:val="single" w:sz="4" w:space="0" w:color="auto"/>
            </w:tcBorders>
          </w:tcPr>
          <w:p w:rsidR="0097781E" w:rsidRPr="005F70F9" w:rsidRDefault="009443EF" w:rsidP="00DB1496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lang w:val="cs-CZ"/>
              </w:rPr>
            </w:pPr>
            <w:r>
              <w:rPr>
                <w:sz w:val="18"/>
                <w:szCs w:val="20"/>
                <w:lang w:val="cs-CZ"/>
              </w:rPr>
              <w:t>20% - 90% při</w:t>
            </w:r>
            <w:r w:rsidR="0097781E" w:rsidRPr="005F70F9">
              <w:rPr>
                <w:sz w:val="18"/>
                <w:szCs w:val="20"/>
                <w:lang w:val="cs-CZ"/>
              </w:rPr>
              <w:t xml:space="preserve"> 30 °C</w:t>
            </w:r>
          </w:p>
        </w:tc>
      </w:tr>
    </w:tbl>
    <w:p w:rsidR="00C056B0" w:rsidRPr="005F70F9" w:rsidRDefault="001F06DC" w:rsidP="008706BA">
      <w:pPr>
        <w:pStyle w:val="Nadpis1"/>
      </w:pPr>
      <w:bookmarkStart w:id="110" w:name="_Toc509995351"/>
      <w:r>
        <w:lastRenderedPageBreak/>
        <w:t>ZÁZNAMY ÚDRŽBY</w:t>
      </w:r>
      <w:bookmarkEnd w:id="110"/>
    </w:p>
    <w:tbl>
      <w:tblPr>
        <w:tblW w:w="6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44"/>
        <w:gridCol w:w="2190"/>
        <w:gridCol w:w="1530"/>
        <w:gridCol w:w="1728"/>
      </w:tblGrid>
      <w:tr w:rsidR="00E939C7" w:rsidRPr="005F70F9" w:rsidTr="00CA419C">
        <w:trPr>
          <w:cantSplit/>
          <w:trHeight w:val="400"/>
          <w:tblHeader/>
        </w:trPr>
        <w:tc>
          <w:tcPr>
            <w:tcW w:w="1544" w:type="dxa"/>
            <w:vAlign w:val="center"/>
          </w:tcPr>
          <w:p w:rsidR="00E939C7" w:rsidRPr="005F70F9" w:rsidRDefault="001F06DC" w:rsidP="007E29B7">
            <w:pPr>
              <w:pStyle w:val="Standard"/>
              <w:tabs>
                <w:tab w:val="left" w:pos="3819"/>
              </w:tabs>
              <w:spacing w:after="0"/>
              <w:jc w:val="center"/>
              <w:rPr>
                <w:rFonts w:cs="Calibri"/>
                <w:b/>
                <w:bCs/>
                <w:sz w:val="18"/>
                <w:lang w:val="cs-CZ"/>
              </w:rPr>
            </w:pPr>
            <w:r>
              <w:rPr>
                <w:rFonts w:cs="Calibri"/>
                <w:b/>
                <w:bCs/>
                <w:sz w:val="18"/>
                <w:lang w:val="cs-CZ"/>
              </w:rPr>
              <w:t>Datum provedení údržby</w:t>
            </w:r>
          </w:p>
        </w:tc>
        <w:tc>
          <w:tcPr>
            <w:tcW w:w="2190" w:type="dxa"/>
            <w:vAlign w:val="center"/>
          </w:tcPr>
          <w:p w:rsidR="00E939C7" w:rsidRPr="005F70F9" w:rsidRDefault="001F06DC" w:rsidP="007E29B7">
            <w:pPr>
              <w:pStyle w:val="Standard"/>
              <w:tabs>
                <w:tab w:val="left" w:pos="3819"/>
              </w:tabs>
              <w:spacing w:after="0"/>
              <w:jc w:val="center"/>
              <w:rPr>
                <w:rFonts w:cs="Calibri"/>
                <w:b/>
                <w:bCs/>
                <w:sz w:val="18"/>
                <w:lang w:val="cs-CZ"/>
              </w:rPr>
            </w:pPr>
            <w:r>
              <w:rPr>
                <w:rFonts w:cs="Calibri"/>
                <w:b/>
                <w:bCs/>
                <w:sz w:val="18"/>
                <w:lang w:val="cs-CZ"/>
              </w:rPr>
              <w:t>Servisní firma</w:t>
            </w:r>
            <w:r w:rsidR="00E939C7" w:rsidRPr="005F70F9">
              <w:rPr>
                <w:rFonts w:cs="Calibri"/>
                <w:b/>
                <w:bCs/>
                <w:sz w:val="18"/>
                <w:lang w:val="cs-CZ"/>
              </w:rPr>
              <w:t xml:space="preserve"> / </w:t>
            </w:r>
            <w:r>
              <w:rPr>
                <w:rFonts w:cs="Calibri"/>
                <w:b/>
                <w:bCs/>
                <w:sz w:val="18"/>
                <w:lang w:val="cs-CZ"/>
              </w:rPr>
              <w:t>osoba</w:t>
            </w:r>
            <w:r w:rsidR="00E939C7" w:rsidRPr="005F70F9">
              <w:rPr>
                <w:rFonts w:cs="Calibri"/>
                <w:b/>
                <w:bCs/>
                <w:sz w:val="18"/>
                <w:lang w:val="cs-CZ"/>
              </w:rPr>
              <w:t xml:space="preserve">  </w:t>
            </w:r>
          </w:p>
          <w:p w:rsidR="00E939C7" w:rsidRPr="005F70F9" w:rsidRDefault="001F06DC" w:rsidP="007E29B7">
            <w:pPr>
              <w:pStyle w:val="Standard"/>
              <w:tabs>
                <w:tab w:val="left" w:pos="3819"/>
              </w:tabs>
              <w:spacing w:after="0"/>
              <w:jc w:val="center"/>
              <w:rPr>
                <w:rFonts w:cs="Calibri"/>
                <w:b/>
                <w:bCs/>
                <w:sz w:val="18"/>
                <w:lang w:val="cs-CZ"/>
              </w:rPr>
            </w:pPr>
            <w:r>
              <w:rPr>
                <w:rFonts w:cs="Calibri"/>
                <w:b/>
                <w:bCs/>
                <w:sz w:val="18"/>
                <w:lang w:val="cs-CZ"/>
              </w:rPr>
              <w:t>(podpis a /nebo razítko</w:t>
            </w:r>
            <w:r w:rsidR="00E939C7" w:rsidRPr="005F70F9">
              <w:rPr>
                <w:rFonts w:cs="Calibri"/>
                <w:b/>
                <w:bCs/>
                <w:sz w:val="18"/>
                <w:lang w:val="cs-CZ"/>
              </w:rPr>
              <w:t>)</w:t>
            </w:r>
          </w:p>
        </w:tc>
        <w:tc>
          <w:tcPr>
            <w:tcW w:w="1530" w:type="dxa"/>
            <w:vAlign w:val="center"/>
          </w:tcPr>
          <w:p w:rsidR="00E939C7" w:rsidRPr="005F70F9" w:rsidRDefault="001F06DC" w:rsidP="007E29B7">
            <w:pPr>
              <w:pStyle w:val="Standard"/>
              <w:tabs>
                <w:tab w:val="left" w:pos="3819"/>
              </w:tabs>
              <w:spacing w:after="0"/>
              <w:jc w:val="center"/>
              <w:rPr>
                <w:rFonts w:cs="Calibri"/>
                <w:b/>
                <w:bCs/>
                <w:sz w:val="18"/>
                <w:lang w:val="cs-CZ"/>
              </w:rPr>
            </w:pPr>
            <w:r>
              <w:rPr>
                <w:rFonts w:cs="Calibri"/>
                <w:b/>
                <w:bCs/>
                <w:sz w:val="18"/>
                <w:lang w:val="cs-CZ"/>
              </w:rPr>
              <w:t>Datum další kontroly</w:t>
            </w:r>
          </w:p>
        </w:tc>
        <w:tc>
          <w:tcPr>
            <w:tcW w:w="1728" w:type="dxa"/>
            <w:vAlign w:val="center"/>
          </w:tcPr>
          <w:p w:rsidR="00E939C7" w:rsidRPr="005F70F9" w:rsidRDefault="001F06DC" w:rsidP="007E29B7">
            <w:pPr>
              <w:pStyle w:val="Standard"/>
              <w:tabs>
                <w:tab w:val="left" w:pos="3819"/>
              </w:tabs>
              <w:spacing w:after="0"/>
              <w:jc w:val="center"/>
              <w:rPr>
                <w:rFonts w:cs="Calibri"/>
                <w:b/>
                <w:bCs/>
                <w:sz w:val="18"/>
                <w:lang w:val="cs-CZ"/>
              </w:rPr>
            </w:pPr>
            <w:r>
              <w:rPr>
                <w:rFonts w:cs="Calibri"/>
                <w:b/>
                <w:bCs/>
                <w:sz w:val="18"/>
                <w:lang w:val="cs-CZ"/>
              </w:rPr>
              <w:t>Výrobní číslo</w:t>
            </w:r>
            <w:r w:rsidR="00E939C7" w:rsidRPr="005F70F9">
              <w:rPr>
                <w:rFonts w:cs="Calibri"/>
                <w:b/>
                <w:bCs/>
                <w:sz w:val="18"/>
                <w:lang w:val="cs-CZ"/>
              </w:rPr>
              <w:t xml:space="preserve"> </w:t>
            </w:r>
            <w:r w:rsidR="00344850" w:rsidRPr="005F70F9">
              <w:rPr>
                <w:rFonts w:cs="Calibri"/>
                <w:b/>
                <w:bCs/>
                <w:sz w:val="18"/>
                <w:lang w:val="cs-CZ"/>
              </w:rPr>
              <w:t>/</w:t>
            </w:r>
            <w:r>
              <w:rPr>
                <w:rFonts w:cs="Calibri"/>
                <w:b/>
                <w:bCs/>
                <w:sz w:val="18"/>
                <w:lang w:val="cs-CZ"/>
              </w:rPr>
              <w:t>POZNÁMKY</w:t>
            </w:r>
            <w:r w:rsidR="00344850" w:rsidRPr="005F70F9">
              <w:rPr>
                <w:rFonts w:cs="Calibri"/>
                <w:b/>
                <w:bCs/>
                <w:sz w:val="18"/>
                <w:lang w:val="cs-CZ"/>
              </w:rPr>
              <w:t>/</w:t>
            </w:r>
          </w:p>
        </w:tc>
      </w:tr>
      <w:tr w:rsidR="00C056B0" w:rsidRPr="005F70F9" w:rsidTr="00CA419C">
        <w:trPr>
          <w:trHeight w:val="833"/>
        </w:trPr>
        <w:tc>
          <w:tcPr>
            <w:tcW w:w="1544" w:type="dxa"/>
          </w:tcPr>
          <w:p w:rsidR="00C056B0" w:rsidRPr="005F70F9" w:rsidRDefault="00C056B0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  <w:tc>
          <w:tcPr>
            <w:tcW w:w="2190" w:type="dxa"/>
          </w:tcPr>
          <w:p w:rsidR="00C056B0" w:rsidRPr="005F70F9" w:rsidRDefault="00C056B0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C056B0" w:rsidRPr="005F70F9" w:rsidRDefault="00C056B0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  <w:tc>
          <w:tcPr>
            <w:tcW w:w="1728" w:type="dxa"/>
          </w:tcPr>
          <w:p w:rsidR="00C056B0" w:rsidRPr="005F70F9" w:rsidRDefault="00C056B0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</w:tr>
      <w:tr w:rsidR="00C056B0" w:rsidRPr="005F70F9" w:rsidTr="00CA419C">
        <w:trPr>
          <w:trHeight w:val="845"/>
        </w:trPr>
        <w:tc>
          <w:tcPr>
            <w:tcW w:w="1544" w:type="dxa"/>
          </w:tcPr>
          <w:p w:rsidR="00C056B0" w:rsidRPr="005F70F9" w:rsidRDefault="00C056B0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  <w:tc>
          <w:tcPr>
            <w:tcW w:w="2190" w:type="dxa"/>
          </w:tcPr>
          <w:p w:rsidR="00C056B0" w:rsidRPr="005F70F9" w:rsidRDefault="00C056B0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C056B0" w:rsidRPr="005F70F9" w:rsidRDefault="00C056B0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  <w:tc>
          <w:tcPr>
            <w:tcW w:w="1728" w:type="dxa"/>
          </w:tcPr>
          <w:p w:rsidR="00C056B0" w:rsidRPr="005F70F9" w:rsidRDefault="00C056B0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</w:tr>
      <w:tr w:rsidR="00C056B0" w:rsidRPr="005F70F9" w:rsidTr="00CA419C">
        <w:trPr>
          <w:trHeight w:val="829"/>
        </w:trPr>
        <w:tc>
          <w:tcPr>
            <w:tcW w:w="1544" w:type="dxa"/>
          </w:tcPr>
          <w:p w:rsidR="00C056B0" w:rsidRPr="005F70F9" w:rsidRDefault="00C056B0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  <w:tc>
          <w:tcPr>
            <w:tcW w:w="2190" w:type="dxa"/>
          </w:tcPr>
          <w:p w:rsidR="00C056B0" w:rsidRPr="005F70F9" w:rsidRDefault="00C056B0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C056B0" w:rsidRPr="005F70F9" w:rsidRDefault="00C056B0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  <w:tc>
          <w:tcPr>
            <w:tcW w:w="1728" w:type="dxa"/>
          </w:tcPr>
          <w:p w:rsidR="00C056B0" w:rsidRPr="005F70F9" w:rsidRDefault="00C056B0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</w:tr>
      <w:tr w:rsidR="00C056B0" w:rsidRPr="005F70F9" w:rsidTr="00CA419C">
        <w:trPr>
          <w:trHeight w:val="983"/>
        </w:trPr>
        <w:tc>
          <w:tcPr>
            <w:tcW w:w="1544" w:type="dxa"/>
          </w:tcPr>
          <w:p w:rsidR="00C056B0" w:rsidRPr="005F70F9" w:rsidRDefault="00C056B0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  <w:tc>
          <w:tcPr>
            <w:tcW w:w="2190" w:type="dxa"/>
          </w:tcPr>
          <w:p w:rsidR="00C056B0" w:rsidRPr="005F70F9" w:rsidRDefault="00C056B0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C056B0" w:rsidRPr="005F70F9" w:rsidRDefault="00C056B0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  <w:tc>
          <w:tcPr>
            <w:tcW w:w="1728" w:type="dxa"/>
          </w:tcPr>
          <w:p w:rsidR="00C056B0" w:rsidRPr="005F70F9" w:rsidRDefault="00C056B0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</w:tr>
      <w:tr w:rsidR="003B4146" w:rsidRPr="005F70F9" w:rsidTr="00CA419C">
        <w:trPr>
          <w:trHeight w:val="983"/>
        </w:trPr>
        <w:tc>
          <w:tcPr>
            <w:tcW w:w="1544" w:type="dxa"/>
          </w:tcPr>
          <w:p w:rsidR="003B4146" w:rsidRPr="005F70F9" w:rsidRDefault="003B4146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  <w:tc>
          <w:tcPr>
            <w:tcW w:w="2190" w:type="dxa"/>
          </w:tcPr>
          <w:p w:rsidR="003B4146" w:rsidRPr="005F70F9" w:rsidRDefault="003B4146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3B4146" w:rsidRPr="005F70F9" w:rsidRDefault="003B4146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  <w:tc>
          <w:tcPr>
            <w:tcW w:w="1728" w:type="dxa"/>
          </w:tcPr>
          <w:p w:rsidR="003B4146" w:rsidRPr="005F70F9" w:rsidRDefault="003B4146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</w:tr>
      <w:tr w:rsidR="009232BA" w:rsidRPr="005F70F9" w:rsidTr="00CA419C">
        <w:trPr>
          <w:trHeight w:val="983"/>
        </w:trPr>
        <w:tc>
          <w:tcPr>
            <w:tcW w:w="1544" w:type="dxa"/>
          </w:tcPr>
          <w:p w:rsidR="009232BA" w:rsidRPr="005F70F9" w:rsidRDefault="009232BA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  <w:tc>
          <w:tcPr>
            <w:tcW w:w="2190" w:type="dxa"/>
          </w:tcPr>
          <w:p w:rsidR="009232BA" w:rsidRPr="005F70F9" w:rsidRDefault="009232BA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9232BA" w:rsidRPr="005F70F9" w:rsidRDefault="009232BA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  <w:tc>
          <w:tcPr>
            <w:tcW w:w="1728" w:type="dxa"/>
          </w:tcPr>
          <w:p w:rsidR="009232BA" w:rsidRPr="005F70F9" w:rsidRDefault="009232BA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</w:tr>
    </w:tbl>
    <w:p w:rsidR="009232BA" w:rsidRPr="005F70F9" w:rsidRDefault="009232BA" w:rsidP="009232BA">
      <w:pPr>
        <w:tabs>
          <w:tab w:val="left" w:pos="3819"/>
        </w:tabs>
        <w:jc w:val="center"/>
        <w:rPr>
          <w:rFonts w:cstheme="minorHAnsi"/>
          <w:b/>
          <w:bCs/>
          <w:sz w:val="6"/>
        </w:rPr>
      </w:pPr>
    </w:p>
    <w:p w:rsidR="00617297" w:rsidRPr="005F70F9" w:rsidRDefault="001F06DC" w:rsidP="008706BA">
      <w:pPr>
        <w:pStyle w:val="Nadpis1"/>
      </w:pPr>
      <w:bookmarkStart w:id="111" w:name="_Toc509995352"/>
      <w:r>
        <w:t>OPRAVY A SERVIS</w:t>
      </w:r>
      <w:bookmarkEnd w:id="11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9"/>
        <w:gridCol w:w="3119"/>
        <w:gridCol w:w="2693"/>
      </w:tblGrid>
      <w:tr w:rsidR="00E939C7" w:rsidRPr="005F70F9" w:rsidTr="00617297">
        <w:trPr>
          <w:cantSplit/>
          <w:trHeight w:val="454"/>
          <w:tblHeader/>
        </w:trPr>
        <w:tc>
          <w:tcPr>
            <w:tcW w:w="1129" w:type="dxa"/>
            <w:vAlign w:val="center"/>
          </w:tcPr>
          <w:p w:rsidR="00E939C7" w:rsidRPr="005F70F9" w:rsidRDefault="001F06DC" w:rsidP="007E29B7">
            <w:pPr>
              <w:pStyle w:val="Standard"/>
              <w:tabs>
                <w:tab w:val="left" w:pos="3819"/>
              </w:tabs>
              <w:spacing w:after="0"/>
              <w:jc w:val="center"/>
              <w:rPr>
                <w:rFonts w:cs="Calibri"/>
                <w:b/>
                <w:bCs/>
                <w:sz w:val="18"/>
                <w:lang w:val="cs-CZ"/>
              </w:rPr>
            </w:pPr>
            <w:r>
              <w:rPr>
                <w:rFonts w:cs="Calibri"/>
                <w:b/>
                <w:bCs/>
                <w:sz w:val="18"/>
                <w:lang w:val="cs-CZ"/>
              </w:rPr>
              <w:t>Datum</w:t>
            </w:r>
          </w:p>
        </w:tc>
        <w:tc>
          <w:tcPr>
            <w:tcW w:w="3119" w:type="dxa"/>
            <w:vAlign w:val="center"/>
          </w:tcPr>
          <w:p w:rsidR="00E939C7" w:rsidRPr="005F70F9" w:rsidRDefault="001F06DC" w:rsidP="007E29B7">
            <w:pPr>
              <w:pStyle w:val="Standard"/>
              <w:tabs>
                <w:tab w:val="left" w:pos="3819"/>
              </w:tabs>
              <w:spacing w:after="0"/>
              <w:jc w:val="center"/>
              <w:rPr>
                <w:rFonts w:cs="Calibri"/>
                <w:b/>
                <w:bCs/>
                <w:sz w:val="18"/>
                <w:lang w:val="cs-CZ"/>
              </w:rPr>
            </w:pPr>
            <w:r>
              <w:rPr>
                <w:rFonts w:cs="Calibri"/>
                <w:b/>
                <w:bCs/>
                <w:sz w:val="18"/>
                <w:lang w:val="cs-CZ"/>
              </w:rPr>
              <w:t>Popis zásahu</w:t>
            </w:r>
          </w:p>
        </w:tc>
        <w:tc>
          <w:tcPr>
            <w:tcW w:w="2693" w:type="dxa"/>
            <w:vAlign w:val="center"/>
          </w:tcPr>
          <w:p w:rsidR="00E939C7" w:rsidRPr="005F70F9" w:rsidRDefault="001F06DC" w:rsidP="007E29B7">
            <w:pPr>
              <w:pStyle w:val="Standard"/>
              <w:tabs>
                <w:tab w:val="left" w:pos="3819"/>
              </w:tabs>
              <w:spacing w:after="0"/>
              <w:jc w:val="center"/>
              <w:rPr>
                <w:rFonts w:cs="Calibri"/>
                <w:b/>
                <w:bCs/>
                <w:sz w:val="18"/>
                <w:lang w:val="cs-CZ"/>
              </w:rPr>
            </w:pPr>
            <w:r>
              <w:rPr>
                <w:rFonts w:cs="Calibri"/>
                <w:b/>
                <w:bCs/>
                <w:sz w:val="18"/>
                <w:lang w:val="cs-CZ"/>
              </w:rPr>
              <w:t>Servisní firma, podpis a razítko</w:t>
            </w:r>
          </w:p>
        </w:tc>
      </w:tr>
      <w:tr w:rsidR="00617297" w:rsidRPr="005F70F9" w:rsidTr="003B4146">
        <w:trPr>
          <w:trHeight w:val="1109"/>
        </w:trPr>
        <w:tc>
          <w:tcPr>
            <w:tcW w:w="1129" w:type="dxa"/>
          </w:tcPr>
          <w:p w:rsidR="00617297" w:rsidRPr="005F70F9" w:rsidRDefault="00617297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617297" w:rsidRPr="005F70F9" w:rsidRDefault="00617297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:rsidR="00617297" w:rsidRPr="005F70F9" w:rsidRDefault="00617297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</w:tr>
      <w:tr w:rsidR="00617297" w:rsidRPr="005F70F9" w:rsidTr="00617297">
        <w:trPr>
          <w:trHeight w:val="1418"/>
        </w:trPr>
        <w:tc>
          <w:tcPr>
            <w:tcW w:w="1129" w:type="dxa"/>
          </w:tcPr>
          <w:p w:rsidR="00617297" w:rsidRPr="005F70F9" w:rsidRDefault="00617297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617297" w:rsidRPr="005F70F9" w:rsidRDefault="00617297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:rsidR="00617297" w:rsidRPr="005F70F9" w:rsidRDefault="00617297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</w:tr>
      <w:tr w:rsidR="00617297" w:rsidRPr="005F70F9" w:rsidTr="00617297">
        <w:trPr>
          <w:trHeight w:val="1418"/>
        </w:trPr>
        <w:tc>
          <w:tcPr>
            <w:tcW w:w="1129" w:type="dxa"/>
          </w:tcPr>
          <w:p w:rsidR="00617297" w:rsidRPr="005F70F9" w:rsidRDefault="00617297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617297" w:rsidRPr="005F70F9" w:rsidRDefault="00617297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:rsidR="00617297" w:rsidRPr="005F70F9" w:rsidRDefault="00617297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</w:tr>
      <w:tr w:rsidR="00617297" w:rsidRPr="005F70F9" w:rsidTr="00617297">
        <w:trPr>
          <w:trHeight w:val="1418"/>
        </w:trPr>
        <w:tc>
          <w:tcPr>
            <w:tcW w:w="1129" w:type="dxa"/>
          </w:tcPr>
          <w:p w:rsidR="00617297" w:rsidRPr="005F70F9" w:rsidRDefault="00617297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617297" w:rsidRPr="005F70F9" w:rsidRDefault="00617297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:rsidR="00617297" w:rsidRPr="005F70F9" w:rsidRDefault="00617297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</w:tr>
      <w:tr w:rsidR="00617297" w:rsidRPr="005F70F9" w:rsidTr="00617297">
        <w:trPr>
          <w:trHeight w:val="1418"/>
        </w:trPr>
        <w:tc>
          <w:tcPr>
            <w:tcW w:w="1129" w:type="dxa"/>
          </w:tcPr>
          <w:p w:rsidR="00617297" w:rsidRPr="005F70F9" w:rsidRDefault="00617297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617297" w:rsidRPr="005F70F9" w:rsidRDefault="00617297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:rsidR="00617297" w:rsidRPr="005F70F9" w:rsidRDefault="00617297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</w:tr>
      <w:tr w:rsidR="00617297" w:rsidRPr="005F70F9" w:rsidTr="00617297">
        <w:trPr>
          <w:trHeight w:val="1418"/>
        </w:trPr>
        <w:tc>
          <w:tcPr>
            <w:tcW w:w="1129" w:type="dxa"/>
          </w:tcPr>
          <w:p w:rsidR="00617297" w:rsidRPr="005F70F9" w:rsidRDefault="00617297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617297" w:rsidRPr="005F70F9" w:rsidRDefault="00617297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:rsidR="00617297" w:rsidRPr="005F70F9" w:rsidRDefault="00617297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</w:tr>
      <w:tr w:rsidR="00617297" w:rsidRPr="005F70F9" w:rsidTr="00617297">
        <w:trPr>
          <w:trHeight w:val="1418"/>
        </w:trPr>
        <w:tc>
          <w:tcPr>
            <w:tcW w:w="1129" w:type="dxa"/>
          </w:tcPr>
          <w:p w:rsidR="00617297" w:rsidRPr="005F70F9" w:rsidRDefault="00617297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617297" w:rsidRPr="005F70F9" w:rsidRDefault="00617297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:rsidR="00617297" w:rsidRPr="005F70F9" w:rsidRDefault="00617297" w:rsidP="00EF5A4B">
            <w:pPr>
              <w:tabs>
                <w:tab w:val="left" w:pos="3819"/>
              </w:tabs>
              <w:rPr>
                <w:rFonts w:ascii="Arial" w:hAnsi="Arial" w:cs="Arial"/>
              </w:rPr>
            </w:pPr>
          </w:p>
        </w:tc>
      </w:tr>
    </w:tbl>
    <w:p w:rsidR="00CA419C" w:rsidRPr="005F70F9" w:rsidRDefault="00CA419C" w:rsidP="00CA419C">
      <w:pPr>
        <w:spacing w:after="0"/>
        <w:jc w:val="center"/>
        <w:rPr>
          <w:b/>
          <w:smallCaps/>
          <w:sz w:val="40"/>
        </w:rPr>
      </w:pPr>
    </w:p>
    <w:p w:rsidR="00E939C7" w:rsidRPr="005F70F9" w:rsidRDefault="001F06DC" w:rsidP="00E939C7">
      <w:pPr>
        <w:pStyle w:val="Standard"/>
        <w:spacing w:after="0"/>
        <w:jc w:val="center"/>
        <w:rPr>
          <w:lang w:val="cs-CZ"/>
        </w:rPr>
      </w:pPr>
      <w:r>
        <w:rPr>
          <w:b/>
          <w:smallCaps/>
          <w:sz w:val="40"/>
          <w:lang w:val="cs-CZ"/>
        </w:rPr>
        <w:lastRenderedPageBreak/>
        <w:t>Záruční list</w:t>
      </w:r>
    </w:p>
    <w:p w:rsidR="00E939C7" w:rsidRPr="005F70F9" w:rsidRDefault="001F06DC" w:rsidP="00E939C7">
      <w:pPr>
        <w:pStyle w:val="Standard"/>
        <w:spacing w:after="0"/>
        <w:jc w:val="right"/>
        <w:rPr>
          <w:lang w:val="cs-CZ"/>
        </w:rPr>
      </w:pPr>
      <w:r>
        <w:rPr>
          <w:smallCaps/>
          <w:sz w:val="18"/>
          <w:szCs w:val="24"/>
          <w:lang w:val="cs-CZ"/>
        </w:rPr>
        <w:t>Pro</w:t>
      </w:r>
      <w:r w:rsidR="00E939C7" w:rsidRPr="005F70F9">
        <w:rPr>
          <w:smallCaps/>
          <w:sz w:val="18"/>
          <w:szCs w:val="24"/>
          <w:lang w:val="cs-CZ"/>
        </w:rPr>
        <w:t xml:space="preserve">  Rehabed sp. z o.o</w:t>
      </w:r>
      <w:r>
        <w:rPr>
          <w:b/>
          <w:smallCaps/>
          <w:sz w:val="18"/>
          <w:szCs w:val="24"/>
          <w:lang w:val="cs-CZ"/>
        </w:rPr>
        <w:t>.</w:t>
      </w:r>
    </w:p>
    <w:p w:rsidR="007931D9" w:rsidRPr="005F70F9" w:rsidRDefault="00294859" w:rsidP="007931D9">
      <w:pPr>
        <w:spacing w:after="0"/>
        <w:rPr>
          <w:smallCaps/>
          <w:sz w:val="18"/>
          <w:szCs w:val="24"/>
        </w:rPr>
      </w:pPr>
      <w:bookmarkStart w:id="112" w:name="_Hlk524957581"/>
      <w:r>
        <w:rPr>
          <w:b/>
          <w:smallCaps/>
          <w:sz w:val="36"/>
        </w:rPr>
        <w:t>Záruční podmínky</w:t>
      </w:r>
      <w:r w:rsidR="007931D9" w:rsidRPr="005F70F9">
        <w:rPr>
          <w:b/>
          <w:smallCaps/>
          <w:sz w:val="36"/>
        </w:rPr>
        <w:t>:</w:t>
      </w:r>
      <w:r w:rsidR="007931D9" w:rsidRPr="005F70F9">
        <w:rPr>
          <w:smallCaps/>
          <w:sz w:val="18"/>
          <w:szCs w:val="24"/>
        </w:rPr>
        <w:tab/>
      </w:r>
    </w:p>
    <w:tbl>
      <w:tblPr>
        <w:tblStyle w:val="Mkatabulky"/>
        <w:tblW w:w="737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89"/>
        <w:gridCol w:w="236"/>
        <w:gridCol w:w="3647"/>
      </w:tblGrid>
      <w:tr w:rsidR="007931D9" w:rsidRPr="005F70F9" w:rsidTr="007E29B7">
        <w:trPr>
          <w:trHeight w:val="2324"/>
        </w:trPr>
        <w:tc>
          <w:tcPr>
            <w:tcW w:w="3489" w:type="dxa"/>
          </w:tcPr>
          <w:p w:rsidR="007931D9" w:rsidRPr="005F70F9" w:rsidRDefault="007C3412" w:rsidP="007931D9">
            <w:pPr>
              <w:pStyle w:val="Textbody"/>
              <w:numPr>
                <w:ilvl w:val="0"/>
                <w:numId w:val="37"/>
              </w:numPr>
              <w:spacing w:after="0"/>
              <w:jc w:val="both"/>
              <w:rPr>
                <w:sz w:val="20"/>
                <w:lang w:val="cs-CZ"/>
              </w:rPr>
            </w:pPr>
            <w:r>
              <w:rPr>
                <w:sz w:val="16"/>
                <w:lang w:val="cs-CZ"/>
              </w:rPr>
              <w:t>Firma Stamed s.r.o. poskytuje provozní záruku na přístroj 24 měsíců od data prodeje v souladu s provozně-technickými podmínkami uvedenými v Návod k použití.</w:t>
            </w:r>
          </w:p>
          <w:p w:rsidR="007931D9" w:rsidRPr="005F70F9" w:rsidRDefault="007C3412" w:rsidP="007931D9">
            <w:pPr>
              <w:pStyle w:val="Textbody"/>
              <w:numPr>
                <w:ilvl w:val="0"/>
                <w:numId w:val="37"/>
              </w:numPr>
              <w:spacing w:after="0"/>
              <w:jc w:val="both"/>
              <w:rPr>
                <w:sz w:val="16"/>
                <w:szCs w:val="16"/>
                <w:lang w:val="cs-CZ"/>
              </w:rPr>
            </w:pPr>
            <w:r>
              <w:rPr>
                <w:sz w:val="16"/>
                <w:szCs w:val="16"/>
                <w:lang w:val="cs-CZ"/>
              </w:rPr>
              <w:t xml:space="preserve">Na záložní baterie poskytuje fa Stamed s.r.o. záruku 6 měsíců. </w:t>
            </w:r>
          </w:p>
          <w:p w:rsidR="007931D9" w:rsidRPr="005F70F9" w:rsidRDefault="007C3412" w:rsidP="007931D9">
            <w:pPr>
              <w:pStyle w:val="Textbody"/>
              <w:numPr>
                <w:ilvl w:val="0"/>
                <w:numId w:val="37"/>
              </w:numPr>
              <w:spacing w:after="0"/>
              <w:jc w:val="both"/>
              <w:rPr>
                <w:sz w:val="16"/>
                <w:szCs w:val="16"/>
                <w:lang w:val="cs-CZ"/>
              </w:rPr>
            </w:pPr>
            <w:r>
              <w:rPr>
                <w:sz w:val="16"/>
                <w:szCs w:val="16"/>
                <w:lang w:val="cs-CZ"/>
              </w:rPr>
              <w:t>Pokud je v záruční lhůtě zjištěna závada, bude dle zákonných podmínek odstraněna do 30 dnů od nahlášení a poskytnutí přístroje k opravě.</w:t>
            </w:r>
          </w:p>
          <w:p w:rsidR="007931D9" w:rsidRPr="005F70F9" w:rsidRDefault="007C3412" w:rsidP="007931D9">
            <w:pPr>
              <w:numPr>
                <w:ilvl w:val="0"/>
                <w:numId w:val="37"/>
              </w:numPr>
              <w:jc w:val="both"/>
              <w:rPr>
                <w:sz w:val="16"/>
              </w:rPr>
            </w:pPr>
            <w:r>
              <w:rPr>
                <w:sz w:val="16"/>
                <w:szCs w:val="16"/>
              </w:rPr>
              <w:t xml:space="preserve">Uživatel není vázán povinností doručit k opravě přístroj s hmotností nad 10 kg nebo nadrozměrný (více jak </w:t>
            </w:r>
            <w:r w:rsidR="007931D9" w:rsidRPr="005F70F9">
              <w:rPr>
                <w:sz w:val="16"/>
                <w:szCs w:val="16"/>
              </w:rPr>
              <w:t>3m ²)</w:t>
            </w:r>
            <w:r>
              <w:rPr>
                <w:sz w:val="16"/>
                <w:szCs w:val="16"/>
              </w:rPr>
              <w:t>.</w:t>
            </w:r>
          </w:p>
          <w:p w:rsidR="007931D9" w:rsidRPr="005F70F9" w:rsidRDefault="00FD0D81" w:rsidP="007931D9">
            <w:pPr>
              <w:pStyle w:val="Textbody"/>
              <w:numPr>
                <w:ilvl w:val="0"/>
                <w:numId w:val="37"/>
              </w:numPr>
              <w:spacing w:after="0"/>
              <w:jc w:val="both"/>
              <w:rPr>
                <w:sz w:val="16"/>
                <w:szCs w:val="16"/>
                <w:lang w:val="cs-CZ"/>
              </w:rPr>
            </w:pPr>
            <w:r>
              <w:rPr>
                <w:sz w:val="16"/>
                <w:szCs w:val="16"/>
                <w:lang w:val="cs-CZ"/>
              </w:rPr>
              <w:t>Pokud uživatel nedoručí přístroj k opravě, běží lhůta k odstranění závad od chvíle nahlášení závady, a to za předpokladu, že je přístroj přístupný k následné kontrole prodávajícím.</w:t>
            </w:r>
          </w:p>
          <w:p w:rsidR="007931D9" w:rsidRPr="005F70F9" w:rsidRDefault="006A4002" w:rsidP="007931D9">
            <w:pPr>
              <w:pStyle w:val="Textbody"/>
              <w:numPr>
                <w:ilvl w:val="0"/>
                <w:numId w:val="37"/>
              </w:numPr>
              <w:spacing w:after="0"/>
              <w:jc w:val="both"/>
              <w:rPr>
                <w:sz w:val="16"/>
                <w:szCs w:val="16"/>
                <w:lang w:val="cs-CZ"/>
              </w:rPr>
            </w:pPr>
            <w:r>
              <w:rPr>
                <w:sz w:val="16"/>
                <w:szCs w:val="16"/>
                <w:lang w:val="cs-CZ"/>
              </w:rPr>
              <w:t>Prodávající není zodpovědný za závady způsoben nevhodným použitím či užíváním, které není v souladu s Návodem k použití (např. skladování, údržba, porušené plomby, mechanické poškození)</w:t>
            </w:r>
            <w:r w:rsidR="007931D9" w:rsidRPr="005F70F9">
              <w:rPr>
                <w:sz w:val="16"/>
                <w:szCs w:val="16"/>
                <w:lang w:val="cs-CZ"/>
              </w:rPr>
              <w:t>.</w:t>
            </w:r>
          </w:p>
          <w:p w:rsidR="007931D9" w:rsidRPr="005F70F9" w:rsidRDefault="00AD64FC" w:rsidP="007931D9">
            <w:pPr>
              <w:pStyle w:val="Textbody"/>
              <w:numPr>
                <w:ilvl w:val="0"/>
                <w:numId w:val="37"/>
              </w:numPr>
              <w:spacing w:after="0"/>
              <w:jc w:val="both"/>
              <w:rPr>
                <w:sz w:val="16"/>
                <w:szCs w:val="16"/>
                <w:lang w:val="cs-CZ"/>
              </w:rPr>
            </w:pPr>
            <w:r>
              <w:rPr>
                <w:sz w:val="16"/>
                <w:szCs w:val="16"/>
                <w:lang w:val="cs-CZ"/>
              </w:rPr>
              <w:t>Opravou se nerozumí úkony, které je povinen vykonávat přímo uživatel a které jsou stanoveny v Návodu k použití.</w:t>
            </w:r>
          </w:p>
          <w:p w:rsidR="007931D9" w:rsidRPr="005F70F9" w:rsidRDefault="00745FF7" w:rsidP="007931D9">
            <w:pPr>
              <w:pStyle w:val="Odstavecseseznamem"/>
              <w:numPr>
                <w:ilvl w:val="0"/>
                <w:numId w:val="37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Záruka je prodloužena o dobu, po kterou je přístroj v opravě</w:t>
            </w:r>
            <w:r w:rsidR="007931D9" w:rsidRPr="005F70F9">
              <w:rPr>
                <w:sz w:val="16"/>
                <w:szCs w:val="16"/>
              </w:rPr>
              <w:t xml:space="preserve">. </w:t>
            </w:r>
            <w:r>
              <w:rPr>
                <w:sz w:val="16"/>
                <w:szCs w:val="16"/>
              </w:rPr>
              <w:t>V případě neuznání opravy jako záruční, uhradí náklady na servis a dopravu kupující či uživatel.</w:t>
            </w:r>
          </w:p>
          <w:p w:rsidR="007931D9" w:rsidRPr="005F70F9" w:rsidRDefault="00745FF7" w:rsidP="007931D9">
            <w:pPr>
              <w:pStyle w:val="Standard"/>
              <w:numPr>
                <w:ilvl w:val="0"/>
                <w:numId w:val="37"/>
              </w:numPr>
              <w:jc w:val="both"/>
              <w:rPr>
                <w:sz w:val="16"/>
                <w:szCs w:val="16"/>
                <w:lang w:val="cs-CZ"/>
              </w:rPr>
            </w:pPr>
            <w:r>
              <w:rPr>
                <w:sz w:val="16"/>
                <w:szCs w:val="16"/>
                <w:lang w:val="cs-CZ"/>
              </w:rPr>
              <w:t>Běžné opotřebení produktu během jeho užívání stejně tak jako běžná údržba nejsou předmětem záruky (např.</w:t>
            </w:r>
            <w:r w:rsidR="007931D9" w:rsidRPr="005F70F9">
              <w:rPr>
                <w:sz w:val="16"/>
                <w:szCs w:val="16"/>
                <w:lang w:val="cs-CZ"/>
              </w:rPr>
              <w:t xml:space="preserve"> </w:t>
            </w:r>
            <w:r>
              <w:rPr>
                <w:sz w:val="16"/>
                <w:szCs w:val="16"/>
                <w:lang w:val="cs-CZ"/>
              </w:rPr>
              <w:t>čištění, dotažení šroubů a spojů a další údržba dle Návodu k použití).</w:t>
            </w:r>
          </w:p>
          <w:p w:rsidR="007931D9" w:rsidRPr="009D5EDA" w:rsidRDefault="00443B7C" w:rsidP="007931D9">
            <w:pPr>
              <w:pStyle w:val="Standard"/>
              <w:numPr>
                <w:ilvl w:val="0"/>
                <w:numId w:val="37"/>
              </w:numPr>
              <w:jc w:val="both"/>
              <w:rPr>
                <w:sz w:val="16"/>
                <w:szCs w:val="16"/>
                <w:lang w:val="cs-CZ"/>
              </w:rPr>
            </w:pPr>
            <w:r>
              <w:rPr>
                <w:sz w:val="16"/>
                <w:szCs w:val="16"/>
                <w:lang w:val="cs-CZ"/>
              </w:rPr>
              <w:t xml:space="preserve">Záruka se nevztahuje na ztrátu či poškození šroubů a spojovacího materiálu vinou </w:t>
            </w:r>
            <w:r w:rsidRPr="009D5EDA">
              <w:rPr>
                <w:sz w:val="16"/>
                <w:szCs w:val="16"/>
                <w:lang w:val="cs-CZ"/>
              </w:rPr>
              <w:t xml:space="preserve">nesprávné údržby. </w:t>
            </w:r>
          </w:p>
          <w:p w:rsidR="007931D9" w:rsidRPr="005F70F9" w:rsidRDefault="009D5EDA" w:rsidP="009D5EDA">
            <w:pPr>
              <w:numPr>
                <w:ilvl w:val="0"/>
                <w:numId w:val="37"/>
              </w:numPr>
              <w:jc w:val="both"/>
              <w:rPr>
                <w:sz w:val="16"/>
              </w:rPr>
            </w:pPr>
            <w:r w:rsidRPr="009D5EDA">
              <w:rPr>
                <w:sz w:val="16"/>
                <w:szCs w:val="16"/>
              </w:rPr>
              <w:t xml:space="preserve">V případě výměny přístroje nebo jeho části nedochází k prodloužení záruční doby. </w:t>
            </w:r>
          </w:p>
        </w:tc>
        <w:tc>
          <w:tcPr>
            <w:tcW w:w="236" w:type="dxa"/>
          </w:tcPr>
          <w:p w:rsidR="007931D9" w:rsidRPr="005F70F9" w:rsidRDefault="007931D9" w:rsidP="007E29B7">
            <w:pPr>
              <w:jc w:val="both"/>
              <w:rPr>
                <w:sz w:val="16"/>
              </w:rPr>
            </w:pPr>
          </w:p>
        </w:tc>
        <w:tc>
          <w:tcPr>
            <w:tcW w:w="3647" w:type="dxa"/>
          </w:tcPr>
          <w:p w:rsidR="007931D9" w:rsidRPr="005F70F9" w:rsidRDefault="00877181" w:rsidP="007931D9">
            <w:pPr>
              <w:numPr>
                <w:ilvl w:val="0"/>
                <w:numId w:val="37"/>
              </w:numPr>
              <w:jc w:val="both"/>
              <w:rPr>
                <w:sz w:val="16"/>
              </w:rPr>
            </w:pPr>
            <w:r>
              <w:rPr>
                <w:sz w:val="16"/>
              </w:rPr>
              <w:t>Před předáním do opravy by měl být přístroj řádně vyčištěn. Čištění není zahrnuto v záruční opravě. Prodávající si vyhrazuje právo účtovat náklady na vyčištění přístroje po předání do opravy, popř.</w:t>
            </w:r>
            <w:r w:rsidR="002D7BDC">
              <w:rPr>
                <w:sz w:val="16"/>
              </w:rPr>
              <w:t xml:space="preserve"> neprovést záruční opravu a nevyčištěný</w:t>
            </w:r>
            <w:r>
              <w:rPr>
                <w:sz w:val="16"/>
              </w:rPr>
              <w:t xml:space="preserve"> přístroj vrátit zpět</w:t>
            </w:r>
            <w:r w:rsidR="002D7BDC">
              <w:rPr>
                <w:sz w:val="16"/>
              </w:rPr>
              <w:t xml:space="preserve"> na náklady kupujícího.</w:t>
            </w:r>
            <w:r w:rsidR="007931D9" w:rsidRPr="005F70F9">
              <w:rPr>
                <w:sz w:val="16"/>
              </w:rPr>
              <w:t xml:space="preserve"> </w:t>
            </w:r>
          </w:p>
          <w:p w:rsidR="007931D9" w:rsidRPr="005F70F9" w:rsidRDefault="002D7BDC" w:rsidP="007931D9">
            <w:pPr>
              <w:numPr>
                <w:ilvl w:val="0"/>
                <w:numId w:val="37"/>
              </w:numPr>
              <w:jc w:val="both"/>
              <w:rPr>
                <w:sz w:val="16"/>
              </w:rPr>
            </w:pPr>
            <w:r>
              <w:rPr>
                <w:sz w:val="16"/>
                <w:szCs w:val="16"/>
              </w:rPr>
              <w:t xml:space="preserve">V následujících případech může dojít ke ztrátě záruky: </w:t>
            </w:r>
          </w:p>
          <w:p w:rsidR="007931D9" w:rsidRPr="005F70F9" w:rsidRDefault="002D7BDC" w:rsidP="007931D9">
            <w:pPr>
              <w:pStyle w:val="Odstavecseseznamem"/>
              <w:numPr>
                <w:ilvl w:val="0"/>
                <w:numId w:val="38"/>
              </w:numPr>
              <w:spacing w:after="160" w:line="259" w:lineRule="auto"/>
              <w:jc w:val="both"/>
              <w:rPr>
                <w:sz w:val="16"/>
              </w:rPr>
            </w:pPr>
            <w:r>
              <w:rPr>
                <w:sz w:val="16"/>
              </w:rPr>
              <w:t>Není možné určit výrobní číslo lůžka či datum výroby (viz výrobní štítek)</w:t>
            </w:r>
            <w:r w:rsidR="00552580">
              <w:rPr>
                <w:sz w:val="16"/>
              </w:rPr>
              <w:t>;</w:t>
            </w:r>
          </w:p>
          <w:p w:rsidR="007931D9" w:rsidRPr="005F70F9" w:rsidRDefault="002D7BDC" w:rsidP="007931D9">
            <w:pPr>
              <w:pStyle w:val="Odstavecseseznamem"/>
              <w:numPr>
                <w:ilvl w:val="0"/>
                <w:numId w:val="38"/>
              </w:numPr>
              <w:jc w:val="both"/>
              <w:rPr>
                <w:sz w:val="16"/>
              </w:rPr>
            </w:pPr>
            <w:r>
              <w:rPr>
                <w:sz w:val="16"/>
                <w:szCs w:val="16"/>
              </w:rPr>
              <w:t>přístroj byl používán k jiným účelům nebo v jiných podmínkách než je stanoveno v Návodu k</w:t>
            </w:r>
            <w:r w:rsidR="00552580">
              <w:rPr>
                <w:sz w:val="16"/>
                <w:szCs w:val="16"/>
              </w:rPr>
              <w:t> použití;</w:t>
            </w:r>
          </w:p>
          <w:p w:rsidR="007931D9" w:rsidRPr="005F70F9" w:rsidRDefault="002D7BDC" w:rsidP="007931D9">
            <w:pPr>
              <w:pStyle w:val="Odstavecseseznamem"/>
              <w:numPr>
                <w:ilvl w:val="0"/>
                <w:numId w:val="38"/>
              </w:numPr>
              <w:jc w:val="both"/>
              <w:rPr>
                <w:sz w:val="16"/>
              </w:rPr>
            </w:pPr>
            <w:r>
              <w:rPr>
                <w:sz w:val="16"/>
              </w:rPr>
              <w:t>došlo k neoprávněnému zásahu do přístroje nebo k jeho opravě jinou osobou v rozporu s Návodem k použití a s pokyny výrobce</w:t>
            </w:r>
            <w:r w:rsidR="00552580">
              <w:rPr>
                <w:sz w:val="16"/>
              </w:rPr>
              <w:t>;</w:t>
            </w:r>
          </w:p>
          <w:p w:rsidR="007931D9" w:rsidRPr="005F70F9" w:rsidRDefault="00552580" w:rsidP="007931D9">
            <w:pPr>
              <w:pStyle w:val="Odstavecseseznamem"/>
              <w:numPr>
                <w:ilvl w:val="0"/>
                <w:numId w:val="38"/>
              </w:numPr>
              <w:jc w:val="both"/>
              <w:rPr>
                <w:sz w:val="16"/>
              </w:rPr>
            </w:pPr>
            <w:r>
              <w:rPr>
                <w:sz w:val="16"/>
              </w:rPr>
              <w:t>p</w:t>
            </w:r>
            <w:r w:rsidR="002D7BDC">
              <w:rPr>
                <w:sz w:val="16"/>
              </w:rPr>
              <w:t xml:space="preserve">řístroj byl mechanicky poškozen (např. pád, úder, prasknutí, opírání nebo </w:t>
            </w:r>
            <w:r>
              <w:rPr>
                <w:sz w:val="16"/>
              </w:rPr>
              <w:t>naklánění</w:t>
            </w:r>
            <w:r w:rsidR="002D7BDC">
              <w:rPr>
                <w:sz w:val="16"/>
              </w:rPr>
              <w:t xml:space="preserve"> přes bočnice apod.)</w:t>
            </w:r>
            <w:r>
              <w:rPr>
                <w:sz w:val="16"/>
              </w:rPr>
              <w:t>;</w:t>
            </w:r>
          </w:p>
          <w:p w:rsidR="007931D9" w:rsidRPr="005F70F9" w:rsidRDefault="002D7BDC" w:rsidP="007931D9">
            <w:pPr>
              <w:pStyle w:val="Odstavecseseznamem"/>
              <w:numPr>
                <w:ilvl w:val="0"/>
                <w:numId w:val="38"/>
              </w:numPr>
              <w:jc w:val="both"/>
              <w:rPr>
                <w:sz w:val="16"/>
              </w:rPr>
            </w:pPr>
            <w:r>
              <w:rPr>
                <w:sz w:val="16"/>
              </w:rPr>
              <w:t>Produkt byl poškozen následkem</w:t>
            </w:r>
            <w:r w:rsidR="00552580">
              <w:rPr>
                <w:sz w:val="16"/>
              </w:rPr>
              <w:t xml:space="preserve"> vnějších vlivů okolí jako např. znečištění, vlhkosti v elektromotoru nebo řídící jednotce, použití v nevhodných podmínkách nebo byl poškozen následkem nesprávné obsluhy (např. používání poškozeného přístroje nebo příslušenství, přetížení atp.);</w:t>
            </w:r>
          </w:p>
          <w:p w:rsidR="007931D9" w:rsidRPr="005F70F9" w:rsidRDefault="00F27FFD" w:rsidP="007931D9">
            <w:pPr>
              <w:pStyle w:val="Odstavecseseznamem"/>
              <w:numPr>
                <w:ilvl w:val="0"/>
                <w:numId w:val="38"/>
              </w:numPr>
              <w:jc w:val="both"/>
              <w:rPr>
                <w:sz w:val="16"/>
              </w:rPr>
            </w:pPr>
            <w:r>
              <w:rPr>
                <w:sz w:val="16"/>
              </w:rPr>
              <w:t>přístroj byl používán i po zjištění výskytu závad;</w:t>
            </w:r>
          </w:p>
          <w:p w:rsidR="007931D9" w:rsidRPr="005F70F9" w:rsidRDefault="00F27FFD" w:rsidP="007931D9">
            <w:pPr>
              <w:pStyle w:val="Odstavecseseznamem"/>
              <w:numPr>
                <w:ilvl w:val="0"/>
                <w:numId w:val="38"/>
              </w:numPr>
              <w:jc w:val="both"/>
              <w:rPr>
                <w:sz w:val="16"/>
              </w:rPr>
            </w:pPr>
            <w:r>
              <w:rPr>
                <w:sz w:val="16"/>
              </w:rPr>
              <w:t>přístroj byl poškozen během přepravy;</w:t>
            </w:r>
          </w:p>
          <w:p w:rsidR="007931D9" w:rsidRPr="005F70F9" w:rsidRDefault="00F27FFD" w:rsidP="007931D9">
            <w:pPr>
              <w:pStyle w:val="Odstavecseseznamem"/>
              <w:numPr>
                <w:ilvl w:val="0"/>
                <w:numId w:val="38"/>
              </w:numPr>
              <w:jc w:val="both"/>
              <w:rPr>
                <w:sz w:val="16"/>
              </w:rPr>
            </w:pPr>
            <w:r>
              <w:rPr>
                <w:sz w:val="16"/>
              </w:rPr>
              <w:t>přístroj byl předán k opravě nekompletní;</w:t>
            </w:r>
          </w:p>
          <w:p w:rsidR="007931D9" w:rsidRPr="005F70F9" w:rsidRDefault="00F27FFD" w:rsidP="007931D9">
            <w:pPr>
              <w:pStyle w:val="Odstavecseseznamem"/>
              <w:numPr>
                <w:ilvl w:val="0"/>
                <w:numId w:val="38"/>
              </w:numPr>
              <w:jc w:val="both"/>
              <w:rPr>
                <w:sz w:val="16"/>
              </w:rPr>
            </w:pPr>
            <w:r>
              <w:rPr>
                <w:sz w:val="16"/>
              </w:rPr>
              <w:t xml:space="preserve">v případě neřízení se pokyny a varováními </w:t>
            </w:r>
            <w:r w:rsidR="009443EF">
              <w:rPr>
                <w:sz w:val="16"/>
              </w:rPr>
              <w:t>obsaženými</w:t>
            </w:r>
            <w:r>
              <w:rPr>
                <w:sz w:val="16"/>
              </w:rPr>
              <w:t xml:space="preserve"> v Návodu k použití;</w:t>
            </w:r>
          </w:p>
          <w:p w:rsidR="007931D9" w:rsidRPr="005F70F9" w:rsidRDefault="00F27FFD" w:rsidP="00F27FFD">
            <w:pPr>
              <w:pStyle w:val="Odstavecseseznamem"/>
              <w:numPr>
                <w:ilvl w:val="0"/>
                <w:numId w:val="37"/>
              </w:numPr>
              <w:jc w:val="both"/>
              <w:rPr>
                <w:sz w:val="18"/>
              </w:rPr>
            </w:pPr>
            <w:r>
              <w:rPr>
                <w:sz w:val="16"/>
              </w:rPr>
              <w:t xml:space="preserve">Posouzení záruky se týká pouze produktů </w:t>
            </w:r>
            <w:r w:rsidR="009443EF">
              <w:rPr>
                <w:sz w:val="16"/>
              </w:rPr>
              <w:t>vyrobených</w:t>
            </w:r>
            <w:r>
              <w:rPr>
                <w:sz w:val="16"/>
              </w:rPr>
              <w:t xml:space="preserve"> společností </w:t>
            </w:r>
            <w:r w:rsidR="007931D9" w:rsidRPr="005F70F9">
              <w:rPr>
                <w:sz w:val="16"/>
                <w:szCs w:val="16"/>
              </w:rPr>
              <w:t>Rehabed sp. z o.o.</w:t>
            </w:r>
          </w:p>
        </w:tc>
      </w:tr>
    </w:tbl>
    <w:p w:rsidR="00052B2C" w:rsidRDefault="00052B2C" w:rsidP="007931D9">
      <w:pPr>
        <w:pStyle w:val="Bezmezer"/>
        <w:pBdr>
          <w:top w:val="single" w:sz="4" w:space="17" w:color="auto"/>
        </w:pBdr>
        <w:jc w:val="left"/>
        <w:rPr>
          <w:b/>
          <w:smallCaps/>
          <w:sz w:val="24"/>
          <w:lang w:val="cs-CZ"/>
        </w:rPr>
      </w:pPr>
      <w:bookmarkStart w:id="113" w:name="_Hlk524957698"/>
      <w:bookmarkEnd w:id="112"/>
    </w:p>
    <w:p w:rsidR="00F27FFD" w:rsidRDefault="00F27FFD" w:rsidP="007931D9">
      <w:pPr>
        <w:pStyle w:val="Bezmezer"/>
        <w:pBdr>
          <w:top w:val="single" w:sz="4" w:space="17" w:color="auto"/>
        </w:pBdr>
        <w:jc w:val="left"/>
        <w:rPr>
          <w:b/>
          <w:smallCaps/>
          <w:sz w:val="24"/>
          <w:lang w:val="cs-CZ"/>
        </w:rPr>
      </w:pPr>
      <w:bookmarkStart w:id="114" w:name="_Hlk524957789"/>
      <w:r>
        <w:rPr>
          <w:b/>
          <w:smallCaps/>
          <w:sz w:val="24"/>
          <w:lang w:val="cs-CZ"/>
        </w:rPr>
        <w:t>Kontakt na prodejce a servis:</w:t>
      </w:r>
    </w:p>
    <w:p w:rsidR="00F27FFD" w:rsidRDefault="009D5EDA" w:rsidP="007931D9">
      <w:pPr>
        <w:pStyle w:val="Bezmezer"/>
        <w:pBdr>
          <w:top w:val="single" w:sz="4" w:space="17" w:color="auto"/>
        </w:pBdr>
        <w:jc w:val="left"/>
        <w:rPr>
          <w:b/>
          <w:smallCaps/>
          <w:sz w:val="24"/>
          <w:lang w:val="cs-CZ"/>
        </w:rPr>
      </w:pPr>
      <w:r w:rsidRPr="009D5EDA">
        <w:rPr>
          <w:b/>
          <w:smallCaps/>
          <w:noProof/>
          <w:sz w:val="24"/>
          <w:lang w:val="cs-CZ" w:eastAsia="cs-CZ"/>
        </w:rPr>
        <w:drawing>
          <wp:anchor distT="0" distB="0" distL="114300" distR="114300" simplePos="0" relativeHeight="251790848" behindDoc="0" locked="0" layoutInCell="1" allowOverlap="1">
            <wp:simplePos x="0" y="0"/>
            <wp:positionH relativeFrom="column">
              <wp:posOffset>1763395</wp:posOffset>
            </wp:positionH>
            <wp:positionV relativeFrom="page">
              <wp:posOffset>1181100</wp:posOffset>
            </wp:positionV>
            <wp:extent cx="2700020" cy="857250"/>
            <wp:effectExtent l="0" t="0" r="0" b="0"/>
            <wp:wrapSquare wrapText="bothSides"/>
            <wp:docPr id="31" name="Obrázek 31" descr="C:\Users\Marek\Documents\Seafile\Logo\Stamed_logo_flex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ocuments\Seafile\Logo\Stamed_logo_flexi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7FFD" w:rsidRDefault="00F27FFD" w:rsidP="007931D9">
      <w:pPr>
        <w:pStyle w:val="Bezmezer"/>
        <w:pBdr>
          <w:top w:val="single" w:sz="4" w:space="17" w:color="auto"/>
        </w:pBdr>
        <w:jc w:val="left"/>
        <w:rPr>
          <w:rFonts w:eastAsia="Times New Roman" w:cs="Calibri"/>
          <w:color w:val="000000"/>
          <w:spacing w:val="5"/>
          <w:position w:val="2"/>
          <w:szCs w:val="110"/>
          <w:lang w:eastAsia="pl-PL"/>
        </w:rPr>
      </w:pPr>
      <w:r>
        <w:rPr>
          <w:rFonts w:eastAsia="Times New Roman" w:cs="Calibri"/>
          <w:color w:val="000000"/>
          <w:spacing w:val="5"/>
          <w:position w:val="2"/>
          <w:szCs w:val="110"/>
          <w:lang w:eastAsia="pl-PL"/>
        </w:rPr>
        <w:t>Stamed s.r.o.</w:t>
      </w:r>
    </w:p>
    <w:p w:rsidR="00F27FFD" w:rsidRDefault="00F27FFD" w:rsidP="007931D9">
      <w:pPr>
        <w:pStyle w:val="Bezmezer"/>
        <w:pBdr>
          <w:top w:val="single" w:sz="4" w:space="17" w:color="auto"/>
        </w:pBdr>
        <w:jc w:val="left"/>
        <w:rPr>
          <w:rFonts w:eastAsia="Times New Roman" w:cs="Calibri"/>
          <w:color w:val="000000"/>
          <w:spacing w:val="5"/>
          <w:position w:val="2"/>
          <w:szCs w:val="110"/>
          <w:lang w:eastAsia="pl-PL"/>
        </w:rPr>
      </w:pPr>
      <w:r>
        <w:rPr>
          <w:rFonts w:eastAsia="Times New Roman" w:cs="Calibri"/>
          <w:color w:val="000000"/>
          <w:spacing w:val="5"/>
          <w:position w:val="2"/>
          <w:szCs w:val="110"/>
          <w:lang w:eastAsia="pl-PL"/>
        </w:rPr>
        <w:t>Toužimská 1705/25</w:t>
      </w:r>
    </w:p>
    <w:p w:rsidR="00F27FFD" w:rsidRDefault="00F27FFD" w:rsidP="007931D9">
      <w:pPr>
        <w:pStyle w:val="Bezmezer"/>
        <w:pBdr>
          <w:top w:val="single" w:sz="4" w:space="17" w:color="auto"/>
        </w:pBdr>
        <w:jc w:val="left"/>
        <w:rPr>
          <w:rFonts w:eastAsia="Times New Roman" w:cs="Calibri"/>
          <w:color w:val="000000"/>
          <w:spacing w:val="5"/>
          <w:position w:val="2"/>
          <w:szCs w:val="110"/>
          <w:lang w:eastAsia="pl-PL"/>
        </w:rPr>
      </w:pPr>
      <w:r>
        <w:rPr>
          <w:rFonts w:eastAsia="Times New Roman" w:cs="Calibri"/>
          <w:color w:val="000000"/>
          <w:spacing w:val="5"/>
          <w:position w:val="2"/>
          <w:szCs w:val="110"/>
          <w:lang w:eastAsia="pl-PL"/>
        </w:rPr>
        <w:t>323 00 Plzeň</w:t>
      </w:r>
    </w:p>
    <w:p w:rsidR="00F27FFD" w:rsidRDefault="00F27FFD" w:rsidP="007931D9">
      <w:pPr>
        <w:pStyle w:val="Bezmezer"/>
        <w:pBdr>
          <w:top w:val="single" w:sz="4" w:space="17" w:color="auto"/>
        </w:pBdr>
        <w:jc w:val="left"/>
        <w:rPr>
          <w:rFonts w:eastAsia="Times New Roman" w:cs="Calibri"/>
          <w:color w:val="000000"/>
          <w:spacing w:val="5"/>
          <w:position w:val="2"/>
          <w:szCs w:val="110"/>
          <w:lang w:eastAsia="pl-PL"/>
        </w:rPr>
      </w:pPr>
      <w:r>
        <w:rPr>
          <w:rFonts w:eastAsia="Times New Roman" w:cs="Calibri"/>
          <w:color w:val="000000"/>
          <w:spacing w:val="5"/>
          <w:position w:val="2"/>
          <w:szCs w:val="110"/>
          <w:lang w:eastAsia="pl-PL"/>
        </w:rPr>
        <w:t xml:space="preserve">email: </w:t>
      </w:r>
      <w:hyperlink r:id="rId79" w:history="1">
        <w:r w:rsidRPr="00296800">
          <w:rPr>
            <w:rStyle w:val="Hypertextovodkaz"/>
            <w:rFonts w:eastAsia="Times New Roman" w:cs="Calibri"/>
            <w:spacing w:val="5"/>
            <w:position w:val="2"/>
            <w:szCs w:val="110"/>
            <w:lang w:eastAsia="pl-PL"/>
          </w:rPr>
          <w:t>obchod@stamed.cz</w:t>
        </w:r>
      </w:hyperlink>
    </w:p>
    <w:p w:rsidR="00F27FFD" w:rsidRPr="00052B2C" w:rsidRDefault="00F27FFD" w:rsidP="00052B2C">
      <w:pPr>
        <w:pStyle w:val="Bezmezer"/>
        <w:pBdr>
          <w:top w:val="single" w:sz="4" w:space="17" w:color="auto"/>
        </w:pBdr>
        <w:jc w:val="left"/>
        <w:rPr>
          <w:smallCaps/>
          <w:szCs w:val="20"/>
          <w:lang w:val="cs-CZ"/>
        </w:rPr>
      </w:pPr>
      <w:r>
        <w:rPr>
          <w:rFonts w:eastAsia="Times New Roman" w:cs="Calibri"/>
          <w:color w:val="000000"/>
          <w:spacing w:val="5"/>
          <w:position w:val="2"/>
          <w:szCs w:val="110"/>
          <w:lang w:eastAsia="pl-PL"/>
        </w:rPr>
        <w:t>tel. 725 323 111</w:t>
      </w:r>
      <w:bookmarkStart w:id="115" w:name="_GoBack"/>
      <w:bookmarkEnd w:id="113"/>
      <w:bookmarkEnd w:id="114"/>
      <w:bookmarkEnd w:id="115"/>
    </w:p>
    <w:p w:rsidR="00F27FFD" w:rsidRPr="005F70F9" w:rsidRDefault="00F27FFD" w:rsidP="00CA419C">
      <w:pPr>
        <w:shd w:val="clear" w:color="auto" w:fill="FFFFFF"/>
        <w:spacing w:after="0" w:line="240" w:lineRule="auto"/>
        <w:ind w:right="3562"/>
        <w:rPr>
          <w:rFonts w:eastAsia="Times New Roman" w:cs="Calibri"/>
          <w:color w:val="000000"/>
          <w:spacing w:val="-1"/>
          <w:sz w:val="20"/>
          <w:szCs w:val="30"/>
          <w:lang w:eastAsia="pl-PL"/>
        </w:rPr>
      </w:pPr>
    </w:p>
    <w:p w:rsidR="003E7A48" w:rsidRPr="005F70F9" w:rsidRDefault="00F27FFD" w:rsidP="003E7A48">
      <w:pPr>
        <w:pStyle w:val="Bezmezer"/>
        <w:pBdr>
          <w:top w:val="single" w:sz="4" w:space="4" w:color="auto"/>
        </w:pBdr>
        <w:jc w:val="center"/>
        <w:rPr>
          <w:b/>
          <w:smallCaps/>
          <w:sz w:val="24"/>
          <w:lang w:val="cs-CZ"/>
        </w:rPr>
      </w:pPr>
      <w:r>
        <w:rPr>
          <w:b/>
          <w:smallCaps/>
          <w:sz w:val="24"/>
          <w:lang w:val="cs-CZ"/>
        </w:rPr>
        <w:t>Poznámky</w:t>
      </w:r>
      <w:r w:rsidR="003E7A48" w:rsidRPr="005F70F9">
        <w:rPr>
          <w:b/>
          <w:smallCaps/>
          <w:sz w:val="24"/>
          <w:lang w:val="cs-CZ"/>
        </w:rPr>
        <w:t>:</w:t>
      </w:r>
    </w:p>
    <w:p w:rsidR="00CA419C" w:rsidRPr="005F70F9" w:rsidRDefault="00CA419C" w:rsidP="00CA419C">
      <w:pPr>
        <w:tabs>
          <w:tab w:val="left" w:pos="3819"/>
        </w:tabs>
        <w:rPr>
          <w:rFonts w:ascii="Arial" w:hAnsi="Arial" w:cs="Arial"/>
          <w:b/>
          <w:bCs/>
          <w:sz w:val="28"/>
        </w:rPr>
      </w:pPr>
    </w:p>
    <w:p w:rsidR="00CA419C" w:rsidRPr="005F70F9" w:rsidRDefault="00CA419C" w:rsidP="00CA419C">
      <w:pPr>
        <w:tabs>
          <w:tab w:val="left" w:pos="3819"/>
        </w:tabs>
        <w:rPr>
          <w:rFonts w:ascii="Arial" w:hAnsi="Arial" w:cs="Arial"/>
          <w:b/>
          <w:bCs/>
          <w:sz w:val="28"/>
        </w:rPr>
      </w:pPr>
    </w:p>
    <w:p w:rsidR="00CA419C" w:rsidRPr="005F70F9" w:rsidRDefault="00CA419C" w:rsidP="00CA419C">
      <w:pPr>
        <w:tabs>
          <w:tab w:val="left" w:pos="3819"/>
        </w:tabs>
        <w:jc w:val="center"/>
        <w:rPr>
          <w:rFonts w:ascii="Arial" w:hAnsi="Arial" w:cs="Arial"/>
          <w:b/>
          <w:bCs/>
          <w:sz w:val="28"/>
        </w:rPr>
      </w:pPr>
    </w:p>
    <w:p w:rsidR="00CA419C" w:rsidRPr="005F70F9" w:rsidRDefault="00CA419C" w:rsidP="00CA419C">
      <w:pPr>
        <w:tabs>
          <w:tab w:val="left" w:pos="3819"/>
        </w:tabs>
        <w:jc w:val="center"/>
        <w:rPr>
          <w:rFonts w:ascii="Arial" w:hAnsi="Arial" w:cs="Arial"/>
          <w:b/>
          <w:bCs/>
          <w:sz w:val="28"/>
        </w:rPr>
      </w:pPr>
    </w:p>
    <w:p w:rsidR="00CA419C" w:rsidRPr="005F70F9" w:rsidRDefault="00CA419C" w:rsidP="00CA419C">
      <w:pPr>
        <w:tabs>
          <w:tab w:val="left" w:pos="3819"/>
        </w:tabs>
        <w:jc w:val="center"/>
        <w:rPr>
          <w:rFonts w:ascii="Arial" w:hAnsi="Arial" w:cs="Arial"/>
          <w:b/>
          <w:bCs/>
          <w:sz w:val="28"/>
        </w:rPr>
      </w:pPr>
    </w:p>
    <w:p w:rsidR="00617297" w:rsidRPr="005F70F9" w:rsidRDefault="00617297" w:rsidP="001D5C21">
      <w:pPr>
        <w:shd w:val="clear" w:color="auto" w:fill="FFFFFF"/>
        <w:spacing w:after="0" w:line="240" w:lineRule="auto"/>
        <w:ind w:right="3562"/>
        <w:rPr>
          <w:rFonts w:eastAsia="Times New Roman" w:cs="Calibri"/>
          <w:color w:val="000000"/>
          <w:spacing w:val="-1"/>
          <w:sz w:val="20"/>
          <w:szCs w:val="30"/>
          <w:lang w:eastAsia="pl-PL"/>
        </w:rPr>
      </w:pPr>
    </w:p>
    <w:sectPr w:rsidR="00617297" w:rsidRPr="005F70F9" w:rsidSect="00EF5A4B">
      <w:type w:val="continuous"/>
      <w:pgSz w:w="8391" w:h="11907" w:code="1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71BF" w:rsidRDefault="006771BF" w:rsidP="00C94395">
      <w:pPr>
        <w:spacing w:after="0" w:line="240" w:lineRule="auto"/>
      </w:pPr>
      <w:r>
        <w:separator/>
      </w:r>
    </w:p>
  </w:endnote>
  <w:endnote w:type="continuationSeparator" w:id="0">
    <w:p w:rsidR="006771BF" w:rsidRDefault="006771BF" w:rsidP="00C94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6A38" w:rsidRPr="007B09BF" w:rsidRDefault="00896A38" w:rsidP="00EF5A4B">
    <w:pPr>
      <w:pStyle w:val="Zpat"/>
      <w:pBdr>
        <w:top w:val="single" w:sz="4" w:space="0" w:color="auto"/>
      </w:pBdr>
      <w:rPr>
        <w:i/>
        <w:sz w:val="18"/>
      </w:rPr>
    </w:pPr>
    <w:r>
      <w:rPr>
        <w:i/>
        <w:sz w:val="18"/>
      </w:rPr>
      <w:t xml:space="preserve"> Návod k použití</w:t>
    </w:r>
    <w:r w:rsidRPr="004871A7">
      <w:rPr>
        <w:sz w:val="18"/>
      </w:rPr>
      <w:ptab w:relativeTo="margin" w:alignment="center" w:leader="none"/>
    </w:r>
    <w:r w:rsidRPr="004871A7">
      <w:rPr>
        <w:sz w:val="18"/>
      </w:rPr>
      <w:ptab w:relativeTo="margin" w:alignment="right" w:leader="none"/>
    </w:r>
    <w:r>
      <w:rPr>
        <w:sz w:val="18"/>
      </w:rPr>
      <w:fldChar w:fldCharType="begin"/>
    </w:r>
    <w:r>
      <w:rPr>
        <w:sz w:val="18"/>
      </w:rPr>
      <w:instrText xml:space="preserve"> PAGE    \* MERGEFORMAT </w:instrText>
    </w:r>
    <w:r>
      <w:rPr>
        <w:sz w:val="18"/>
      </w:rPr>
      <w:fldChar w:fldCharType="separate"/>
    </w:r>
    <w:r>
      <w:rPr>
        <w:noProof/>
        <w:sz w:val="18"/>
      </w:rPr>
      <w:t>22</w:t>
    </w:r>
    <w:r>
      <w:rPr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6A38" w:rsidRPr="004871A7" w:rsidRDefault="00896A38" w:rsidP="008C24DB">
    <w:pPr>
      <w:pStyle w:val="Zpat"/>
      <w:pBdr>
        <w:top w:val="single" w:sz="4" w:space="0" w:color="auto"/>
      </w:pBdr>
      <w:rPr>
        <w:sz w:val="18"/>
      </w:rPr>
    </w:pPr>
    <w:r>
      <w:rPr>
        <w:sz w:val="18"/>
      </w:rPr>
      <w:fldChar w:fldCharType="begin"/>
    </w:r>
    <w:r>
      <w:rPr>
        <w:sz w:val="18"/>
      </w:rPr>
      <w:instrText xml:space="preserve"> PAGE    \* MERGEFORMAT </w:instrText>
    </w:r>
    <w:r>
      <w:rPr>
        <w:sz w:val="18"/>
      </w:rPr>
      <w:fldChar w:fldCharType="separate"/>
    </w:r>
    <w:r>
      <w:rPr>
        <w:noProof/>
        <w:sz w:val="18"/>
      </w:rPr>
      <w:t>23</w:t>
    </w:r>
    <w:r>
      <w:rPr>
        <w:sz w:val="18"/>
      </w:rPr>
      <w:fldChar w:fldCharType="end"/>
    </w:r>
    <w:r>
      <w:rPr>
        <w:sz w:val="18"/>
      </w:rPr>
      <w:t xml:space="preserve"> </w:t>
    </w:r>
    <w:r>
      <w:rPr>
        <w:sz w:val="18"/>
      </w:rPr>
      <w:tab/>
      <w:t xml:space="preserve">                                                                                                </w:t>
    </w:r>
    <w:r w:rsidRPr="00EF5A4B">
      <w:rPr>
        <w:i/>
        <w:sz w:val="18"/>
      </w:rPr>
      <w:t xml:space="preserve"> </w:t>
    </w:r>
    <w:r>
      <w:rPr>
        <w:i/>
        <w:sz w:val="18"/>
      </w:rPr>
      <w:t>Návod k použití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71BF" w:rsidRDefault="006771BF" w:rsidP="00C94395">
      <w:pPr>
        <w:spacing w:after="0" w:line="240" w:lineRule="auto"/>
      </w:pPr>
      <w:r>
        <w:separator/>
      </w:r>
    </w:p>
  </w:footnote>
  <w:footnote w:type="continuationSeparator" w:id="0">
    <w:p w:rsidR="006771BF" w:rsidRDefault="006771BF" w:rsidP="00C943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6A38" w:rsidRPr="00F15A5F" w:rsidRDefault="00896A38" w:rsidP="00EF5A4B">
    <w:pPr>
      <w:pStyle w:val="Zhlav"/>
      <w:ind w:left="-142" w:right="-137"/>
      <w:rPr>
        <w:noProof/>
        <w:sz w:val="14"/>
        <w:lang w:eastAsia="pl-PL"/>
      </w:rPr>
    </w:pPr>
    <w:r w:rsidRPr="00F15A5F">
      <w:rPr>
        <w:noProof/>
        <w:sz w:val="14"/>
        <w:lang w:eastAsia="cs-CZ"/>
      </w:rPr>
      <w:drawing>
        <wp:anchor distT="0" distB="0" distL="114300" distR="114300" simplePos="0" relativeHeight="251665920" behindDoc="1" locked="0" layoutInCell="1" allowOverlap="1" wp14:anchorId="7E6C15FC" wp14:editId="13944E46">
          <wp:simplePos x="0" y="0"/>
          <wp:positionH relativeFrom="margin">
            <wp:posOffset>3613947</wp:posOffset>
          </wp:positionH>
          <wp:positionV relativeFrom="paragraph">
            <wp:posOffset>-220980</wp:posOffset>
          </wp:positionV>
          <wp:extent cx="853440" cy="391160"/>
          <wp:effectExtent l="0" t="0" r="3810" b="8890"/>
          <wp:wrapNone/>
          <wp:docPr id="245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001[2]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3440" cy="39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15A5F">
      <w:rPr>
        <w:noProof/>
        <w:sz w:val="14"/>
        <w:lang w:eastAsia="pl-PL"/>
      </w:rPr>
      <w:tab/>
    </w:r>
  </w:p>
  <w:p w:rsidR="00896A38" w:rsidRPr="00F15A5F" w:rsidRDefault="00896A38" w:rsidP="00EF5A4B">
    <w:pPr>
      <w:pStyle w:val="Zhlav"/>
      <w:pBdr>
        <w:bottom w:val="single" w:sz="4" w:space="1" w:color="auto"/>
      </w:pBdr>
      <w:rPr>
        <w:noProof/>
        <w:sz w:val="14"/>
        <w:lang w:eastAsia="pl-P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6A38" w:rsidRPr="00F15A5F" w:rsidRDefault="00896A38" w:rsidP="00EF5A4B">
    <w:pPr>
      <w:pStyle w:val="Zhlav"/>
      <w:ind w:right="-137"/>
      <w:rPr>
        <w:noProof/>
        <w:sz w:val="14"/>
        <w:lang w:eastAsia="pl-PL"/>
      </w:rPr>
    </w:pPr>
    <w:r w:rsidRPr="00F15A5F">
      <w:rPr>
        <w:noProof/>
        <w:sz w:val="14"/>
        <w:lang w:eastAsia="cs-CZ"/>
      </w:rPr>
      <w:drawing>
        <wp:anchor distT="0" distB="0" distL="114300" distR="114300" simplePos="0" relativeHeight="251663872" behindDoc="1" locked="0" layoutInCell="1" allowOverlap="1" wp14:anchorId="3B8B924C" wp14:editId="7478304B">
          <wp:simplePos x="0" y="0"/>
          <wp:positionH relativeFrom="margin">
            <wp:posOffset>-96816</wp:posOffset>
          </wp:positionH>
          <wp:positionV relativeFrom="paragraph">
            <wp:posOffset>-220980</wp:posOffset>
          </wp:positionV>
          <wp:extent cx="853440" cy="391160"/>
          <wp:effectExtent l="0" t="0" r="3810" b="8890"/>
          <wp:wrapNone/>
          <wp:docPr id="246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001[2]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3440" cy="39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96A38" w:rsidRPr="00F15A5F" w:rsidRDefault="00896A38" w:rsidP="0065638C">
    <w:pPr>
      <w:pStyle w:val="Zhlav"/>
      <w:pBdr>
        <w:bottom w:val="single" w:sz="4" w:space="1" w:color="auto"/>
      </w:pBdr>
      <w:rPr>
        <w:noProof/>
        <w:sz w:val="14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A53D4"/>
    <w:multiLevelType w:val="multilevel"/>
    <w:tmpl w:val="6510B2C2"/>
    <w:styleLink w:val="WWNum27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43E6B03"/>
    <w:multiLevelType w:val="hybridMultilevel"/>
    <w:tmpl w:val="CA887156"/>
    <w:lvl w:ilvl="0" w:tplc="0415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 w15:restartNumberingAfterBreak="0">
    <w:nsid w:val="051F16C4"/>
    <w:multiLevelType w:val="hybridMultilevel"/>
    <w:tmpl w:val="39AE361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742A41"/>
    <w:multiLevelType w:val="hybridMultilevel"/>
    <w:tmpl w:val="6A56CA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13498"/>
    <w:multiLevelType w:val="hybridMultilevel"/>
    <w:tmpl w:val="B108FF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543DAF"/>
    <w:multiLevelType w:val="multilevel"/>
    <w:tmpl w:val="5594A00C"/>
    <w:styleLink w:val="WWNum23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12D4721A"/>
    <w:multiLevelType w:val="multilevel"/>
    <w:tmpl w:val="3A6C90F0"/>
    <w:styleLink w:val="WWNum29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14497592"/>
    <w:multiLevelType w:val="hybridMultilevel"/>
    <w:tmpl w:val="64FEBF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82775B"/>
    <w:multiLevelType w:val="multilevel"/>
    <w:tmpl w:val="242E579E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14D4505A"/>
    <w:multiLevelType w:val="multilevel"/>
    <w:tmpl w:val="A5DEA9F4"/>
    <w:styleLink w:val="WWNum7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16E9220C"/>
    <w:multiLevelType w:val="multilevel"/>
    <w:tmpl w:val="A9AA4ECE"/>
    <w:lvl w:ilvl="0">
      <w:start w:val="1"/>
      <w:numFmt w:val="bullet"/>
      <w:lvlText w:val=""/>
      <w:lvlJc w:val="left"/>
      <w:pPr>
        <w:ind w:left="432" w:hanging="432"/>
      </w:pPr>
      <w:rPr>
        <w:rFonts w:ascii="Wingdings" w:hAnsi="Wingdings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18077537"/>
    <w:multiLevelType w:val="multilevel"/>
    <w:tmpl w:val="0548E67A"/>
    <w:styleLink w:val="WWNum11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198953F4"/>
    <w:multiLevelType w:val="hybridMultilevel"/>
    <w:tmpl w:val="2432D32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A92F3F"/>
    <w:multiLevelType w:val="hybridMultilevel"/>
    <w:tmpl w:val="688EAAB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461B2C"/>
    <w:multiLevelType w:val="hybridMultilevel"/>
    <w:tmpl w:val="20A489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EA26D7"/>
    <w:multiLevelType w:val="hybridMultilevel"/>
    <w:tmpl w:val="AEC42ACC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B931C0C"/>
    <w:multiLevelType w:val="hybridMultilevel"/>
    <w:tmpl w:val="7F7653FC"/>
    <w:lvl w:ilvl="0" w:tplc="0415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 w15:restartNumberingAfterBreak="0">
    <w:nsid w:val="1B972E92"/>
    <w:multiLevelType w:val="hybridMultilevel"/>
    <w:tmpl w:val="88DAB89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7D5FE6"/>
    <w:multiLevelType w:val="hybridMultilevel"/>
    <w:tmpl w:val="83A4A4A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6E5A9B"/>
    <w:multiLevelType w:val="multilevel"/>
    <w:tmpl w:val="6B76FD78"/>
    <w:styleLink w:val="WWNum2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29DD2DC0"/>
    <w:multiLevelType w:val="hybridMultilevel"/>
    <w:tmpl w:val="F362A8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C1504B"/>
    <w:multiLevelType w:val="multilevel"/>
    <w:tmpl w:val="31027ECC"/>
    <w:styleLink w:val="WWNum18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3381248C"/>
    <w:multiLevelType w:val="hybridMultilevel"/>
    <w:tmpl w:val="F60A79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75218B"/>
    <w:multiLevelType w:val="hybridMultilevel"/>
    <w:tmpl w:val="D2E8B928"/>
    <w:lvl w:ilvl="0" w:tplc="D408C4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FC4FBE"/>
    <w:multiLevelType w:val="hybridMultilevel"/>
    <w:tmpl w:val="FAF8C3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D80B39"/>
    <w:multiLevelType w:val="hybridMultilevel"/>
    <w:tmpl w:val="E7007D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F43B5C"/>
    <w:multiLevelType w:val="hybridMultilevel"/>
    <w:tmpl w:val="F0C2CBE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1245BE"/>
    <w:multiLevelType w:val="multilevel"/>
    <w:tmpl w:val="A7B41168"/>
    <w:styleLink w:val="WWNum28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 w15:restartNumberingAfterBreak="0">
    <w:nsid w:val="38E01645"/>
    <w:multiLevelType w:val="multilevel"/>
    <w:tmpl w:val="FF168A86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3A546AE2"/>
    <w:multiLevelType w:val="hybridMultilevel"/>
    <w:tmpl w:val="790C333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A5D4116"/>
    <w:multiLevelType w:val="hybridMultilevel"/>
    <w:tmpl w:val="14C2B7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DE700C6"/>
    <w:multiLevelType w:val="multilevel"/>
    <w:tmpl w:val="B73AD300"/>
    <w:styleLink w:val="WWNum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332248F"/>
    <w:multiLevelType w:val="multilevel"/>
    <w:tmpl w:val="6344C528"/>
    <w:styleLink w:val="WWNum3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3" w15:restartNumberingAfterBreak="0">
    <w:nsid w:val="449A04AB"/>
    <w:multiLevelType w:val="hybridMultilevel"/>
    <w:tmpl w:val="27740FD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4BF2055"/>
    <w:multiLevelType w:val="hybridMultilevel"/>
    <w:tmpl w:val="11FA069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723506E"/>
    <w:multiLevelType w:val="hybridMultilevel"/>
    <w:tmpl w:val="60D68C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611EBC"/>
    <w:multiLevelType w:val="multilevel"/>
    <w:tmpl w:val="B5E0DE02"/>
    <w:styleLink w:val="WWNum9"/>
    <w:lvl w:ilvl="0">
      <w:numFmt w:val="bullet"/>
      <w:lvlText w:val=""/>
      <w:lvlJc w:val="left"/>
      <w:pPr>
        <w:ind w:left="108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37" w15:restartNumberingAfterBreak="0">
    <w:nsid w:val="4F8A1622"/>
    <w:multiLevelType w:val="multilevel"/>
    <w:tmpl w:val="7CF2ECC8"/>
    <w:styleLink w:val="WWNum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8" w15:restartNumberingAfterBreak="0">
    <w:nsid w:val="52A266E6"/>
    <w:multiLevelType w:val="hybridMultilevel"/>
    <w:tmpl w:val="65CEF87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31B7BD6"/>
    <w:multiLevelType w:val="multilevel"/>
    <w:tmpl w:val="1E16A8B2"/>
    <w:styleLink w:val="WWNum1"/>
    <w:lvl w:ilvl="0">
      <w:numFmt w:val="bullet"/>
      <w:lvlText w:val=""/>
      <w:lvlJc w:val="left"/>
      <w:pPr>
        <w:ind w:left="1788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50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2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4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6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38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10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2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48" w:hanging="360"/>
      </w:pPr>
      <w:rPr>
        <w:rFonts w:ascii="Wingdings" w:hAnsi="Wingdings"/>
      </w:rPr>
    </w:lvl>
  </w:abstractNum>
  <w:abstractNum w:abstractNumId="40" w15:restartNumberingAfterBreak="0">
    <w:nsid w:val="54673B88"/>
    <w:multiLevelType w:val="hybridMultilevel"/>
    <w:tmpl w:val="3E8CFFC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46F002E"/>
    <w:multiLevelType w:val="multilevel"/>
    <w:tmpl w:val="2870DE38"/>
    <w:styleLink w:val="WWNum5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2" w15:restartNumberingAfterBreak="0">
    <w:nsid w:val="55211DDA"/>
    <w:multiLevelType w:val="hybridMultilevel"/>
    <w:tmpl w:val="B11866DC"/>
    <w:lvl w:ilvl="0" w:tplc="0415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3" w15:restartNumberingAfterBreak="0">
    <w:nsid w:val="55BF4F8C"/>
    <w:multiLevelType w:val="hybridMultilevel"/>
    <w:tmpl w:val="F614162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6EC51DB"/>
    <w:multiLevelType w:val="hybridMultilevel"/>
    <w:tmpl w:val="FBF4521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8D52137"/>
    <w:multiLevelType w:val="hybridMultilevel"/>
    <w:tmpl w:val="C55AA7F4"/>
    <w:lvl w:ilvl="0" w:tplc="0415000B">
      <w:start w:val="1"/>
      <w:numFmt w:val="bullet"/>
      <w:lvlText w:val=""/>
      <w:lvlJc w:val="left"/>
      <w:pPr>
        <w:ind w:left="110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46" w15:restartNumberingAfterBreak="0">
    <w:nsid w:val="59A72830"/>
    <w:multiLevelType w:val="hybridMultilevel"/>
    <w:tmpl w:val="D8B4306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14728DA"/>
    <w:multiLevelType w:val="hybridMultilevel"/>
    <w:tmpl w:val="C9CADAA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1C34F98"/>
    <w:multiLevelType w:val="hybridMultilevel"/>
    <w:tmpl w:val="62966B36"/>
    <w:lvl w:ilvl="0" w:tplc="0415000B">
      <w:start w:val="1"/>
      <w:numFmt w:val="bullet"/>
      <w:lvlText w:val=""/>
      <w:lvlJc w:val="left"/>
      <w:pPr>
        <w:ind w:left="110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49" w15:restartNumberingAfterBreak="0">
    <w:nsid w:val="63C663DA"/>
    <w:multiLevelType w:val="multilevel"/>
    <w:tmpl w:val="C1D6B9DC"/>
    <w:styleLink w:val="WWNum38"/>
    <w:lvl w:ilvl="0">
      <w:numFmt w:val="bullet"/>
      <w:lvlText w:val=""/>
      <w:lvlJc w:val="left"/>
      <w:pPr>
        <w:ind w:left="1077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79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1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3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5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7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9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1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37" w:hanging="360"/>
      </w:pPr>
      <w:rPr>
        <w:rFonts w:ascii="Wingdings" w:hAnsi="Wingdings"/>
      </w:rPr>
    </w:lvl>
  </w:abstractNum>
  <w:abstractNum w:abstractNumId="50" w15:restartNumberingAfterBreak="0">
    <w:nsid w:val="64A440CD"/>
    <w:multiLevelType w:val="multilevel"/>
    <w:tmpl w:val="88A0F64C"/>
    <w:styleLink w:val="WWNum41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1" w15:restartNumberingAfterBreak="0">
    <w:nsid w:val="672248CA"/>
    <w:multiLevelType w:val="hybridMultilevel"/>
    <w:tmpl w:val="81EA743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E2677A2"/>
    <w:multiLevelType w:val="hybridMultilevel"/>
    <w:tmpl w:val="233877A0"/>
    <w:lvl w:ilvl="0" w:tplc="0415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3" w15:restartNumberingAfterBreak="0">
    <w:nsid w:val="6E9D3B34"/>
    <w:multiLevelType w:val="hybridMultilevel"/>
    <w:tmpl w:val="E856D5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FFA0FD8"/>
    <w:multiLevelType w:val="hybridMultilevel"/>
    <w:tmpl w:val="2ABCF8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001379E"/>
    <w:multiLevelType w:val="hybridMultilevel"/>
    <w:tmpl w:val="E4342F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1397959"/>
    <w:multiLevelType w:val="multilevel"/>
    <w:tmpl w:val="15E67F20"/>
    <w:styleLink w:val="WWNum39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7" w15:restartNumberingAfterBreak="0">
    <w:nsid w:val="74762A40"/>
    <w:multiLevelType w:val="hybridMultilevel"/>
    <w:tmpl w:val="323EC4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7350280"/>
    <w:multiLevelType w:val="hybridMultilevel"/>
    <w:tmpl w:val="326A881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85538AA"/>
    <w:multiLevelType w:val="multilevel"/>
    <w:tmpl w:val="1DFA5F8A"/>
    <w:styleLink w:val="WWNum25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0" w15:restartNumberingAfterBreak="0">
    <w:nsid w:val="78C26BD8"/>
    <w:multiLevelType w:val="multilevel"/>
    <w:tmpl w:val="F4B68428"/>
    <w:styleLink w:val="WWNum17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1" w15:restartNumberingAfterBreak="0">
    <w:nsid w:val="7CAE70A4"/>
    <w:multiLevelType w:val="multilevel"/>
    <w:tmpl w:val="38CC33A4"/>
    <w:styleLink w:val="WWNum36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0"/>
  </w:num>
  <w:num w:numId="2">
    <w:abstractNumId w:val="42"/>
  </w:num>
  <w:num w:numId="3">
    <w:abstractNumId w:val="33"/>
  </w:num>
  <w:num w:numId="4">
    <w:abstractNumId w:val="1"/>
  </w:num>
  <w:num w:numId="5">
    <w:abstractNumId w:val="26"/>
  </w:num>
  <w:num w:numId="6">
    <w:abstractNumId w:val="2"/>
  </w:num>
  <w:num w:numId="7">
    <w:abstractNumId w:val="25"/>
  </w:num>
  <w:num w:numId="8">
    <w:abstractNumId w:val="51"/>
  </w:num>
  <w:num w:numId="9">
    <w:abstractNumId w:val="46"/>
  </w:num>
  <w:num w:numId="10">
    <w:abstractNumId w:val="3"/>
  </w:num>
  <w:num w:numId="11">
    <w:abstractNumId w:val="54"/>
  </w:num>
  <w:num w:numId="12">
    <w:abstractNumId w:val="18"/>
  </w:num>
  <w:num w:numId="13">
    <w:abstractNumId w:val="13"/>
  </w:num>
  <w:num w:numId="14">
    <w:abstractNumId w:val="44"/>
  </w:num>
  <w:num w:numId="15">
    <w:abstractNumId w:val="47"/>
  </w:num>
  <w:num w:numId="16">
    <w:abstractNumId w:val="24"/>
  </w:num>
  <w:num w:numId="17">
    <w:abstractNumId w:val="7"/>
  </w:num>
  <w:num w:numId="18">
    <w:abstractNumId w:val="40"/>
  </w:num>
  <w:num w:numId="19">
    <w:abstractNumId w:val="35"/>
  </w:num>
  <w:num w:numId="20">
    <w:abstractNumId w:val="8"/>
  </w:num>
  <w:num w:numId="21">
    <w:abstractNumId w:val="48"/>
  </w:num>
  <w:num w:numId="22">
    <w:abstractNumId w:val="45"/>
  </w:num>
  <w:num w:numId="23">
    <w:abstractNumId w:val="38"/>
  </w:num>
  <w:num w:numId="24">
    <w:abstractNumId w:val="34"/>
  </w:num>
  <w:num w:numId="25">
    <w:abstractNumId w:val="55"/>
  </w:num>
  <w:num w:numId="26">
    <w:abstractNumId w:val="58"/>
  </w:num>
  <w:num w:numId="27">
    <w:abstractNumId w:val="22"/>
  </w:num>
  <w:num w:numId="28">
    <w:abstractNumId w:val="15"/>
  </w:num>
  <w:num w:numId="29">
    <w:abstractNumId w:val="17"/>
  </w:num>
  <w:num w:numId="30">
    <w:abstractNumId w:val="4"/>
  </w:num>
  <w:num w:numId="31">
    <w:abstractNumId w:val="57"/>
  </w:num>
  <w:num w:numId="32">
    <w:abstractNumId w:val="52"/>
  </w:num>
  <w:num w:numId="33">
    <w:abstractNumId w:val="16"/>
  </w:num>
  <w:num w:numId="34">
    <w:abstractNumId w:val="14"/>
  </w:num>
  <w:num w:numId="35">
    <w:abstractNumId w:val="12"/>
  </w:num>
  <w:num w:numId="36">
    <w:abstractNumId w:val="53"/>
  </w:num>
  <w:num w:numId="37">
    <w:abstractNumId w:val="23"/>
  </w:num>
  <w:num w:numId="38">
    <w:abstractNumId w:val="30"/>
  </w:num>
  <w:num w:numId="39">
    <w:abstractNumId w:val="43"/>
  </w:num>
  <w:num w:numId="40">
    <w:abstractNumId w:val="37"/>
    <w:lvlOverride w:ilvl="0">
      <w:startOverride w:val="1"/>
    </w:lvlOverride>
  </w:num>
  <w:num w:numId="41">
    <w:abstractNumId w:val="37"/>
  </w:num>
  <w:num w:numId="42">
    <w:abstractNumId w:val="28"/>
  </w:num>
  <w:num w:numId="43">
    <w:abstractNumId w:val="59"/>
  </w:num>
  <w:num w:numId="44">
    <w:abstractNumId w:val="5"/>
  </w:num>
  <w:num w:numId="45">
    <w:abstractNumId w:val="6"/>
  </w:num>
  <w:num w:numId="46">
    <w:abstractNumId w:val="49"/>
  </w:num>
  <w:num w:numId="47">
    <w:abstractNumId w:val="31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lang w:val="pl-PL"/>
        </w:rPr>
      </w:lvl>
    </w:lvlOverride>
  </w:num>
  <w:num w:numId="48">
    <w:abstractNumId w:val="31"/>
    <w:lvlOverride w:ilvl="0">
      <w:startOverride w:val="1"/>
    </w:lvlOverride>
  </w:num>
  <w:num w:numId="49">
    <w:abstractNumId w:val="9"/>
  </w:num>
  <w:num w:numId="50">
    <w:abstractNumId w:val="10"/>
  </w:num>
  <w:num w:numId="51">
    <w:abstractNumId w:val="0"/>
  </w:num>
  <w:num w:numId="52">
    <w:abstractNumId w:val="19"/>
  </w:num>
  <w:num w:numId="53">
    <w:abstractNumId w:val="39"/>
  </w:num>
  <w:num w:numId="54">
    <w:abstractNumId w:val="21"/>
  </w:num>
  <w:num w:numId="55">
    <w:abstractNumId w:val="56"/>
  </w:num>
  <w:num w:numId="56">
    <w:abstractNumId w:val="56"/>
    <w:lvlOverride w:ilvl="0">
      <w:startOverride w:val="1"/>
    </w:lvlOverride>
  </w:num>
  <w:num w:numId="57">
    <w:abstractNumId w:val="36"/>
  </w:num>
  <w:num w:numId="58">
    <w:abstractNumId w:val="32"/>
  </w:num>
  <w:num w:numId="59">
    <w:abstractNumId w:val="61"/>
  </w:num>
  <w:num w:numId="60">
    <w:abstractNumId w:val="50"/>
  </w:num>
  <w:num w:numId="61">
    <w:abstractNumId w:val="11"/>
  </w:num>
  <w:num w:numId="62">
    <w:abstractNumId w:val="60"/>
  </w:num>
  <w:num w:numId="63">
    <w:abstractNumId w:val="41"/>
  </w:num>
  <w:num w:numId="64">
    <w:abstractNumId w:val="27"/>
  </w:num>
  <w:num w:numId="65">
    <w:abstractNumId w:val="29"/>
  </w:num>
  <w:num w:numId="66">
    <w:abstractNumId w:val="31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attachedTemplate r:id="rId1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5A5F"/>
    <w:rsid w:val="00000032"/>
    <w:rsid w:val="0000021F"/>
    <w:rsid w:val="00001B3B"/>
    <w:rsid w:val="00003A0C"/>
    <w:rsid w:val="00007C3A"/>
    <w:rsid w:val="00012070"/>
    <w:rsid w:val="00014F51"/>
    <w:rsid w:val="00015597"/>
    <w:rsid w:val="00015C91"/>
    <w:rsid w:val="00017AEE"/>
    <w:rsid w:val="00020724"/>
    <w:rsid w:val="00020A5B"/>
    <w:rsid w:val="00024A90"/>
    <w:rsid w:val="000274DD"/>
    <w:rsid w:val="00027B3B"/>
    <w:rsid w:val="00033B0C"/>
    <w:rsid w:val="000358B0"/>
    <w:rsid w:val="00036EC4"/>
    <w:rsid w:val="000409A5"/>
    <w:rsid w:val="00041292"/>
    <w:rsid w:val="000510B6"/>
    <w:rsid w:val="000520DC"/>
    <w:rsid w:val="00052B2C"/>
    <w:rsid w:val="00052D73"/>
    <w:rsid w:val="00053712"/>
    <w:rsid w:val="00053C2E"/>
    <w:rsid w:val="000565CD"/>
    <w:rsid w:val="00057FF4"/>
    <w:rsid w:val="0006222D"/>
    <w:rsid w:val="00062834"/>
    <w:rsid w:val="00063DA1"/>
    <w:rsid w:val="00066ED8"/>
    <w:rsid w:val="000740F7"/>
    <w:rsid w:val="0008253B"/>
    <w:rsid w:val="0008458F"/>
    <w:rsid w:val="00084680"/>
    <w:rsid w:val="0008711B"/>
    <w:rsid w:val="000900CF"/>
    <w:rsid w:val="00092522"/>
    <w:rsid w:val="00095714"/>
    <w:rsid w:val="00095A44"/>
    <w:rsid w:val="00096E74"/>
    <w:rsid w:val="000A4B3E"/>
    <w:rsid w:val="000B14CB"/>
    <w:rsid w:val="000B6E41"/>
    <w:rsid w:val="000B710B"/>
    <w:rsid w:val="000C0EAF"/>
    <w:rsid w:val="000C1A88"/>
    <w:rsid w:val="000C1CBA"/>
    <w:rsid w:val="000C59AF"/>
    <w:rsid w:val="000C60F2"/>
    <w:rsid w:val="000C6E40"/>
    <w:rsid w:val="000C7256"/>
    <w:rsid w:val="000D1408"/>
    <w:rsid w:val="000D2064"/>
    <w:rsid w:val="000D2226"/>
    <w:rsid w:val="000D3EA9"/>
    <w:rsid w:val="000D5174"/>
    <w:rsid w:val="000E050F"/>
    <w:rsid w:val="000E0A8C"/>
    <w:rsid w:val="000E1718"/>
    <w:rsid w:val="000E609B"/>
    <w:rsid w:val="000E6666"/>
    <w:rsid w:val="000E794F"/>
    <w:rsid w:val="000E7AC4"/>
    <w:rsid w:val="000F28D0"/>
    <w:rsid w:val="000F4C68"/>
    <w:rsid w:val="00100C53"/>
    <w:rsid w:val="0010674E"/>
    <w:rsid w:val="00111EFE"/>
    <w:rsid w:val="00113181"/>
    <w:rsid w:val="001170BE"/>
    <w:rsid w:val="00121427"/>
    <w:rsid w:val="00123079"/>
    <w:rsid w:val="00123F96"/>
    <w:rsid w:val="001271AD"/>
    <w:rsid w:val="0013001F"/>
    <w:rsid w:val="001308DB"/>
    <w:rsid w:val="0013095B"/>
    <w:rsid w:val="00133412"/>
    <w:rsid w:val="00134480"/>
    <w:rsid w:val="00134B25"/>
    <w:rsid w:val="0013728B"/>
    <w:rsid w:val="001424CC"/>
    <w:rsid w:val="00145D83"/>
    <w:rsid w:val="00153E9A"/>
    <w:rsid w:val="00153FA9"/>
    <w:rsid w:val="0015432D"/>
    <w:rsid w:val="00154962"/>
    <w:rsid w:val="0015698E"/>
    <w:rsid w:val="00156DEF"/>
    <w:rsid w:val="00157A5D"/>
    <w:rsid w:val="00162585"/>
    <w:rsid w:val="00165C43"/>
    <w:rsid w:val="001673DE"/>
    <w:rsid w:val="00167633"/>
    <w:rsid w:val="00172E0C"/>
    <w:rsid w:val="0017389A"/>
    <w:rsid w:val="00173C93"/>
    <w:rsid w:val="00176678"/>
    <w:rsid w:val="001775E7"/>
    <w:rsid w:val="00180520"/>
    <w:rsid w:val="00180F73"/>
    <w:rsid w:val="00181E38"/>
    <w:rsid w:val="00181E92"/>
    <w:rsid w:val="00184AA5"/>
    <w:rsid w:val="00185DB8"/>
    <w:rsid w:val="00186EE6"/>
    <w:rsid w:val="001870E6"/>
    <w:rsid w:val="00187354"/>
    <w:rsid w:val="00187923"/>
    <w:rsid w:val="00187A12"/>
    <w:rsid w:val="00191F8C"/>
    <w:rsid w:val="0019311F"/>
    <w:rsid w:val="00193919"/>
    <w:rsid w:val="00194967"/>
    <w:rsid w:val="001A0640"/>
    <w:rsid w:val="001A1510"/>
    <w:rsid w:val="001A384F"/>
    <w:rsid w:val="001A474C"/>
    <w:rsid w:val="001A65E5"/>
    <w:rsid w:val="001B7005"/>
    <w:rsid w:val="001C0765"/>
    <w:rsid w:val="001C2BEE"/>
    <w:rsid w:val="001C33CE"/>
    <w:rsid w:val="001C5047"/>
    <w:rsid w:val="001D175E"/>
    <w:rsid w:val="001D236A"/>
    <w:rsid w:val="001D5C21"/>
    <w:rsid w:val="001E03A7"/>
    <w:rsid w:val="001E7182"/>
    <w:rsid w:val="001E7866"/>
    <w:rsid w:val="001F0180"/>
    <w:rsid w:val="001F0652"/>
    <w:rsid w:val="001F06DC"/>
    <w:rsid w:val="001F07B8"/>
    <w:rsid w:val="001F19BF"/>
    <w:rsid w:val="001F49EA"/>
    <w:rsid w:val="002009A2"/>
    <w:rsid w:val="002027EB"/>
    <w:rsid w:val="00202FBD"/>
    <w:rsid w:val="00205C4C"/>
    <w:rsid w:val="0020626B"/>
    <w:rsid w:val="00207CF2"/>
    <w:rsid w:val="00210E5F"/>
    <w:rsid w:val="0021143C"/>
    <w:rsid w:val="0021290C"/>
    <w:rsid w:val="002137B1"/>
    <w:rsid w:val="00213A8B"/>
    <w:rsid w:val="00214A7F"/>
    <w:rsid w:val="00220B75"/>
    <w:rsid w:val="002215F1"/>
    <w:rsid w:val="00221CC4"/>
    <w:rsid w:val="00224624"/>
    <w:rsid w:val="00230048"/>
    <w:rsid w:val="0023154A"/>
    <w:rsid w:val="00231680"/>
    <w:rsid w:val="0023269A"/>
    <w:rsid w:val="00235EC4"/>
    <w:rsid w:val="00236883"/>
    <w:rsid w:val="00237118"/>
    <w:rsid w:val="00241D03"/>
    <w:rsid w:val="002424B7"/>
    <w:rsid w:val="002529F9"/>
    <w:rsid w:val="002577D0"/>
    <w:rsid w:val="002602A9"/>
    <w:rsid w:val="0026065C"/>
    <w:rsid w:val="002627E6"/>
    <w:rsid w:val="00262B05"/>
    <w:rsid w:val="0026322D"/>
    <w:rsid w:val="00264757"/>
    <w:rsid w:val="002661C4"/>
    <w:rsid w:val="002725B9"/>
    <w:rsid w:val="0027314E"/>
    <w:rsid w:val="002737CD"/>
    <w:rsid w:val="00274B28"/>
    <w:rsid w:val="00276BD3"/>
    <w:rsid w:val="0027736D"/>
    <w:rsid w:val="00277747"/>
    <w:rsid w:val="002802F5"/>
    <w:rsid w:val="002804DD"/>
    <w:rsid w:val="002813BD"/>
    <w:rsid w:val="002819A8"/>
    <w:rsid w:val="00282863"/>
    <w:rsid w:val="002851CF"/>
    <w:rsid w:val="0028566A"/>
    <w:rsid w:val="00286604"/>
    <w:rsid w:val="00287100"/>
    <w:rsid w:val="002903ED"/>
    <w:rsid w:val="00291C78"/>
    <w:rsid w:val="002922C9"/>
    <w:rsid w:val="00292C73"/>
    <w:rsid w:val="00294859"/>
    <w:rsid w:val="00294EEE"/>
    <w:rsid w:val="0029503B"/>
    <w:rsid w:val="002A0266"/>
    <w:rsid w:val="002A176D"/>
    <w:rsid w:val="002A1BC7"/>
    <w:rsid w:val="002A5103"/>
    <w:rsid w:val="002B01AC"/>
    <w:rsid w:val="002B286F"/>
    <w:rsid w:val="002B3087"/>
    <w:rsid w:val="002B316F"/>
    <w:rsid w:val="002B6D94"/>
    <w:rsid w:val="002C2D0B"/>
    <w:rsid w:val="002C4267"/>
    <w:rsid w:val="002C640E"/>
    <w:rsid w:val="002C7478"/>
    <w:rsid w:val="002D01E4"/>
    <w:rsid w:val="002D2EAA"/>
    <w:rsid w:val="002D322C"/>
    <w:rsid w:val="002D32B1"/>
    <w:rsid w:val="002D472B"/>
    <w:rsid w:val="002D4DE1"/>
    <w:rsid w:val="002D7BDC"/>
    <w:rsid w:val="002E01CD"/>
    <w:rsid w:val="002E0717"/>
    <w:rsid w:val="002E0DB6"/>
    <w:rsid w:val="002E1D34"/>
    <w:rsid w:val="002E31FD"/>
    <w:rsid w:val="002E3673"/>
    <w:rsid w:val="002E56E9"/>
    <w:rsid w:val="002F0E46"/>
    <w:rsid w:val="002F196F"/>
    <w:rsid w:val="002F1F04"/>
    <w:rsid w:val="002F529E"/>
    <w:rsid w:val="00302A94"/>
    <w:rsid w:val="00303738"/>
    <w:rsid w:val="00310FB4"/>
    <w:rsid w:val="00312373"/>
    <w:rsid w:val="003140FC"/>
    <w:rsid w:val="00314F9B"/>
    <w:rsid w:val="00315DE9"/>
    <w:rsid w:val="00316429"/>
    <w:rsid w:val="0032025C"/>
    <w:rsid w:val="003207C4"/>
    <w:rsid w:val="00320B70"/>
    <w:rsid w:val="0032474A"/>
    <w:rsid w:val="003247A7"/>
    <w:rsid w:val="00324A03"/>
    <w:rsid w:val="003300A8"/>
    <w:rsid w:val="0033031B"/>
    <w:rsid w:val="003310A1"/>
    <w:rsid w:val="00332C58"/>
    <w:rsid w:val="0033441D"/>
    <w:rsid w:val="00337356"/>
    <w:rsid w:val="003430F1"/>
    <w:rsid w:val="00343A57"/>
    <w:rsid w:val="00343EC7"/>
    <w:rsid w:val="00344850"/>
    <w:rsid w:val="003457AF"/>
    <w:rsid w:val="00346278"/>
    <w:rsid w:val="003470CE"/>
    <w:rsid w:val="003511ED"/>
    <w:rsid w:val="003521F5"/>
    <w:rsid w:val="00352D26"/>
    <w:rsid w:val="003562E5"/>
    <w:rsid w:val="00361715"/>
    <w:rsid w:val="00362752"/>
    <w:rsid w:val="00367332"/>
    <w:rsid w:val="00370647"/>
    <w:rsid w:val="00373A1E"/>
    <w:rsid w:val="00380724"/>
    <w:rsid w:val="0038089C"/>
    <w:rsid w:val="00383A2A"/>
    <w:rsid w:val="003847DD"/>
    <w:rsid w:val="00386FDA"/>
    <w:rsid w:val="003875AA"/>
    <w:rsid w:val="00390B97"/>
    <w:rsid w:val="0039230F"/>
    <w:rsid w:val="00392FD8"/>
    <w:rsid w:val="00397947"/>
    <w:rsid w:val="00397AFA"/>
    <w:rsid w:val="003A08D0"/>
    <w:rsid w:val="003A0FF0"/>
    <w:rsid w:val="003A1245"/>
    <w:rsid w:val="003A2443"/>
    <w:rsid w:val="003A49A9"/>
    <w:rsid w:val="003A4EC1"/>
    <w:rsid w:val="003A6CCF"/>
    <w:rsid w:val="003A711B"/>
    <w:rsid w:val="003A7BE5"/>
    <w:rsid w:val="003B01FF"/>
    <w:rsid w:val="003B0F47"/>
    <w:rsid w:val="003B3F03"/>
    <w:rsid w:val="003B4146"/>
    <w:rsid w:val="003B602D"/>
    <w:rsid w:val="003B651D"/>
    <w:rsid w:val="003C02D8"/>
    <w:rsid w:val="003C038A"/>
    <w:rsid w:val="003C13F3"/>
    <w:rsid w:val="003C2024"/>
    <w:rsid w:val="003C2FFC"/>
    <w:rsid w:val="003C393E"/>
    <w:rsid w:val="003C5428"/>
    <w:rsid w:val="003D3626"/>
    <w:rsid w:val="003D3918"/>
    <w:rsid w:val="003E246E"/>
    <w:rsid w:val="003E7A48"/>
    <w:rsid w:val="003F4BA0"/>
    <w:rsid w:val="003F4C86"/>
    <w:rsid w:val="003F5181"/>
    <w:rsid w:val="0040257D"/>
    <w:rsid w:val="0040650B"/>
    <w:rsid w:val="00406E15"/>
    <w:rsid w:val="00410AF8"/>
    <w:rsid w:val="00412C5A"/>
    <w:rsid w:val="00414BD2"/>
    <w:rsid w:val="0041678F"/>
    <w:rsid w:val="004341AF"/>
    <w:rsid w:val="00434774"/>
    <w:rsid w:val="0044069F"/>
    <w:rsid w:val="004412EA"/>
    <w:rsid w:val="00441B0E"/>
    <w:rsid w:val="00441D1C"/>
    <w:rsid w:val="004429E3"/>
    <w:rsid w:val="00443B7C"/>
    <w:rsid w:val="00443BB7"/>
    <w:rsid w:val="00446DD6"/>
    <w:rsid w:val="0044768E"/>
    <w:rsid w:val="00447C8C"/>
    <w:rsid w:val="00453220"/>
    <w:rsid w:val="00453AC7"/>
    <w:rsid w:val="004550A4"/>
    <w:rsid w:val="00457AAD"/>
    <w:rsid w:val="00463E4C"/>
    <w:rsid w:val="0046487A"/>
    <w:rsid w:val="00466F70"/>
    <w:rsid w:val="00471355"/>
    <w:rsid w:val="00472B8A"/>
    <w:rsid w:val="00473142"/>
    <w:rsid w:val="00475983"/>
    <w:rsid w:val="00480FBA"/>
    <w:rsid w:val="004824D7"/>
    <w:rsid w:val="004862F3"/>
    <w:rsid w:val="00486F8C"/>
    <w:rsid w:val="004871A7"/>
    <w:rsid w:val="00487F54"/>
    <w:rsid w:val="004901EA"/>
    <w:rsid w:val="004901EB"/>
    <w:rsid w:val="0049123F"/>
    <w:rsid w:val="004942F5"/>
    <w:rsid w:val="004A0C74"/>
    <w:rsid w:val="004A5F66"/>
    <w:rsid w:val="004A786B"/>
    <w:rsid w:val="004B0179"/>
    <w:rsid w:val="004B058C"/>
    <w:rsid w:val="004B0E87"/>
    <w:rsid w:val="004B2A76"/>
    <w:rsid w:val="004B30EB"/>
    <w:rsid w:val="004B72B3"/>
    <w:rsid w:val="004B74D6"/>
    <w:rsid w:val="004C189C"/>
    <w:rsid w:val="004C3802"/>
    <w:rsid w:val="004C434F"/>
    <w:rsid w:val="004C449A"/>
    <w:rsid w:val="004C6499"/>
    <w:rsid w:val="004C6E3B"/>
    <w:rsid w:val="004C7E1E"/>
    <w:rsid w:val="004D1E16"/>
    <w:rsid w:val="004D3603"/>
    <w:rsid w:val="004D5F9C"/>
    <w:rsid w:val="004E0467"/>
    <w:rsid w:val="004E0D27"/>
    <w:rsid w:val="004E1CCB"/>
    <w:rsid w:val="004E4F95"/>
    <w:rsid w:val="004F0D31"/>
    <w:rsid w:val="004F113A"/>
    <w:rsid w:val="004F2B9E"/>
    <w:rsid w:val="004F330E"/>
    <w:rsid w:val="004F5441"/>
    <w:rsid w:val="004F5D4B"/>
    <w:rsid w:val="005039DF"/>
    <w:rsid w:val="00503AFE"/>
    <w:rsid w:val="00507EDA"/>
    <w:rsid w:val="00512995"/>
    <w:rsid w:val="005139E1"/>
    <w:rsid w:val="00515442"/>
    <w:rsid w:val="0051569B"/>
    <w:rsid w:val="00515EDF"/>
    <w:rsid w:val="005165AE"/>
    <w:rsid w:val="00516DE9"/>
    <w:rsid w:val="0051777C"/>
    <w:rsid w:val="00520C5F"/>
    <w:rsid w:val="00521F5E"/>
    <w:rsid w:val="00522B3C"/>
    <w:rsid w:val="00523679"/>
    <w:rsid w:val="005259DB"/>
    <w:rsid w:val="00526818"/>
    <w:rsid w:val="00527139"/>
    <w:rsid w:val="005273AD"/>
    <w:rsid w:val="005302F3"/>
    <w:rsid w:val="00531520"/>
    <w:rsid w:val="00533DED"/>
    <w:rsid w:val="00534216"/>
    <w:rsid w:val="00537184"/>
    <w:rsid w:val="0054044E"/>
    <w:rsid w:val="00540726"/>
    <w:rsid w:val="00540D6D"/>
    <w:rsid w:val="005439DA"/>
    <w:rsid w:val="00543F5F"/>
    <w:rsid w:val="00545CA1"/>
    <w:rsid w:val="00546781"/>
    <w:rsid w:val="00550859"/>
    <w:rsid w:val="00551D89"/>
    <w:rsid w:val="00552580"/>
    <w:rsid w:val="0055477B"/>
    <w:rsid w:val="00555C98"/>
    <w:rsid w:val="00557837"/>
    <w:rsid w:val="00560AFB"/>
    <w:rsid w:val="005629CC"/>
    <w:rsid w:val="00563169"/>
    <w:rsid w:val="00566332"/>
    <w:rsid w:val="005674AB"/>
    <w:rsid w:val="00567522"/>
    <w:rsid w:val="00570126"/>
    <w:rsid w:val="00570388"/>
    <w:rsid w:val="00572704"/>
    <w:rsid w:val="005758AD"/>
    <w:rsid w:val="00580C2B"/>
    <w:rsid w:val="005826F2"/>
    <w:rsid w:val="00585D9E"/>
    <w:rsid w:val="00585DDE"/>
    <w:rsid w:val="00586972"/>
    <w:rsid w:val="00586E31"/>
    <w:rsid w:val="00586E72"/>
    <w:rsid w:val="00587759"/>
    <w:rsid w:val="00593ED0"/>
    <w:rsid w:val="00594899"/>
    <w:rsid w:val="00596809"/>
    <w:rsid w:val="00597CD9"/>
    <w:rsid w:val="005A22FB"/>
    <w:rsid w:val="005A47DB"/>
    <w:rsid w:val="005A4984"/>
    <w:rsid w:val="005A5190"/>
    <w:rsid w:val="005A5A63"/>
    <w:rsid w:val="005B1CF8"/>
    <w:rsid w:val="005B2F7E"/>
    <w:rsid w:val="005B4691"/>
    <w:rsid w:val="005B68A8"/>
    <w:rsid w:val="005B7857"/>
    <w:rsid w:val="005C3B3D"/>
    <w:rsid w:val="005C4E38"/>
    <w:rsid w:val="005C7228"/>
    <w:rsid w:val="005D06B7"/>
    <w:rsid w:val="005D0C7A"/>
    <w:rsid w:val="005D1A00"/>
    <w:rsid w:val="005D5742"/>
    <w:rsid w:val="005D7E75"/>
    <w:rsid w:val="005E132C"/>
    <w:rsid w:val="005E255D"/>
    <w:rsid w:val="005E39D3"/>
    <w:rsid w:val="005E4861"/>
    <w:rsid w:val="005E6795"/>
    <w:rsid w:val="005E6DBE"/>
    <w:rsid w:val="005F1304"/>
    <w:rsid w:val="005F5F55"/>
    <w:rsid w:val="005F70F9"/>
    <w:rsid w:val="00601660"/>
    <w:rsid w:val="00602675"/>
    <w:rsid w:val="00604890"/>
    <w:rsid w:val="006050E8"/>
    <w:rsid w:val="00610B12"/>
    <w:rsid w:val="00611A53"/>
    <w:rsid w:val="00612190"/>
    <w:rsid w:val="0061277B"/>
    <w:rsid w:val="00612CA0"/>
    <w:rsid w:val="006139AF"/>
    <w:rsid w:val="006153B8"/>
    <w:rsid w:val="00617297"/>
    <w:rsid w:val="0061785B"/>
    <w:rsid w:val="00617F5E"/>
    <w:rsid w:val="006205DF"/>
    <w:rsid w:val="00620AAA"/>
    <w:rsid w:val="00621D6F"/>
    <w:rsid w:val="00621DB0"/>
    <w:rsid w:val="00621EB8"/>
    <w:rsid w:val="00622553"/>
    <w:rsid w:val="00623425"/>
    <w:rsid w:val="00623E30"/>
    <w:rsid w:val="00624A4A"/>
    <w:rsid w:val="0062701C"/>
    <w:rsid w:val="0062704C"/>
    <w:rsid w:val="0063196E"/>
    <w:rsid w:val="006323FB"/>
    <w:rsid w:val="00637F4C"/>
    <w:rsid w:val="00643E7C"/>
    <w:rsid w:val="00645CC9"/>
    <w:rsid w:val="00646D7D"/>
    <w:rsid w:val="006513D2"/>
    <w:rsid w:val="006531AA"/>
    <w:rsid w:val="00653B55"/>
    <w:rsid w:val="00653CCF"/>
    <w:rsid w:val="00654C1B"/>
    <w:rsid w:val="00655629"/>
    <w:rsid w:val="00655FB7"/>
    <w:rsid w:val="0065638C"/>
    <w:rsid w:val="00660183"/>
    <w:rsid w:val="00660CB9"/>
    <w:rsid w:val="00660ECA"/>
    <w:rsid w:val="00661628"/>
    <w:rsid w:val="00663930"/>
    <w:rsid w:val="00665690"/>
    <w:rsid w:val="00666C1A"/>
    <w:rsid w:val="006677A3"/>
    <w:rsid w:val="00670FF5"/>
    <w:rsid w:val="00672FA5"/>
    <w:rsid w:val="006746B3"/>
    <w:rsid w:val="00674BC1"/>
    <w:rsid w:val="006771BF"/>
    <w:rsid w:val="0068034F"/>
    <w:rsid w:val="00683339"/>
    <w:rsid w:val="00683C75"/>
    <w:rsid w:val="006848FE"/>
    <w:rsid w:val="0068555C"/>
    <w:rsid w:val="006858A5"/>
    <w:rsid w:val="00690AA9"/>
    <w:rsid w:val="0069429E"/>
    <w:rsid w:val="00694FF1"/>
    <w:rsid w:val="00695A83"/>
    <w:rsid w:val="00695C30"/>
    <w:rsid w:val="006A1CF6"/>
    <w:rsid w:val="006A4002"/>
    <w:rsid w:val="006A4267"/>
    <w:rsid w:val="006A42C0"/>
    <w:rsid w:val="006A77C4"/>
    <w:rsid w:val="006A7ACA"/>
    <w:rsid w:val="006B6BEC"/>
    <w:rsid w:val="006B7ADE"/>
    <w:rsid w:val="006C06EB"/>
    <w:rsid w:val="006C088F"/>
    <w:rsid w:val="006C0B12"/>
    <w:rsid w:val="006C151D"/>
    <w:rsid w:val="006C40A6"/>
    <w:rsid w:val="006C4398"/>
    <w:rsid w:val="006C4DB0"/>
    <w:rsid w:val="006C509A"/>
    <w:rsid w:val="006C5D67"/>
    <w:rsid w:val="006D037D"/>
    <w:rsid w:val="006D2780"/>
    <w:rsid w:val="006D4CB0"/>
    <w:rsid w:val="006D7F5A"/>
    <w:rsid w:val="006E20A4"/>
    <w:rsid w:val="006E3B14"/>
    <w:rsid w:val="006E6BC7"/>
    <w:rsid w:val="006E71FB"/>
    <w:rsid w:val="006E7E7A"/>
    <w:rsid w:val="006F1FD6"/>
    <w:rsid w:val="006F281B"/>
    <w:rsid w:val="006F2A4A"/>
    <w:rsid w:val="006F2D57"/>
    <w:rsid w:val="006F3C35"/>
    <w:rsid w:val="006F6B03"/>
    <w:rsid w:val="006F7867"/>
    <w:rsid w:val="007040D0"/>
    <w:rsid w:val="00704B5E"/>
    <w:rsid w:val="00705C66"/>
    <w:rsid w:val="0070657E"/>
    <w:rsid w:val="00710634"/>
    <w:rsid w:val="00710A77"/>
    <w:rsid w:val="0071319F"/>
    <w:rsid w:val="007159FC"/>
    <w:rsid w:val="0071620E"/>
    <w:rsid w:val="0071777D"/>
    <w:rsid w:val="00717AE7"/>
    <w:rsid w:val="0072264F"/>
    <w:rsid w:val="00722CEF"/>
    <w:rsid w:val="00726975"/>
    <w:rsid w:val="00727DE6"/>
    <w:rsid w:val="00732975"/>
    <w:rsid w:val="007336ED"/>
    <w:rsid w:val="007373E4"/>
    <w:rsid w:val="00737E5E"/>
    <w:rsid w:val="00741157"/>
    <w:rsid w:val="0074184E"/>
    <w:rsid w:val="00741F6A"/>
    <w:rsid w:val="0074226B"/>
    <w:rsid w:val="0074379D"/>
    <w:rsid w:val="00743960"/>
    <w:rsid w:val="00744C9D"/>
    <w:rsid w:val="0074565F"/>
    <w:rsid w:val="00745FF7"/>
    <w:rsid w:val="00747BBA"/>
    <w:rsid w:val="00750CB4"/>
    <w:rsid w:val="007516EC"/>
    <w:rsid w:val="00754B65"/>
    <w:rsid w:val="007550DE"/>
    <w:rsid w:val="0075520A"/>
    <w:rsid w:val="00756840"/>
    <w:rsid w:val="00760C30"/>
    <w:rsid w:val="007644C8"/>
    <w:rsid w:val="00765EC9"/>
    <w:rsid w:val="00767D33"/>
    <w:rsid w:val="00770B0D"/>
    <w:rsid w:val="00770DC0"/>
    <w:rsid w:val="007730AF"/>
    <w:rsid w:val="007762B5"/>
    <w:rsid w:val="0078011F"/>
    <w:rsid w:val="007812A1"/>
    <w:rsid w:val="00784FA2"/>
    <w:rsid w:val="00785277"/>
    <w:rsid w:val="00785A0B"/>
    <w:rsid w:val="00785A85"/>
    <w:rsid w:val="007870D8"/>
    <w:rsid w:val="007872E5"/>
    <w:rsid w:val="00790C15"/>
    <w:rsid w:val="00791BBD"/>
    <w:rsid w:val="0079209E"/>
    <w:rsid w:val="007931D9"/>
    <w:rsid w:val="00794A3B"/>
    <w:rsid w:val="007A1064"/>
    <w:rsid w:val="007A1A74"/>
    <w:rsid w:val="007A22B4"/>
    <w:rsid w:val="007A653C"/>
    <w:rsid w:val="007B09BF"/>
    <w:rsid w:val="007B284C"/>
    <w:rsid w:val="007B3518"/>
    <w:rsid w:val="007B4F77"/>
    <w:rsid w:val="007B6CEA"/>
    <w:rsid w:val="007C0021"/>
    <w:rsid w:val="007C2DEF"/>
    <w:rsid w:val="007C3412"/>
    <w:rsid w:val="007C7B8B"/>
    <w:rsid w:val="007C7C5A"/>
    <w:rsid w:val="007D0009"/>
    <w:rsid w:val="007D12F4"/>
    <w:rsid w:val="007D3408"/>
    <w:rsid w:val="007D3F5E"/>
    <w:rsid w:val="007D4C9A"/>
    <w:rsid w:val="007D4CC9"/>
    <w:rsid w:val="007D56BC"/>
    <w:rsid w:val="007E29B7"/>
    <w:rsid w:val="007E677D"/>
    <w:rsid w:val="007F0DAB"/>
    <w:rsid w:val="007F139E"/>
    <w:rsid w:val="007F316F"/>
    <w:rsid w:val="007F3EAD"/>
    <w:rsid w:val="007F46C8"/>
    <w:rsid w:val="007F5E77"/>
    <w:rsid w:val="00800B5F"/>
    <w:rsid w:val="00801845"/>
    <w:rsid w:val="0080265A"/>
    <w:rsid w:val="008036A3"/>
    <w:rsid w:val="00806C0F"/>
    <w:rsid w:val="00807787"/>
    <w:rsid w:val="008103E4"/>
    <w:rsid w:val="0081345F"/>
    <w:rsid w:val="008158D5"/>
    <w:rsid w:val="00815998"/>
    <w:rsid w:val="00817230"/>
    <w:rsid w:val="008172B6"/>
    <w:rsid w:val="00817493"/>
    <w:rsid w:val="0083358E"/>
    <w:rsid w:val="008340B0"/>
    <w:rsid w:val="00834DF4"/>
    <w:rsid w:val="0084186D"/>
    <w:rsid w:val="00841FF6"/>
    <w:rsid w:val="00844654"/>
    <w:rsid w:val="00845F05"/>
    <w:rsid w:val="008461D2"/>
    <w:rsid w:val="0086228B"/>
    <w:rsid w:val="00863E91"/>
    <w:rsid w:val="00864C46"/>
    <w:rsid w:val="00867CCC"/>
    <w:rsid w:val="00870033"/>
    <w:rsid w:val="00870350"/>
    <w:rsid w:val="008706BA"/>
    <w:rsid w:val="00875A0B"/>
    <w:rsid w:val="0087602B"/>
    <w:rsid w:val="00877181"/>
    <w:rsid w:val="00884594"/>
    <w:rsid w:val="00887632"/>
    <w:rsid w:val="00893221"/>
    <w:rsid w:val="00896A38"/>
    <w:rsid w:val="008977F6"/>
    <w:rsid w:val="00897DBA"/>
    <w:rsid w:val="008A0240"/>
    <w:rsid w:val="008A0A62"/>
    <w:rsid w:val="008A1C8E"/>
    <w:rsid w:val="008A33BB"/>
    <w:rsid w:val="008A77CF"/>
    <w:rsid w:val="008B298B"/>
    <w:rsid w:val="008B2B46"/>
    <w:rsid w:val="008B2C5C"/>
    <w:rsid w:val="008B3FEA"/>
    <w:rsid w:val="008B667A"/>
    <w:rsid w:val="008B74D9"/>
    <w:rsid w:val="008C095D"/>
    <w:rsid w:val="008C0B27"/>
    <w:rsid w:val="008C11BF"/>
    <w:rsid w:val="008C24DB"/>
    <w:rsid w:val="008C4A49"/>
    <w:rsid w:val="008C63F2"/>
    <w:rsid w:val="008C71B7"/>
    <w:rsid w:val="008D10F7"/>
    <w:rsid w:val="008D1E04"/>
    <w:rsid w:val="008D25FC"/>
    <w:rsid w:val="008D354B"/>
    <w:rsid w:val="008D4276"/>
    <w:rsid w:val="008D646E"/>
    <w:rsid w:val="008E1166"/>
    <w:rsid w:val="008E3585"/>
    <w:rsid w:val="008E3B1E"/>
    <w:rsid w:val="008E55F6"/>
    <w:rsid w:val="008E5B15"/>
    <w:rsid w:val="008F1119"/>
    <w:rsid w:val="008F1B15"/>
    <w:rsid w:val="008F42A6"/>
    <w:rsid w:val="008F6389"/>
    <w:rsid w:val="00900910"/>
    <w:rsid w:val="00903C10"/>
    <w:rsid w:val="00903C11"/>
    <w:rsid w:val="0090594D"/>
    <w:rsid w:val="00905B36"/>
    <w:rsid w:val="00913B6F"/>
    <w:rsid w:val="009213C8"/>
    <w:rsid w:val="0092312E"/>
    <w:rsid w:val="009232BA"/>
    <w:rsid w:val="00926021"/>
    <w:rsid w:val="00927BD0"/>
    <w:rsid w:val="00932014"/>
    <w:rsid w:val="0093286F"/>
    <w:rsid w:val="00933873"/>
    <w:rsid w:val="0093410A"/>
    <w:rsid w:val="0093517E"/>
    <w:rsid w:val="0093576F"/>
    <w:rsid w:val="009359EB"/>
    <w:rsid w:val="00935F3B"/>
    <w:rsid w:val="0094051D"/>
    <w:rsid w:val="00940F75"/>
    <w:rsid w:val="00941DBC"/>
    <w:rsid w:val="009443EF"/>
    <w:rsid w:val="00945482"/>
    <w:rsid w:val="00946A6A"/>
    <w:rsid w:val="009510D6"/>
    <w:rsid w:val="0095136E"/>
    <w:rsid w:val="00952940"/>
    <w:rsid w:val="00953B70"/>
    <w:rsid w:val="009608D2"/>
    <w:rsid w:val="00960D36"/>
    <w:rsid w:val="00962B23"/>
    <w:rsid w:val="009637EB"/>
    <w:rsid w:val="00964CE9"/>
    <w:rsid w:val="009651F5"/>
    <w:rsid w:val="0096750D"/>
    <w:rsid w:val="0097037A"/>
    <w:rsid w:val="00970E95"/>
    <w:rsid w:val="00971CBD"/>
    <w:rsid w:val="00972ACB"/>
    <w:rsid w:val="00973257"/>
    <w:rsid w:val="009760FE"/>
    <w:rsid w:val="00977114"/>
    <w:rsid w:val="0097781E"/>
    <w:rsid w:val="009779B5"/>
    <w:rsid w:val="00980EC0"/>
    <w:rsid w:val="00981278"/>
    <w:rsid w:val="00981EFC"/>
    <w:rsid w:val="009824AC"/>
    <w:rsid w:val="0098311C"/>
    <w:rsid w:val="00983224"/>
    <w:rsid w:val="009845D3"/>
    <w:rsid w:val="00984F0D"/>
    <w:rsid w:val="00986CD5"/>
    <w:rsid w:val="00991C52"/>
    <w:rsid w:val="009923D0"/>
    <w:rsid w:val="00992669"/>
    <w:rsid w:val="00992D5A"/>
    <w:rsid w:val="00995526"/>
    <w:rsid w:val="009A5B02"/>
    <w:rsid w:val="009A6C10"/>
    <w:rsid w:val="009B179C"/>
    <w:rsid w:val="009B1A6E"/>
    <w:rsid w:val="009B34F0"/>
    <w:rsid w:val="009B35AB"/>
    <w:rsid w:val="009B4C59"/>
    <w:rsid w:val="009B5C81"/>
    <w:rsid w:val="009B5DB2"/>
    <w:rsid w:val="009B7037"/>
    <w:rsid w:val="009C0A63"/>
    <w:rsid w:val="009C2E79"/>
    <w:rsid w:val="009C2F82"/>
    <w:rsid w:val="009C4E08"/>
    <w:rsid w:val="009D12F1"/>
    <w:rsid w:val="009D22E2"/>
    <w:rsid w:val="009D26B0"/>
    <w:rsid w:val="009D27B9"/>
    <w:rsid w:val="009D5B53"/>
    <w:rsid w:val="009D5EDA"/>
    <w:rsid w:val="009D5FB5"/>
    <w:rsid w:val="009D62E4"/>
    <w:rsid w:val="009D67FC"/>
    <w:rsid w:val="009E1F76"/>
    <w:rsid w:val="009E411D"/>
    <w:rsid w:val="009F1897"/>
    <w:rsid w:val="009F2016"/>
    <w:rsid w:val="009F261A"/>
    <w:rsid w:val="009F3E15"/>
    <w:rsid w:val="00A00FC7"/>
    <w:rsid w:val="00A02C1B"/>
    <w:rsid w:val="00A02F51"/>
    <w:rsid w:val="00A11BC3"/>
    <w:rsid w:val="00A13B5D"/>
    <w:rsid w:val="00A13C66"/>
    <w:rsid w:val="00A15110"/>
    <w:rsid w:val="00A172C7"/>
    <w:rsid w:val="00A17526"/>
    <w:rsid w:val="00A177D3"/>
    <w:rsid w:val="00A23A32"/>
    <w:rsid w:val="00A259D8"/>
    <w:rsid w:val="00A3184F"/>
    <w:rsid w:val="00A37A02"/>
    <w:rsid w:val="00A42392"/>
    <w:rsid w:val="00A45D65"/>
    <w:rsid w:val="00A53921"/>
    <w:rsid w:val="00A562BE"/>
    <w:rsid w:val="00A5636D"/>
    <w:rsid w:val="00A66A84"/>
    <w:rsid w:val="00A70512"/>
    <w:rsid w:val="00A70AD8"/>
    <w:rsid w:val="00A70F1C"/>
    <w:rsid w:val="00A71430"/>
    <w:rsid w:val="00A72C18"/>
    <w:rsid w:val="00A73D33"/>
    <w:rsid w:val="00A7495D"/>
    <w:rsid w:val="00A759B0"/>
    <w:rsid w:val="00A766F3"/>
    <w:rsid w:val="00A800E1"/>
    <w:rsid w:val="00A80372"/>
    <w:rsid w:val="00A809E7"/>
    <w:rsid w:val="00A81BAD"/>
    <w:rsid w:val="00A845AC"/>
    <w:rsid w:val="00A85FA2"/>
    <w:rsid w:val="00A86859"/>
    <w:rsid w:val="00A8721D"/>
    <w:rsid w:val="00A90DAC"/>
    <w:rsid w:val="00A93908"/>
    <w:rsid w:val="00A942BF"/>
    <w:rsid w:val="00A956AA"/>
    <w:rsid w:val="00AA0D3E"/>
    <w:rsid w:val="00AA509A"/>
    <w:rsid w:val="00AA5389"/>
    <w:rsid w:val="00AA58D4"/>
    <w:rsid w:val="00AA6E00"/>
    <w:rsid w:val="00AA72B3"/>
    <w:rsid w:val="00AB08D5"/>
    <w:rsid w:val="00AB1926"/>
    <w:rsid w:val="00AB367E"/>
    <w:rsid w:val="00AB416C"/>
    <w:rsid w:val="00AB41C1"/>
    <w:rsid w:val="00AB645D"/>
    <w:rsid w:val="00AB7EF1"/>
    <w:rsid w:val="00AC2012"/>
    <w:rsid w:val="00AC367D"/>
    <w:rsid w:val="00AC46BC"/>
    <w:rsid w:val="00AC50AF"/>
    <w:rsid w:val="00AC6863"/>
    <w:rsid w:val="00AD237C"/>
    <w:rsid w:val="00AD3CA3"/>
    <w:rsid w:val="00AD63FB"/>
    <w:rsid w:val="00AD64FC"/>
    <w:rsid w:val="00AD6883"/>
    <w:rsid w:val="00AD68B6"/>
    <w:rsid w:val="00AD7C9D"/>
    <w:rsid w:val="00AE26F9"/>
    <w:rsid w:val="00AE2F04"/>
    <w:rsid w:val="00AE3B31"/>
    <w:rsid w:val="00AF109E"/>
    <w:rsid w:val="00AF2104"/>
    <w:rsid w:val="00AF664D"/>
    <w:rsid w:val="00B00155"/>
    <w:rsid w:val="00B02D6A"/>
    <w:rsid w:val="00B037D0"/>
    <w:rsid w:val="00B07242"/>
    <w:rsid w:val="00B07BC0"/>
    <w:rsid w:val="00B15CAF"/>
    <w:rsid w:val="00B16431"/>
    <w:rsid w:val="00B1670D"/>
    <w:rsid w:val="00B201AB"/>
    <w:rsid w:val="00B222CF"/>
    <w:rsid w:val="00B23153"/>
    <w:rsid w:val="00B2379A"/>
    <w:rsid w:val="00B23C62"/>
    <w:rsid w:val="00B25A3B"/>
    <w:rsid w:val="00B26E74"/>
    <w:rsid w:val="00B27BDA"/>
    <w:rsid w:val="00B27F7A"/>
    <w:rsid w:val="00B33C0B"/>
    <w:rsid w:val="00B4022F"/>
    <w:rsid w:val="00B42F12"/>
    <w:rsid w:val="00B457BB"/>
    <w:rsid w:val="00B472DC"/>
    <w:rsid w:val="00B47DCF"/>
    <w:rsid w:val="00B52071"/>
    <w:rsid w:val="00B551E2"/>
    <w:rsid w:val="00B6257C"/>
    <w:rsid w:val="00B6521B"/>
    <w:rsid w:val="00B66406"/>
    <w:rsid w:val="00B66991"/>
    <w:rsid w:val="00B74212"/>
    <w:rsid w:val="00B7681F"/>
    <w:rsid w:val="00B76F0C"/>
    <w:rsid w:val="00B77100"/>
    <w:rsid w:val="00B801D4"/>
    <w:rsid w:val="00B82933"/>
    <w:rsid w:val="00B82C74"/>
    <w:rsid w:val="00B910BD"/>
    <w:rsid w:val="00B92BE2"/>
    <w:rsid w:val="00BA10DC"/>
    <w:rsid w:val="00BA15BB"/>
    <w:rsid w:val="00BA30F3"/>
    <w:rsid w:val="00BA387F"/>
    <w:rsid w:val="00BA507D"/>
    <w:rsid w:val="00BA577B"/>
    <w:rsid w:val="00BA5D35"/>
    <w:rsid w:val="00BA61B2"/>
    <w:rsid w:val="00BA6CF8"/>
    <w:rsid w:val="00BA7835"/>
    <w:rsid w:val="00BA7AE5"/>
    <w:rsid w:val="00BB03A8"/>
    <w:rsid w:val="00BB368F"/>
    <w:rsid w:val="00BB3C5C"/>
    <w:rsid w:val="00BB44BD"/>
    <w:rsid w:val="00BB5D1E"/>
    <w:rsid w:val="00BB7973"/>
    <w:rsid w:val="00BC09B7"/>
    <w:rsid w:val="00BC2004"/>
    <w:rsid w:val="00BC5181"/>
    <w:rsid w:val="00BC738E"/>
    <w:rsid w:val="00BD083E"/>
    <w:rsid w:val="00BD1FC8"/>
    <w:rsid w:val="00BD26AE"/>
    <w:rsid w:val="00BD2D18"/>
    <w:rsid w:val="00BD6BBC"/>
    <w:rsid w:val="00BD6F8D"/>
    <w:rsid w:val="00BD7292"/>
    <w:rsid w:val="00BE38EA"/>
    <w:rsid w:val="00BE40C5"/>
    <w:rsid w:val="00BE6228"/>
    <w:rsid w:val="00BE6B00"/>
    <w:rsid w:val="00BE739D"/>
    <w:rsid w:val="00BE77E1"/>
    <w:rsid w:val="00BE78B2"/>
    <w:rsid w:val="00BF518D"/>
    <w:rsid w:val="00C00FAD"/>
    <w:rsid w:val="00C056B0"/>
    <w:rsid w:val="00C10227"/>
    <w:rsid w:val="00C1092F"/>
    <w:rsid w:val="00C241E5"/>
    <w:rsid w:val="00C255CE"/>
    <w:rsid w:val="00C27017"/>
    <w:rsid w:val="00C30963"/>
    <w:rsid w:val="00C31576"/>
    <w:rsid w:val="00C320AF"/>
    <w:rsid w:val="00C37FBF"/>
    <w:rsid w:val="00C40C80"/>
    <w:rsid w:val="00C411DF"/>
    <w:rsid w:val="00C4355B"/>
    <w:rsid w:val="00C4386F"/>
    <w:rsid w:val="00C476D6"/>
    <w:rsid w:val="00C51886"/>
    <w:rsid w:val="00C5349E"/>
    <w:rsid w:val="00C554E7"/>
    <w:rsid w:val="00C55A7B"/>
    <w:rsid w:val="00C56A10"/>
    <w:rsid w:val="00C61C8D"/>
    <w:rsid w:val="00C62235"/>
    <w:rsid w:val="00C62B39"/>
    <w:rsid w:val="00C62D8B"/>
    <w:rsid w:val="00C63DB3"/>
    <w:rsid w:val="00C6580C"/>
    <w:rsid w:val="00C65D62"/>
    <w:rsid w:val="00C66137"/>
    <w:rsid w:val="00C663CE"/>
    <w:rsid w:val="00C675AE"/>
    <w:rsid w:val="00C7383E"/>
    <w:rsid w:val="00C74BCB"/>
    <w:rsid w:val="00C806E8"/>
    <w:rsid w:val="00C80FBA"/>
    <w:rsid w:val="00C84083"/>
    <w:rsid w:val="00C91B2A"/>
    <w:rsid w:val="00C921E0"/>
    <w:rsid w:val="00C94395"/>
    <w:rsid w:val="00C96482"/>
    <w:rsid w:val="00CA419C"/>
    <w:rsid w:val="00CA595B"/>
    <w:rsid w:val="00CA5F52"/>
    <w:rsid w:val="00CA6B96"/>
    <w:rsid w:val="00CA7DAC"/>
    <w:rsid w:val="00CB0FC1"/>
    <w:rsid w:val="00CB1130"/>
    <w:rsid w:val="00CB2694"/>
    <w:rsid w:val="00CB352F"/>
    <w:rsid w:val="00CB4562"/>
    <w:rsid w:val="00CB63C3"/>
    <w:rsid w:val="00CC0321"/>
    <w:rsid w:val="00CC52AC"/>
    <w:rsid w:val="00CC5434"/>
    <w:rsid w:val="00CC54F1"/>
    <w:rsid w:val="00CC62E1"/>
    <w:rsid w:val="00CC6B7F"/>
    <w:rsid w:val="00CD069C"/>
    <w:rsid w:val="00CD07F6"/>
    <w:rsid w:val="00CD2088"/>
    <w:rsid w:val="00CD25A2"/>
    <w:rsid w:val="00CD4489"/>
    <w:rsid w:val="00CD7951"/>
    <w:rsid w:val="00CE0954"/>
    <w:rsid w:val="00CE12C0"/>
    <w:rsid w:val="00CE2AD2"/>
    <w:rsid w:val="00CE35D3"/>
    <w:rsid w:val="00CF225E"/>
    <w:rsid w:val="00CF31F7"/>
    <w:rsid w:val="00CF4AF8"/>
    <w:rsid w:val="00CF53C6"/>
    <w:rsid w:val="00CF54DC"/>
    <w:rsid w:val="00CF73E3"/>
    <w:rsid w:val="00D03172"/>
    <w:rsid w:val="00D03497"/>
    <w:rsid w:val="00D051EC"/>
    <w:rsid w:val="00D075D9"/>
    <w:rsid w:val="00D11845"/>
    <w:rsid w:val="00D1620D"/>
    <w:rsid w:val="00D1621C"/>
    <w:rsid w:val="00D2398E"/>
    <w:rsid w:val="00D25080"/>
    <w:rsid w:val="00D26522"/>
    <w:rsid w:val="00D30986"/>
    <w:rsid w:val="00D31642"/>
    <w:rsid w:val="00D33F05"/>
    <w:rsid w:val="00D35373"/>
    <w:rsid w:val="00D361BE"/>
    <w:rsid w:val="00D401F9"/>
    <w:rsid w:val="00D407DF"/>
    <w:rsid w:val="00D40824"/>
    <w:rsid w:val="00D42F8F"/>
    <w:rsid w:val="00D45AC2"/>
    <w:rsid w:val="00D45E2D"/>
    <w:rsid w:val="00D45E88"/>
    <w:rsid w:val="00D47FD7"/>
    <w:rsid w:val="00D52A38"/>
    <w:rsid w:val="00D56663"/>
    <w:rsid w:val="00D57EB2"/>
    <w:rsid w:val="00D62E79"/>
    <w:rsid w:val="00D65674"/>
    <w:rsid w:val="00D65E5E"/>
    <w:rsid w:val="00D66429"/>
    <w:rsid w:val="00D70C96"/>
    <w:rsid w:val="00D73A96"/>
    <w:rsid w:val="00D90CD8"/>
    <w:rsid w:val="00D90D63"/>
    <w:rsid w:val="00D90F83"/>
    <w:rsid w:val="00D9475B"/>
    <w:rsid w:val="00D96298"/>
    <w:rsid w:val="00DA1738"/>
    <w:rsid w:val="00DA1F4D"/>
    <w:rsid w:val="00DA3B56"/>
    <w:rsid w:val="00DA5455"/>
    <w:rsid w:val="00DA690B"/>
    <w:rsid w:val="00DA6D6C"/>
    <w:rsid w:val="00DB1496"/>
    <w:rsid w:val="00DB1FF8"/>
    <w:rsid w:val="00DB211C"/>
    <w:rsid w:val="00DB239A"/>
    <w:rsid w:val="00DB27B3"/>
    <w:rsid w:val="00DB2D1C"/>
    <w:rsid w:val="00DB45D9"/>
    <w:rsid w:val="00DB6366"/>
    <w:rsid w:val="00DB708A"/>
    <w:rsid w:val="00DC0C3A"/>
    <w:rsid w:val="00DC10CF"/>
    <w:rsid w:val="00DC661D"/>
    <w:rsid w:val="00DC6C67"/>
    <w:rsid w:val="00DC72CB"/>
    <w:rsid w:val="00DD026C"/>
    <w:rsid w:val="00DD0936"/>
    <w:rsid w:val="00DD343E"/>
    <w:rsid w:val="00DD4017"/>
    <w:rsid w:val="00DD41DF"/>
    <w:rsid w:val="00DD53F1"/>
    <w:rsid w:val="00DE2994"/>
    <w:rsid w:val="00DE6A77"/>
    <w:rsid w:val="00E01ECC"/>
    <w:rsid w:val="00E043C0"/>
    <w:rsid w:val="00E12855"/>
    <w:rsid w:val="00E12870"/>
    <w:rsid w:val="00E13858"/>
    <w:rsid w:val="00E17256"/>
    <w:rsid w:val="00E21F8C"/>
    <w:rsid w:val="00E23680"/>
    <w:rsid w:val="00E27661"/>
    <w:rsid w:val="00E301EF"/>
    <w:rsid w:val="00E3095C"/>
    <w:rsid w:val="00E31AC1"/>
    <w:rsid w:val="00E34CDF"/>
    <w:rsid w:val="00E35792"/>
    <w:rsid w:val="00E379D3"/>
    <w:rsid w:val="00E37C9E"/>
    <w:rsid w:val="00E400D3"/>
    <w:rsid w:val="00E425C2"/>
    <w:rsid w:val="00E42650"/>
    <w:rsid w:val="00E47100"/>
    <w:rsid w:val="00E50CEF"/>
    <w:rsid w:val="00E528F1"/>
    <w:rsid w:val="00E531F2"/>
    <w:rsid w:val="00E536E2"/>
    <w:rsid w:val="00E56729"/>
    <w:rsid w:val="00E608C3"/>
    <w:rsid w:val="00E664C8"/>
    <w:rsid w:val="00E7249F"/>
    <w:rsid w:val="00E75248"/>
    <w:rsid w:val="00E76848"/>
    <w:rsid w:val="00E779C0"/>
    <w:rsid w:val="00E77A9D"/>
    <w:rsid w:val="00E80C2B"/>
    <w:rsid w:val="00E83DD3"/>
    <w:rsid w:val="00E84EC3"/>
    <w:rsid w:val="00E87047"/>
    <w:rsid w:val="00E87ABD"/>
    <w:rsid w:val="00E91958"/>
    <w:rsid w:val="00E92147"/>
    <w:rsid w:val="00E92D00"/>
    <w:rsid w:val="00E939C7"/>
    <w:rsid w:val="00E939E0"/>
    <w:rsid w:val="00E94DB6"/>
    <w:rsid w:val="00E95745"/>
    <w:rsid w:val="00EA2D3A"/>
    <w:rsid w:val="00EA2E0B"/>
    <w:rsid w:val="00EB0090"/>
    <w:rsid w:val="00EB3700"/>
    <w:rsid w:val="00EB465D"/>
    <w:rsid w:val="00EB4793"/>
    <w:rsid w:val="00EB737F"/>
    <w:rsid w:val="00EB7C9E"/>
    <w:rsid w:val="00EC07AD"/>
    <w:rsid w:val="00EC288C"/>
    <w:rsid w:val="00EC2CA1"/>
    <w:rsid w:val="00EC5BE8"/>
    <w:rsid w:val="00EC76B4"/>
    <w:rsid w:val="00ED07CE"/>
    <w:rsid w:val="00ED4A99"/>
    <w:rsid w:val="00ED5FB5"/>
    <w:rsid w:val="00ED66E3"/>
    <w:rsid w:val="00ED75C2"/>
    <w:rsid w:val="00EE3B76"/>
    <w:rsid w:val="00EE4094"/>
    <w:rsid w:val="00EE435F"/>
    <w:rsid w:val="00EE76E7"/>
    <w:rsid w:val="00EE7C58"/>
    <w:rsid w:val="00EF18D3"/>
    <w:rsid w:val="00EF2BFA"/>
    <w:rsid w:val="00EF44E2"/>
    <w:rsid w:val="00EF5A4B"/>
    <w:rsid w:val="00EF652C"/>
    <w:rsid w:val="00EF6BF6"/>
    <w:rsid w:val="00F017C9"/>
    <w:rsid w:val="00F01B8E"/>
    <w:rsid w:val="00F03070"/>
    <w:rsid w:val="00F05A1C"/>
    <w:rsid w:val="00F07A12"/>
    <w:rsid w:val="00F123FE"/>
    <w:rsid w:val="00F14039"/>
    <w:rsid w:val="00F1456B"/>
    <w:rsid w:val="00F15072"/>
    <w:rsid w:val="00F15A5F"/>
    <w:rsid w:val="00F1795E"/>
    <w:rsid w:val="00F2224B"/>
    <w:rsid w:val="00F2398A"/>
    <w:rsid w:val="00F240DD"/>
    <w:rsid w:val="00F2532D"/>
    <w:rsid w:val="00F27430"/>
    <w:rsid w:val="00F27D5A"/>
    <w:rsid w:val="00F27FFD"/>
    <w:rsid w:val="00F32FB0"/>
    <w:rsid w:val="00F33808"/>
    <w:rsid w:val="00F33C77"/>
    <w:rsid w:val="00F34170"/>
    <w:rsid w:val="00F36063"/>
    <w:rsid w:val="00F36EAF"/>
    <w:rsid w:val="00F37E16"/>
    <w:rsid w:val="00F40392"/>
    <w:rsid w:val="00F41C28"/>
    <w:rsid w:val="00F42B82"/>
    <w:rsid w:val="00F43BA8"/>
    <w:rsid w:val="00F43CA3"/>
    <w:rsid w:val="00F4537B"/>
    <w:rsid w:val="00F46E1B"/>
    <w:rsid w:val="00F4748D"/>
    <w:rsid w:val="00F51F64"/>
    <w:rsid w:val="00F55E4A"/>
    <w:rsid w:val="00F55F6F"/>
    <w:rsid w:val="00F578E3"/>
    <w:rsid w:val="00F579D7"/>
    <w:rsid w:val="00F630DC"/>
    <w:rsid w:val="00F678E6"/>
    <w:rsid w:val="00F70112"/>
    <w:rsid w:val="00F7138E"/>
    <w:rsid w:val="00F718FB"/>
    <w:rsid w:val="00F76369"/>
    <w:rsid w:val="00F7693E"/>
    <w:rsid w:val="00F82C95"/>
    <w:rsid w:val="00F83F99"/>
    <w:rsid w:val="00F871D3"/>
    <w:rsid w:val="00F878F4"/>
    <w:rsid w:val="00F87CFC"/>
    <w:rsid w:val="00F91777"/>
    <w:rsid w:val="00F95AD1"/>
    <w:rsid w:val="00F97857"/>
    <w:rsid w:val="00F9788D"/>
    <w:rsid w:val="00FA02DF"/>
    <w:rsid w:val="00FA033B"/>
    <w:rsid w:val="00FA16B3"/>
    <w:rsid w:val="00FA1792"/>
    <w:rsid w:val="00FA34F0"/>
    <w:rsid w:val="00FA79FE"/>
    <w:rsid w:val="00FB0CFD"/>
    <w:rsid w:val="00FB1159"/>
    <w:rsid w:val="00FB162C"/>
    <w:rsid w:val="00FB392A"/>
    <w:rsid w:val="00FB5F02"/>
    <w:rsid w:val="00FB65BB"/>
    <w:rsid w:val="00FB75D5"/>
    <w:rsid w:val="00FB794A"/>
    <w:rsid w:val="00FC28CA"/>
    <w:rsid w:val="00FC663D"/>
    <w:rsid w:val="00FC6710"/>
    <w:rsid w:val="00FD0093"/>
    <w:rsid w:val="00FD084A"/>
    <w:rsid w:val="00FD0D81"/>
    <w:rsid w:val="00FD214B"/>
    <w:rsid w:val="00FD3BBB"/>
    <w:rsid w:val="00FD68EB"/>
    <w:rsid w:val="00FD712B"/>
    <w:rsid w:val="00FD7F26"/>
    <w:rsid w:val="00FE472C"/>
    <w:rsid w:val="00FE49E2"/>
    <w:rsid w:val="00FE6174"/>
    <w:rsid w:val="00FE6F43"/>
    <w:rsid w:val="00FF1571"/>
    <w:rsid w:val="00FF5EFB"/>
    <w:rsid w:val="00FF6374"/>
    <w:rsid w:val="00FF7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27B91D"/>
  <w15:docId w15:val="{88084AE1-534A-4D64-9A77-8802E3F79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775E7"/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1775E7"/>
    <w:pPr>
      <w:keepNext/>
      <w:keepLines/>
      <w:numPr>
        <w:numId w:val="2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775E7"/>
    <w:pPr>
      <w:keepNext/>
      <w:keepLines/>
      <w:numPr>
        <w:ilvl w:val="1"/>
        <w:numId w:val="2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775E7"/>
    <w:pPr>
      <w:keepNext/>
      <w:keepLines/>
      <w:numPr>
        <w:ilvl w:val="2"/>
        <w:numId w:val="2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1775E7"/>
    <w:pPr>
      <w:keepNext/>
      <w:keepLines/>
      <w:numPr>
        <w:ilvl w:val="3"/>
        <w:numId w:val="2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775E7"/>
    <w:pPr>
      <w:keepNext/>
      <w:keepLines/>
      <w:numPr>
        <w:ilvl w:val="4"/>
        <w:numId w:val="20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775E7"/>
    <w:pPr>
      <w:keepNext/>
      <w:keepLines/>
      <w:numPr>
        <w:ilvl w:val="5"/>
        <w:numId w:val="2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775E7"/>
    <w:pPr>
      <w:keepNext/>
      <w:keepLines/>
      <w:numPr>
        <w:ilvl w:val="6"/>
        <w:numId w:val="2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775E7"/>
    <w:pPr>
      <w:keepNext/>
      <w:keepLines/>
      <w:numPr>
        <w:ilvl w:val="7"/>
        <w:numId w:val="2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775E7"/>
    <w:pPr>
      <w:keepNext/>
      <w:keepLines/>
      <w:numPr>
        <w:ilvl w:val="8"/>
        <w:numId w:val="2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943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94395"/>
  </w:style>
  <w:style w:type="paragraph" w:styleId="Zpat">
    <w:name w:val="footer"/>
    <w:basedOn w:val="Normln"/>
    <w:link w:val="ZpatChar"/>
    <w:uiPriority w:val="99"/>
    <w:unhideWhenUsed/>
    <w:rsid w:val="00C943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94395"/>
  </w:style>
  <w:style w:type="table" w:styleId="Mkatabulky">
    <w:name w:val="Table Grid"/>
    <w:basedOn w:val="Normlntabulka"/>
    <w:uiPriority w:val="39"/>
    <w:rsid w:val="006563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1775E7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1775E7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1775E7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rsid w:val="001775E7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Odstavecseseznamem">
    <w:name w:val="List Paragraph"/>
    <w:basedOn w:val="Normln"/>
    <w:qFormat/>
    <w:rsid w:val="00611A53"/>
    <w:pPr>
      <w:ind w:left="720"/>
      <w:contextualSpacing/>
    </w:pPr>
  </w:style>
  <w:style w:type="paragraph" w:styleId="Nadpisobsahu">
    <w:name w:val="TOC Heading"/>
    <w:aliases w:val="Sidebar Heading"/>
    <w:basedOn w:val="Nadpis1"/>
    <w:next w:val="Normln"/>
    <w:uiPriority w:val="39"/>
    <w:unhideWhenUsed/>
    <w:qFormat/>
    <w:rsid w:val="001775E7"/>
    <w:pPr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015C91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015C91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015C91"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sid w:val="00015C91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A1C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1CF6"/>
    <w:rPr>
      <w:rFonts w:ascii="Segoe UI" w:hAnsi="Segoe UI" w:cs="Segoe UI"/>
      <w:sz w:val="18"/>
      <w:szCs w:val="1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775E7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775E7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775E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775E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775E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Zstupntext">
    <w:name w:val="Placeholder Text"/>
    <w:basedOn w:val="Standardnpsmoodstavce"/>
    <w:uiPriority w:val="99"/>
    <w:semiHidden/>
    <w:rsid w:val="004871A7"/>
    <w:rPr>
      <w:color w:val="808080"/>
    </w:rPr>
  </w:style>
  <w:style w:type="paragraph" w:styleId="Zkladntext2">
    <w:name w:val="Body Text 2"/>
    <w:basedOn w:val="Normln"/>
    <w:link w:val="Zkladntext2Char"/>
    <w:rsid w:val="00F630DC"/>
    <w:pPr>
      <w:spacing w:after="0" w:line="240" w:lineRule="auto"/>
      <w:jc w:val="center"/>
    </w:pPr>
    <w:rPr>
      <w:rFonts w:ascii="Arial" w:eastAsia="Times New Roman" w:hAnsi="Arial" w:cs="Arial"/>
      <w:b/>
      <w:bCs/>
      <w:sz w:val="48"/>
      <w:szCs w:val="24"/>
      <w:lang w:eastAsia="pl-PL"/>
    </w:rPr>
  </w:style>
  <w:style w:type="character" w:customStyle="1" w:styleId="Zkladntext2Char">
    <w:name w:val="Základní text 2 Char"/>
    <w:basedOn w:val="Standardnpsmoodstavce"/>
    <w:link w:val="Zkladntext2"/>
    <w:rsid w:val="00F630DC"/>
    <w:rPr>
      <w:rFonts w:ascii="Arial" w:eastAsia="Times New Roman" w:hAnsi="Arial" w:cs="Arial"/>
      <w:b/>
      <w:bCs/>
      <w:kern w:val="0"/>
      <w:sz w:val="48"/>
      <w:szCs w:val="24"/>
      <w:lang w:eastAsia="pl-PL"/>
      <w14:ligatures w14:val="none"/>
    </w:rPr>
  </w:style>
  <w:style w:type="paragraph" w:styleId="Bezmezer">
    <w:name w:val="No Spacing"/>
    <w:link w:val="BezmezerChar"/>
    <w:qFormat/>
    <w:rsid w:val="008F42A6"/>
    <w:pPr>
      <w:spacing w:after="0" w:line="240" w:lineRule="auto"/>
      <w:jc w:val="both"/>
    </w:pPr>
    <w:rPr>
      <w:sz w:val="20"/>
    </w:rPr>
  </w:style>
  <w:style w:type="table" w:customStyle="1" w:styleId="Tabelasiatki1jasna1">
    <w:name w:val="Tabela siatki 1 — jasna1"/>
    <w:basedOn w:val="Normlntabulka"/>
    <w:uiPriority w:val="46"/>
    <w:rsid w:val="009760F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itulek">
    <w:name w:val="caption"/>
    <w:basedOn w:val="Normln"/>
    <w:next w:val="Normln"/>
    <w:uiPriority w:val="35"/>
    <w:unhideWhenUsed/>
    <w:qFormat/>
    <w:rsid w:val="001775E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457AF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457AF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3457AF"/>
    <w:rPr>
      <w:vertAlign w:val="superscript"/>
    </w:rPr>
  </w:style>
  <w:style w:type="table" w:customStyle="1" w:styleId="Tabelalisty3akcent11">
    <w:name w:val="Tabela listy 3 — akcent 11"/>
    <w:basedOn w:val="Normlntabulka"/>
    <w:uiPriority w:val="48"/>
    <w:rsid w:val="006D4CB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paragraph" w:styleId="Zkladntext3">
    <w:name w:val="Body Text 3"/>
    <w:basedOn w:val="Normln"/>
    <w:link w:val="Zkladntext3Char"/>
    <w:uiPriority w:val="99"/>
    <w:semiHidden/>
    <w:unhideWhenUsed/>
    <w:rsid w:val="0039230F"/>
    <w:pPr>
      <w:spacing w:after="120" w:line="276" w:lineRule="auto"/>
    </w:pPr>
    <w:rPr>
      <w:rFonts w:ascii="Calibri" w:eastAsia="Calibri" w:hAnsi="Calibri" w:cs="Times New Roman"/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39230F"/>
    <w:rPr>
      <w:rFonts w:ascii="Calibri" w:eastAsia="Calibri" w:hAnsi="Calibri" w:cs="Times New Roman"/>
      <w:kern w:val="0"/>
      <w:sz w:val="16"/>
      <w:szCs w:val="16"/>
      <w14:ligatures w14:val="none"/>
    </w:rPr>
  </w:style>
  <w:style w:type="paragraph" w:styleId="Seznamobrzk">
    <w:name w:val="table of figures"/>
    <w:basedOn w:val="Normln"/>
    <w:next w:val="Normln"/>
    <w:uiPriority w:val="99"/>
    <w:unhideWhenUsed/>
    <w:rsid w:val="000E050F"/>
    <w:pPr>
      <w:spacing w:after="0"/>
    </w:pPr>
  </w:style>
  <w:style w:type="table" w:customStyle="1" w:styleId="Tabelasiatki1jasnaakcent61">
    <w:name w:val="Tabela siatki 1 — jasna — akcent 61"/>
    <w:basedOn w:val="Normlntabulka"/>
    <w:uiPriority w:val="46"/>
    <w:rsid w:val="00186EE6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SectionHeader1Char">
    <w:name w:val="Section Header 1 Char"/>
    <w:basedOn w:val="Standardnpsmoodstavce"/>
    <w:link w:val="SectionHeader1"/>
    <w:uiPriority w:val="99"/>
    <w:locked/>
    <w:rsid w:val="001308DB"/>
    <w:rPr>
      <w:rFonts w:ascii="Arial" w:eastAsiaTheme="majorEastAsia" w:hAnsi="Arial" w:cs="Arial"/>
      <w:b/>
      <w:bCs/>
      <w:color w:val="323E4F" w:themeColor="text2" w:themeShade="BF"/>
      <w:spacing w:val="5"/>
      <w:kern w:val="28"/>
      <w:sz w:val="24"/>
      <w:szCs w:val="24"/>
      <w:lang w:eastAsia="ar-SA"/>
    </w:rPr>
  </w:style>
  <w:style w:type="paragraph" w:customStyle="1" w:styleId="SectionHeader1">
    <w:name w:val="Section Header 1"/>
    <w:basedOn w:val="Nzev"/>
    <w:link w:val="SectionHeader1Char"/>
    <w:uiPriority w:val="99"/>
    <w:rsid w:val="001308DB"/>
    <w:pPr>
      <w:pBdr>
        <w:bottom w:val="single" w:sz="8" w:space="4" w:color="4F81BD"/>
      </w:pBdr>
      <w:suppressAutoHyphens/>
      <w:contextualSpacing w:val="0"/>
    </w:pPr>
    <w:rPr>
      <w:rFonts w:ascii="Arial" w:hAnsi="Arial" w:cs="Arial"/>
      <w:b/>
      <w:bCs/>
      <w:sz w:val="24"/>
      <w:szCs w:val="24"/>
      <w:lang w:eastAsia="ar-SA"/>
    </w:rPr>
  </w:style>
  <w:style w:type="paragraph" w:styleId="Nzev">
    <w:name w:val="Title"/>
    <w:basedOn w:val="Normln"/>
    <w:next w:val="Normln"/>
    <w:link w:val="NzevChar"/>
    <w:uiPriority w:val="10"/>
    <w:qFormat/>
    <w:rsid w:val="001775E7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775E7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775E7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nadpisChar">
    <w:name w:val="Podnadpis Char"/>
    <w:basedOn w:val="Standardnpsmoodstavce"/>
    <w:link w:val="Podnadpis"/>
    <w:uiPriority w:val="11"/>
    <w:rsid w:val="001775E7"/>
    <w:rPr>
      <w:color w:val="5A5A5A" w:themeColor="text1" w:themeTint="A5"/>
      <w:spacing w:val="10"/>
    </w:rPr>
  </w:style>
  <w:style w:type="character" w:styleId="Siln">
    <w:name w:val="Strong"/>
    <w:basedOn w:val="Standardnpsmoodstavce"/>
    <w:uiPriority w:val="22"/>
    <w:qFormat/>
    <w:rsid w:val="001775E7"/>
    <w:rPr>
      <w:b/>
      <w:bCs/>
      <w:color w:val="000000" w:themeColor="text1"/>
    </w:rPr>
  </w:style>
  <w:style w:type="character" w:styleId="Zdraznn">
    <w:name w:val="Emphasis"/>
    <w:basedOn w:val="Standardnpsmoodstavce"/>
    <w:uiPriority w:val="20"/>
    <w:qFormat/>
    <w:rsid w:val="001775E7"/>
    <w:rPr>
      <w:i/>
      <w:iCs/>
      <w:color w:val="auto"/>
    </w:rPr>
  </w:style>
  <w:style w:type="paragraph" w:styleId="Citt">
    <w:name w:val="Quote"/>
    <w:basedOn w:val="Normln"/>
    <w:next w:val="Normln"/>
    <w:link w:val="CittChar"/>
    <w:uiPriority w:val="29"/>
    <w:qFormat/>
    <w:rsid w:val="001775E7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1775E7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775E7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775E7"/>
    <w:rPr>
      <w:color w:val="000000" w:themeColor="text1"/>
      <w:shd w:val="clear" w:color="auto" w:fill="F2F2F2" w:themeFill="background1" w:themeFillShade="F2"/>
    </w:rPr>
  </w:style>
  <w:style w:type="character" w:styleId="Zdraznnjemn">
    <w:name w:val="Subtle Emphasis"/>
    <w:basedOn w:val="Standardnpsmoodstavce"/>
    <w:uiPriority w:val="19"/>
    <w:qFormat/>
    <w:rsid w:val="001775E7"/>
    <w:rPr>
      <w:i/>
      <w:iCs/>
      <w:color w:val="404040" w:themeColor="text1" w:themeTint="BF"/>
    </w:rPr>
  </w:style>
  <w:style w:type="character" w:styleId="Zdraznnintenzivn">
    <w:name w:val="Intense Emphasis"/>
    <w:basedOn w:val="Standardnpsmoodstavce"/>
    <w:uiPriority w:val="21"/>
    <w:qFormat/>
    <w:rsid w:val="001775E7"/>
    <w:rPr>
      <w:b/>
      <w:bCs/>
      <w:i/>
      <w:iCs/>
      <w:caps/>
    </w:rPr>
  </w:style>
  <w:style w:type="character" w:styleId="Odkazjemn">
    <w:name w:val="Subtle Reference"/>
    <w:basedOn w:val="Standardnpsmoodstavce"/>
    <w:uiPriority w:val="31"/>
    <w:qFormat/>
    <w:rsid w:val="001775E7"/>
    <w:rPr>
      <w:smallCaps/>
      <w:color w:val="404040" w:themeColor="text1" w:themeTint="BF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1775E7"/>
    <w:rPr>
      <w:b/>
      <w:bCs/>
      <w:smallCaps/>
      <w:u w:val="single"/>
    </w:rPr>
  </w:style>
  <w:style w:type="character" w:styleId="Nzevknihy">
    <w:name w:val="Book Title"/>
    <w:basedOn w:val="Standardnpsmoodstavce"/>
    <w:uiPriority w:val="33"/>
    <w:qFormat/>
    <w:rsid w:val="001775E7"/>
    <w:rPr>
      <w:b w:val="0"/>
      <w:bCs w:val="0"/>
      <w:smallCaps/>
      <w:spacing w:val="5"/>
    </w:rPr>
  </w:style>
  <w:style w:type="character" w:customStyle="1" w:styleId="BezmezerChar">
    <w:name w:val="Bez mezer Char"/>
    <w:basedOn w:val="Standardnpsmoodstavce"/>
    <w:link w:val="Bezmezer"/>
    <w:uiPriority w:val="1"/>
    <w:rsid w:val="008F42A6"/>
    <w:rPr>
      <w:sz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765EC9"/>
    <w:rPr>
      <w:color w:val="954F72" w:themeColor="followedHyperlink"/>
      <w:u w:val="single"/>
    </w:rPr>
  </w:style>
  <w:style w:type="numbering" w:customStyle="1" w:styleId="WWNum6">
    <w:name w:val="WWNum6"/>
    <w:basedOn w:val="Bezseznamu"/>
    <w:rsid w:val="007B09BF"/>
    <w:pPr>
      <w:numPr>
        <w:numId w:val="41"/>
      </w:numPr>
    </w:pPr>
  </w:style>
  <w:style w:type="paragraph" w:customStyle="1" w:styleId="Standard">
    <w:name w:val="Standard"/>
    <w:rsid w:val="0069429E"/>
    <w:pPr>
      <w:suppressAutoHyphens/>
      <w:autoSpaceDN w:val="0"/>
      <w:textAlignment w:val="baseline"/>
    </w:pPr>
    <w:rPr>
      <w:rFonts w:ascii="Calibri" w:eastAsia="Lucida Sans Unicode" w:hAnsi="Calibri" w:cs="Tahoma"/>
      <w:kern w:val="3"/>
    </w:rPr>
  </w:style>
  <w:style w:type="numbering" w:customStyle="1" w:styleId="WWNum25">
    <w:name w:val="WWNum25"/>
    <w:basedOn w:val="Bezseznamu"/>
    <w:rsid w:val="00531520"/>
    <w:pPr>
      <w:numPr>
        <w:numId w:val="43"/>
      </w:numPr>
    </w:pPr>
  </w:style>
  <w:style w:type="numbering" w:customStyle="1" w:styleId="WWNum23">
    <w:name w:val="WWNum23"/>
    <w:basedOn w:val="Bezseznamu"/>
    <w:rsid w:val="00D47FD7"/>
    <w:pPr>
      <w:numPr>
        <w:numId w:val="44"/>
      </w:numPr>
    </w:pPr>
  </w:style>
  <w:style w:type="numbering" w:customStyle="1" w:styleId="WWNum29">
    <w:name w:val="WWNum29"/>
    <w:basedOn w:val="Bezseznamu"/>
    <w:rsid w:val="00D47FD7"/>
    <w:pPr>
      <w:numPr>
        <w:numId w:val="45"/>
      </w:numPr>
    </w:pPr>
  </w:style>
  <w:style w:type="numbering" w:customStyle="1" w:styleId="WWNum38">
    <w:name w:val="WWNum38"/>
    <w:basedOn w:val="Bezseznamu"/>
    <w:rsid w:val="00800B5F"/>
    <w:pPr>
      <w:numPr>
        <w:numId w:val="46"/>
      </w:numPr>
    </w:pPr>
  </w:style>
  <w:style w:type="numbering" w:customStyle="1" w:styleId="WWNum22">
    <w:name w:val="WWNum22"/>
    <w:basedOn w:val="Bezseznamu"/>
    <w:rsid w:val="007C7B8B"/>
    <w:pPr>
      <w:numPr>
        <w:numId w:val="66"/>
      </w:numPr>
    </w:pPr>
  </w:style>
  <w:style w:type="numbering" w:customStyle="1" w:styleId="WWNum7">
    <w:name w:val="WWNum7"/>
    <w:basedOn w:val="Bezseznamu"/>
    <w:rsid w:val="008A77CF"/>
    <w:pPr>
      <w:numPr>
        <w:numId w:val="49"/>
      </w:numPr>
    </w:pPr>
  </w:style>
  <w:style w:type="numbering" w:customStyle="1" w:styleId="WWNum27">
    <w:name w:val="WWNum27"/>
    <w:basedOn w:val="Bezseznamu"/>
    <w:rsid w:val="00FF5EFB"/>
    <w:pPr>
      <w:numPr>
        <w:numId w:val="51"/>
      </w:numPr>
    </w:pPr>
  </w:style>
  <w:style w:type="numbering" w:customStyle="1" w:styleId="WWNum2">
    <w:name w:val="WWNum2"/>
    <w:basedOn w:val="Bezseznamu"/>
    <w:rsid w:val="00FF5EFB"/>
    <w:pPr>
      <w:numPr>
        <w:numId w:val="52"/>
      </w:numPr>
    </w:pPr>
  </w:style>
  <w:style w:type="numbering" w:customStyle="1" w:styleId="WWNum1">
    <w:name w:val="WWNum1"/>
    <w:basedOn w:val="Bezseznamu"/>
    <w:rsid w:val="00C554E7"/>
    <w:pPr>
      <w:numPr>
        <w:numId w:val="53"/>
      </w:numPr>
    </w:pPr>
  </w:style>
  <w:style w:type="numbering" w:customStyle="1" w:styleId="WWNum18">
    <w:name w:val="WWNum18"/>
    <w:basedOn w:val="Bezseznamu"/>
    <w:rsid w:val="00A42392"/>
    <w:pPr>
      <w:numPr>
        <w:numId w:val="54"/>
      </w:numPr>
    </w:pPr>
  </w:style>
  <w:style w:type="numbering" w:customStyle="1" w:styleId="WWNum39">
    <w:name w:val="WWNum39"/>
    <w:basedOn w:val="Bezseznamu"/>
    <w:rsid w:val="003562E5"/>
    <w:pPr>
      <w:numPr>
        <w:numId w:val="55"/>
      </w:numPr>
    </w:pPr>
  </w:style>
  <w:style w:type="numbering" w:customStyle="1" w:styleId="WWNum9">
    <w:name w:val="WWNum9"/>
    <w:basedOn w:val="Bezseznamu"/>
    <w:rsid w:val="00457AAD"/>
    <w:pPr>
      <w:numPr>
        <w:numId w:val="57"/>
      </w:numPr>
    </w:pPr>
  </w:style>
  <w:style w:type="numbering" w:customStyle="1" w:styleId="WWNum3">
    <w:name w:val="WWNum3"/>
    <w:basedOn w:val="Bezseznamu"/>
    <w:rsid w:val="00817230"/>
    <w:pPr>
      <w:numPr>
        <w:numId w:val="58"/>
      </w:numPr>
    </w:pPr>
  </w:style>
  <w:style w:type="numbering" w:customStyle="1" w:styleId="WWNum36">
    <w:name w:val="WWNum36"/>
    <w:basedOn w:val="Bezseznamu"/>
    <w:rsid w:val="00817230"/>
    <w:pPr>
      <w:numPr>
        <w:numId w:val="59"/>
      </w:numPr>
    </w:pPr>
  </w:style>
  <w:style w:type="numbering" w:customStyle="1" w:styleId="WWNum41">
    <w:name w:val="WWNum41"/>
    <w:basedOn w:val="Bezseznamu"/>
    <w:rsid w:val="00241D03"/>
    <w:pPr>
      <w:numPr>
        <w:numId w:val="60"/>
      </w:numPr>
    </w:pPr>
  </w:style>
  <w:style w:type="numbering" w:customStyle="1" w:styleId="WWNum11">
    <w:name w:val="WWNum11"/>
    <w:basedOn w:val="Bezseznamu"/>
    <w:rsid w:val="00241D03"/>
    <w:pPr>
      <w:numPr>
        <w:numId w:val="61"/>
      </w:numPr>
    </w:pPr>
  </w:style>
  <w:style w:type="numbering" w:customStyle="1" w:styleId="WWNum17">
    <w:name w:val="WWNum17"/>
    <w:basedOn w:val="Bezseznamu"/>
    <w:rsid w:val="002725B9"/>
    <w:pPr>
      <w:numPr>
        <w:numId w:val="62"/>
      </w:numPr>
    </w:pPr>
  </w:style>
  <w:style w:type="numbering" w:customStyle="1" w:styleId="WWNum5">
    <w:name w:val="WWNum5"/>
    <w:basedOn w:val="Bezseznamu"/>
    <w:rsid w:val="006A77C4"/>
    <w:pPr>
      <w:numPr>
        <w:numId w:val="63"/>
      </w:numPr>
    </w:pPr>
  </w:style>
  <w:style w:type="numbering" w:customStyle="1" w:styleId="WWNum28">
    <w:name w:val="WWNum28"/>
    <w:basedOn w:val="Bezseznamu"/>
    <w:rsid w:val="00B74212"/>
    <w:pPr>
      <w:numPr>
        <w:numId w:val="64"/>
      </w:numPr>
    </w:pPr>
  </w:style>
  <w:style w:type="paragraph" w:customStyle="1" w:styleId="Textbody">
    <w:name w:val="Text body"/>
    <w:basedOn w:val="Standard"/>
    <w:rsid w:val="00276BD3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png"/><Relationship Id="rId68" Type="http://schemas.openxmlformats.org/officeDocument/2006/relationships/image" Target="media/image58.jpeg"/><Relationship Id="rId76" Type="http://schemas.openxmlformats.org/officeDocument/2006/relationships/image" Target="media/image66.png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png"/><Relationship Id="rId74" Type="http://schemas.openxmlformats.org/officeDocument/2006/relationships/image" Target="media/image64.jpeg"/><Relationship Id="rId79" Type="http://schemas.openxmlformats.org/officeDocument/2006/relationships/hyperlink" Target="mailto:obchod@stamed.cz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png"/><Relationship Id="rId73" Type="http://schemas.openxmlformats.org/officeDocument/2006/relationships/image" Target="media/image63.jpeg"/><Relationship Id="rId78" Type="http://schemas.openxmlformats.org/officeDocument/2006/relationships/image" Target="media/image68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png"/><Relationship Id="rId69" Type="http://schemas.openxmlformats.org/officeDocument/2006/relationships/image" Target="media/image59.jpeg"/><Relationship Id="rId77" Type="http://schemas.openxmlformats.org/officeDocument/2006/relationships/image" Target="media/image67.png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pn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g"/><Relationship Id="rId57" Type="http://schemas.openxmlformats.org/officeDocument/2006/relationships/image" Target="media/image4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hyperlink" Target="http://www.rehabed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hyperlink" Target="http://www.rehabed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ha-design\Desktop\INTRUKCJA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455F6-E6D2-48FF-A7FC-FBE1A56BB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INTRUKCJA TEMPLATE</Template>
  <TotalTime>1821</TotalTime>
  <Pages>37</Pages>
  <Words>5436</Words>
  <Characters>32077</Characters>
  <Application>Microsoft Office Word</Application>
  <DocSecurity>0</DocSecurity>
  <Lines>267</Lines>
  <Paragraphs>74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37439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Reha-design</dc:creator>
  <cp:keywords/>
  <dc:description/>
  <cp:lastModifiedBy>Marek Brejník</cp:lastModifiedBy>
  <cp:revision>90</cp:revision>
  <cp:lastPrinted>2018-09-17T12:05:00Z</cp:lastPrinted>
  <dcterms:created xsi:type="dcterms:W3CDTF">2014-10-17T10:27:00Z</dcterms:created>
  <dcterms:modified xsi:type="dcterms:W3CDTF">2018-09-17T12:29:00Z</dcterms:modified>
</cp:coreProperties>
</file>